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30CF5" w14:textId="35EB181A" w:rsidR="005A4CED" w:rsidRPr="003C0D50" w:rsidRDefault="23CF2FC5">
      <w:pPr>
        <w:pStyle w:val="Heading1"/>
        <w:numPr>
          <w:ilvl w:val="0"/>
          <w:numId w:val="0"/>
        </w:numPr>
        <w:rPr>
          <w:color w:val="313E48"/>
          <w:sz w:val="56"/>
          <w:szCs w:val="56"/>
        </w:rPr>
      </w:pPr>
      <w:r w:rsidRPr="006E7B1A">
        <w:rPr>
          <w:color w:val="313E48"/>
          <w:sz w:val="54"/>
          <w:szCs w:val="54"/>
        </w:rPr>
        <w:t xml:space="preserve">MAP </w:t>
      </w:r>
      <w:r w:rsidR="0DA55980" w:rsidRPr="006E7B1A">
        <w:rPr>
          <w:color w:val="313E48"/>
          <w:sz w:val="54"/>
          <w:szCs w:val="54"/>
        </w:rPr>
        <w:t xml:space="preserve">ALUMNI </w:t>
      </w:r>
      <w:r w:rsidR="00425A89" w:rsidRPr="006E7B1A">
        <w:rPr>
          <w:color w:val="313E48"/>
          <w:sz w:val="54"/>
          <w:szCs w:val="54"/>
        </w:rPr>
        <w:t xml:space="preserve">REgional </w:t>
      </w:r>
      <w:r w:rsidR="005A4CED" w:rsidRPr="006E7B1A">
        <w:rPr>
          <w:color w:val="313E48"/>
          <w:sz w:val="54"/>
          <w:szCs w:val="54"/>
        </w:rPr>
        <w:t>Impact grants</w:t>
      </w:r>
      <w:r w:rsidR="002C7756" w:rsidRPr="006E7B1A">
        <w:rPr>
          <w:color w:val="313E48"/>
          <w:sz w:val="54"/>
          <w:szCs w:val="54"/>
        </w:rPr>
        <w:t xml:space="preserve"> </w:t>
      </w:r>
      <w:r w:rsidR="00886897" w:rsidRPr="006E7B1A">
        <w:rPr>
          <w:color w:val="313E48"/>
          <w:sz w:val="54"/>
          <w:szCs w:val="54"/>
        </w:rPr>
        <w:t xml:space="preserve">round 2026 </w:t>
      </w:r>
      <w:r w:rsidR="002C7756" w:rsidRPr="006E7B1A">
        <w:rPr>
          <w:color w:val="313E48"/>
          <w:sz w:val="54"/>
          <w:szCs w:val="54"/>
        </w:rPr>
        <w:t>Application FORM</w:t>
      </w:r>
    </w:p>
    <w:p w14:paraId="0067A8BA" w14:textId="68BFE14C" w:rsidR="00A1086C" w:rsidRPr="00BF65A5" w:rsidRDefault="00DA1047" w:rsidP="00BF65A5">
      <w:pPr>
        <w:pStyle w:val="Heading2"/>
        <w:spacing w:after="240"/>
        <w:rPr>
          <w:color w:val="F4B223" w:themeColor="accent2"/>
          <w:lang w:val="en-US"/>
        </w:rPr>
      </w:pPr>
      <w:r w:rsidRPr="00BF65A5">
        <w:rPr>
          <w:color w:val="47763B" w:themeColor="accent3"/>
          <w:lang w:val="en-US"/>
        </w:rPr>
        <w:t>INTRODUCTION</w:t>
      </w:r>
    </w:p>
    <w:p w14:paraId="3A5B2DD2" w14:textId="6320EAF1" w:rsidR="00DA1047" w:rsidRDefault="00DA1047" w:rsidP="00DA1047">
      <w:r w:rsidRPr="00D022EE">
        <w:t xml:space="preserve">Thank you for your interest in the Mekong-Australia Partnership </w:t>
      </w:r>
      <w:r w:rsidR="000E3EB8">
        <w:t xml:space="preserve">(MAP) </w:t>
      </w:r>
      <w:r w:rsidRPr="00D022EE">
        <w:t>Alumni Regional Impact Grants</w:t>
      </w:r>
      <w:r>
        <w:t xml:space="preserve"> </w:t>
      </w:r>
      <w:r w:rsidRPr="00D022EE">
        <w:t xml:space="preserve">Round </w:t>
      </w:r>
      <w:r w:rsidR="0021612E">
        <w:t>2026</w:t>
      </w:r>
      <w:r w:rsidRPr="00D022EE">
        <w:t>. Please submit your completed application form</w:t>
      </w:r>
      <w:r>
        <w:t xml:space="preserve">, </w:t>
      </w:r>
      <w:r w:rsidRPr="00153CF7">
        <w:t xml:space="preserve">along with all supporting documents, via email to </w:t>
      </w:r>
      <w:hyperlink r:id="rId11" w:history="1">
        <w:r w:rsidRPr="009B23E8">
          <w:rPr>
            <w:rStyle w:val="Hyperlink"/>
            <w:b/>
            <w:bCs/>
          </w:rPr>
          <w:t>alumni@mapsupportunit.org</w:t>
        </w:r>
      </w:hyperlink>
      <w:r w:rsidRPr="009B23E8">
        <w:rPr>
          <w:b/>
          <w:bCs/>
        </w:rPr>
        <w:t xml:space="preserve"> </w:t>
      </w:r>
      <w:r w:rsidRPr="00153CF7">
        <w:t>no later than</w:t>
      </w:r>
      <w:r w:rsidRPr="00153CF7">
        <w:rPr>
          <w:b/>
          <w:bCs/>
        </w:rPr>
        <w:t xml:space="preserve"> </w:t>
      </w:r>
      <w:r w:rsidR="001321C7" w:rsidRPr="00153CF7">
        <w:rPr>
          <w:b/>
          <w:bCs/>
          <w:u w:val="single"/>
        </w:rPr>
        <w:t xml:space="preserve">Sunday </w:t>
      </w:r>
      <w:r w:rsidR="00C30A4F">
        <w:rPr>
          <w:b/>
          <w:bCs/>
          <w:u w:val="single"/>
        </w:rPr>
        <w:t>15</w:t>
      </w:r>
      <w:r w:rsidR="009B406D" w:rsidRPr="00153CF7">
        <w:rPr>
          <w:b/>
          <w:bCs/>
          <w:u w:val="single"/>
        </w:rPr>
        <w:t xml:space="preserve"> </w:t>
      </w:r>
      <w:r w:rsidRPr="00153CF7">
        <w:rPr>
          <w:b/>
          <w:bCs/>
          <w:u w:val="single"/>
        </w:rPr>
        <w:t>March 2026 (11:59 PM Bangkok time)</w:t>
      </w:r>
      <w:r w:rsidRPr="00153CF7">
        <w:t>.</w:t>
      </w:r>
    </w:p>
    <w:p w14:paraId="56F99180" w14:textId="18333CB6" w:rsidR="00DA1047" w:rsidRDefault="00DA1047" w:rsidP="00DA1047">
      <w:r w:rsidRPr="008C094D">
        <w:t xml:space="preserve">This application form consists of </w:t>
      </w:r>
      <w:r w:rsidR="000C3DAD" w:rsidRPr="008C094D">
        <w:t>1</w:t>
      </w:r>
      <w:r w:rsidR="000C3DAD">
        <w:t>3</w:t>
      </w:r>
      <w:r w:rsidR="000C3DAD" w:rsidRPr="008C094D">
        <w:t xml:space="preserve"> </w:t>
      </w:r>
      <w:r w:rsidRPr="008C094D">
        <w:t>sections (outlined below). Please ensure that all sections are completed before submission</w:t>
      </w:r>
      <w:r w:rsidR="00284BF9">
        <w:t>. I</w:t>
      </w:r>
      <w:r w:rsidRPr="008C094D">
        <w:t xml:space="preserve">ncomplete applications may be </w:t>
      </w:r>
      <w:r w:rsidR="00284BF9">
        <w:t xml:space="preserve">marked as </w:t>
      </w:r>
      <w:r w:rsidRPr="008C094D">
        <w:t>ineligible. All applications must be submitted in English.</w:t>
      </w:r>
    </w:p>
    <w:p w14:paraId="3F4FCEE4" w14:textId="77777777" w:rsidR="00DA1047" w:rsidRPr="008C094D" w:rsidRDefault="00DA1047" w:rsidP="00DA1047">
      <w:r w:rsidRPr="008C094D">
        <w:t>If your proposal is successful, you will be required to sign a grant agreement with the Mekong-Australia Partnership Support Unit (MAP SU).</w:t>
      </w:r>
    </w:p>
    <w:p w14:paraId="73C0D02D" w14:textId="0650627E" w:rsidR="00DA1047" w:rsidRDefault="00DA1047" w:rsidP="00DA1047">
      <w:r w:rsidRPr="008B31D9">
        <w:t xml:space="preserve">Please note that the Project Leader is </w:t>
      </w:r>
      <w:r w:rsidR="00284BF9">
        <w:t>accountable</w:t>
      </w:r>
      <w:r w:rsidR="00284BF9" w:rsidRPr="008B31D9">
        <w:t xml:space="preserve"> </w:t>
      </w:r>
      <w:r w:rsidRPr="008B31D9">
        <w:t xml:space="preserve">for ensuring that all information provided in this application is accurate and truthful. For guidance on fraud prevention and compliance, please refer to the DFAT Fraud Control Guidelines at: </w:t>
      </w:r>
      <w:hyperlink r:id="rId12" w:history="1">
        <w:r w:rsidRPr="008B31D9">
          <w:rPr>
            <w:rStyle w:val="Hyperlink"/>
          </w:rPr>
          <w:t>https://www.dfat.gov.au/about-us/corporate/fraud-control/Pages/fraud-control</w:t>
        </w:r>
      </w:hyperlink>
      <w:r w:rsidRPr="008B31D9">
        <w:t>.</w:t>
      </w:r>
    </w:p>
    <w:p w14:paraId="18C1E3AD" w14:textId="77777777" w:rsidR="00DA1047" w:rsidRPr="008B31D9" w:rsidRDefault="00DA1047" w:rsidP="00DA1047">
      <w:pPr>
        <w:rPr>
          <w:i/>
          <w:iCs/>
        </w:rPr>
      </w:pPr>
      <w:r w:rsidRPr="008B31D9">
        <w:rPr>
          <w:i/>
          <w:iCs/>
        </w:rPr>
        <w:t xml:space="preserve">Sections to complete: </w:t>
      </w:r>
    </w:p>
    <w:p w14:paraId="614830A6"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Application Checklist</w:t>
      </w:r>
    </w:p>
    <w:p w14:paraId="297F311D" w14:textId="77777777" w:rsidR="00DA1047" w:rsidRPr="009A302C" w:rsidRDefault="00DA1047" w:rsidP="00380664">
      <w:pPr>
        <w:pStyle w:val="ListParagraph"/>
        <w:numPr>
          <w:ilvl w:val="0"/>
          <w:numId w:val="10"/>
        </w:numPr>
        <w:spacing w:before="0" w:after="160" w:line="259" w:lineRule="auto"/>
        <w:contextualSpacing/>
        <w:rPr>
          <w:rFonts w:cs="Arial"/>
        </w:rPr>
      </w:pPr>
      <w:r>
        <w:rPr>
          <w:rFonts w:cs="Arial"/>
        </w:rPr>
        <w:t xml:space="preserve">Project </w:t>
      </w:r>
      <w:r w:rsidRPr="009A302C">
        <w:rPr>
          <w:rFonts w:cs="Arial"/>
        </w:rPr>
        <w:t xml:space="preserve">Leader Details </w:t>
      </w:r>
    </w:p>
    <w:p w14:paraId="0F8BF317"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 xml:space="preserve">Other </w:t>
      </w:r>
      <w:r>
        <w:rPr>
          <w:rFonts w:cs="Arial"/>
        </w:rPr>
        <w:t xml:space="preserve">Project </w:t>
      </w:r>
      <w:r w:rsidRPr="009A302C">
        <w:rPr>
          <w:rFonts w:cs="Arial"/>
        </w:rPr>
        <w:t>Member Details</w:t>
      </w:r>
    </w:p>
    <w:p w14:paraId="06F96CC3"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Conflict of Interest Declaration</w:t>
      </w:r>
    </w:p>
    <w:p w14:paraId="29CE192F"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Application Section</w:t>
      </w:r>
    </w:p>
    <w:p w14:paraId="62A8D738"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Risk Assessment</w:t>
      </w:r>
    </w:p>
    <w:p w14:paraId="02557390"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Work Plan</w:t>
      </w:r>
    </w:p>
    <w:p w14:paraId="233F043A"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Budget Plan</w:t>
      </w:r>
    </w:p>
    <w:p w14:paraId="4391DF4B"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 xml:space="preserve">Scan of </w:t>
      </w:r>
      <w:r>
        <w:rPr>
          <w:rFonts w:cs="Arial"/>
        </w:rPr>
        <w:t>V</w:t>
      </w:r>
      <w:r w:rsidRPr="009A302C">
        <w:rPr>
          <w:rFonts w:cs="Arial"/>
        </w:rPr>
        <w:t xml:space="preserve">alid </w:t>
      </w:r>
      <w:r>
        <w:rPr>
          <w:rFonts w:cs="Arial"/>
        </w:rPr>
        <w:t>Personal Identification</w:t>
      </w:r>
    </w:p>
    <w:p w14:paraId="4E300FE5"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Curriculum Vitae</w:t>
      </w:r>
    </w:p>
    <w:p w14:paraId="24DEA141" w14:textId="77777777" w:rsidR="00DA1047" w:rsidRPr="009A302C" w:rsidRDefault="00DA1047" w:rsidP="00380664">
      <w:pPr>
        <w:pStyle w:val="ListParagraph"/>
        <w:numPr>
          <w:ilvl w:val="0"/>
          <w:numId w:val="10"/>
        </w:numPr>
        <w:spacing w:before="0" w:after="160" w:line="259" w:lineRule="auto"/>
        <w:contextualSpacing/>
        <w:rPr>
          <w:rFonts w:cs="Arial"/>
        </w:rPr>
      </w:pPr>
      <w:r w:rsidRPr="009A302C">
        <w:rPr>
          <w:rFonts w:cs="Arial"/>
        </w:rPr>
        <w:t>Evidence of Support</w:t>
      </w:r>
    </w:p>
    <w:p w14:paraId="0BDD0505" w14:textId="77777777" w:rsidR="00DA1047" w:rsidRDefault="00DA1047" w:rsidP="00380664">
      <w:pPr>
        <w:pStyle w:val="ListParagraph"/>
        <w:numPr>
          <w:ilvl w:val="0"/>
          <w:numId w:val="10"/>
        </w:numPr>
        <w:spacing w:before="0" w:after="160" w:line="259" w:lineRule="auto"/>
        <w:contextualSpacing/>
        <w:rPr>
          <w:rFonts w:cs="Arial"/>
        </w:rPr>
      </w:pPr>
      <w:r w:rsidRPr="009A302C">
        <w:rPr>
          <w:rFonts w:cs="Arial"/>
        </w:rPr>
        <w:t xml:space="preserve">Consent for </w:t>
      </w:r>
      <w:r>
        <w:rPr>
          <w:rFonts w:cs="Arial"/>
        </w:rPr>
        <w:t>I</w:t>
      </w:r>
      <w:r w:rsidRPr="009A302C">
        <w:rPr>
          <w:rFonts w:cs="Arial"/>
        </w:rPr>
        <w:t xml:space="preserve">nformation </w:t>
      </w:r>
      <w:r>
        <w:rPr>
          <w:rFonts w:cs="Arial"/>
        </w:rPr>
        <w:t>U</w:t>
      </w:r>
      <w:r w:rsidRPr="009A302C">
        <w:rPr>
          <w:rFonts w:cs="Arial"/>
        </w:rPr>
        <w:t>sage</w:t>
      </w:r>
    </w:p>
    <w:p w14:paraId="4DD57EA9" w14:textId="075B7765" w:rsidR="00B27765" w:rsidRPr="009A302C" w:rsidRDefault="00273A15" w:rsidP="00380664">
      <w:pPr>
        <w:pStyle w:val="ListParagraph"/>
        <w:numPr>
          <w:ilvl w:val="0"/>
          <w:numId w:val="10"/>
        </w:numPr>
        <w:spacing w:before="0" w:after="160" w:line="259" w:lineRule="auto"/>
        <w:contextualSpacing/>
        <w:rPr>
          <w:rFonts w:cs="Arial"/>
        </w:rPr>
      </w:pPr>
      <w:r>
        <w:rPr>
          <w:rFonts w:cs="Arial"/>
        </w:rPr>
        <w:t>Declaration and Acknowledgment</w:t>
      </w:r>
    </w:p>
    <w:p w14:paraId="2AB9A77A" w14:textId="77777777" w:rsidR="004001C6" w:rsidRPr="00BA22DA" w:rsidRDefault="004001C6" w:rsidP="00BA22DA">
      <w:pPr>
        <w:spacing w:before="6000"/>
        <w:ind w:left="255"/>
        <w:rPr>
          <w:rFonts w:asciiTheme="minorHAnsi" w:hAnsiTheme="minorHAnsi" w:cstheme="minorHAnsi"/>
          <w:color w:val="FFFFFF" w:themeColor="background1"/>
          <w:sz w:val="60"/>
          <w:szCs w:val="60"/>
        </w:rPr>
        <w:sectPr w:rsidR="004001C6" w:rsidRPr="00BA22DA" w:rsidSect="003C0D50">
          <w:headerReference w:type="default" r:id="rId13"/>
          <w:footerReference w:type="default" r:id="rId14"/>
          <w:headerReference w:type="first" r:id="rId15"/>
          <w:footerReference w:type="first" r:id="rId16"/>
          <w:pgSz w:w="11906" w:h="16838" w:code="9"/>
          <w:pgMar w:top="2430" w:right="1134" w:bottom="851" w:left="1134" w:header="567" w:footer="907" w:gutter="0"/>
          <w:cols w:space="720"/>
          <w:titlePg/>
          <w:docGrid w:linePitch="360"/>
        </w:sectPr>
      </w:pPr>
    </w:p>
    <w:p w14:paraId="2F5AC5F8" w14:textId="54DF3B16" w:rsidR="00484A8A" w:rsidRPr="00BF65A5" w:rsidRDefault="00EF0691" w:rsidP="00BF65A5">
      <w:pPr>
        <w:pStyle w:val="Heading2"/>
        <w:numPr>
          <w:ilvl w:val="0"/>
          <w:numId w:val="21"/>
        </w:numPr>
        <w:spacing w:after="240"/>
        <w:rPr>
          <w:color w:val="47763B" w:themeColor="accent3"/>
          <w:lang w:val="en-US"/>
        </w:rPr>
      </w:pPr>
      <w:bookmarkStart w:id="0" w:name="_Toc193975454"/>
      <w:r>
        <w:rPr>
          <w:color w:val="47763B" w:themeColor="accent3"/>
          <w:lang w:val="en-US"/>
        </w:rPr>
        <w:lastRenderedPageBreak/>
        <w:t>A</w:t>
      </w:r>
      <w:r w:rsidR="00CB5094" w:rsidRPr="00BF65A5">
        <w:rPr>
          <w:color w:val="47763B" w:themeColor="accent3"/>
          <w:lang w:val="en-US"/>
        </w:rPr>
        <w:t xml:space="preserve">pplication Checklist </w:t>
      </w:r>
      <w:bookmarkEnd w:id="0"/>
    </w:p>
    <w:p w14:paraId="34D0644A" w14:textId="691575D4" w:rsidR="00106E9B" w:rsidRPr="00A27CD6" w:rsidRDefault="00042B26" w:rsidP="00A27CD6">
      <w:pPr>
        <w:rPr>
          <w:rFonts w:cs="Arial"/>
        </w:rPr>
      </w:pPr>
      <w:r w:rsidRPr="00A27CD6">
        <w:rPr>
          <w:rFonts w:cs="Arial"/>
        </w:rPr>
        <w:t>Please ensure that all required documents are fully completed and attached before submitting your application</w:t>
      </w:r>
      <w:r w:rsidR="0098344F">
        <w:rPr>
          <w:rFonts w:cs="Arial"/>
        </w:rPr>
        <w:t>.</w:t>
      </w:r>
      <w:r w:rsidRPr="00A27CD6">
        <w:rPr>
          <w:rFonts w:cs="Arial"/>
        </w:rPr>
        <w:t xml:space="preserve"> </w:t>
      </w:r>
    </w:p>
    <w:tbl>
      <w:tblPr>
        <w:tblStyle w:val="MAPtable"/>
        <w:tblW w:w="5249" w:type="pct"/>
        <w:tblBorders>
          <w:insideV w:val="single" w:sz="4" w:space="0" w:color="F2F2F2" w:themeColor="background1" w:themeShade="F2"/>
        </w:tblBorders>
        <w:tblLayout w:type="fixed"/>
        <w:tblLook w:val="04A0" w:firstRow="1" w:lastRow="0" w:firstColumn="1" w:lastColumn="0" w:noHBand="0" w:noVBand="1"/>
      </w:tblPr>
      <w:tblGrid>
        <w:gridCol w:w="836"/>
        <w:gridCol w:w="4024"/>
        <w:gridCol w:w="4662"/>
      </w:tblGrid>
      <w:tr w:rsidR="00E30992" w:rsidRPr="005A5976" w14:paraId="09F31FA6" w14:textId="77777777" w:rsidTr="00BF6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gridSpan w:val="2"/>
          </w:tcPr>
          <w:p w14:paraId="3E41F9C1" w14:textId="15E78612" w:rsidR="00E30992" w:rsidRPr="005A5976" w:rsidRDefault="00E30992" w:rsidP="00E30992">
            <w:pPr>
              <w:spacing w:after="120"/>
            </w:pPr>
            <w:r w:rsidRPr="009A302C">
              <w:rPr>
                <w:rFonts w:cs="Arial"/>
              </w:rPr>
              <w:t>APPLICATION CHECKLIST</w:t>
            </w:r>
          </w:p>
        </w:tc>
        <w:tc>
          <w:tcPr>
            <w:tcW w:w="2448" w:type="pct"/>
          </w:tcPr>
          <w:p w14:paraId="041747D8" w14:textId="09991014" w:rsidR="00E30992" w:rsidRPr="005A5976" w:rsidRDefault="005E16B2" w:rsidP="00E30992">
            <w:pPr>
              <w:spacing w:after="120"/>
              <w:cnfStyle w:val="100000000000" w:firstRow="1" w:lastRow="0" w:firstColumn="0" w:lastColumn="0" w:oddVBand="0" w:evenVBand="0" w:oddHBand="0" w:evenHBand="0" w:firstRowFirstColumn="0" w:firstRowLastColumn="0" w:lastRowFirstColumn="0" w:lastRowLastColumn="0"/>
            </w:pPr>
            <w:r>
              <w:rPr>
                <w:rFonts w:cs="Arial"/>
              </w:rPr>
              <w:t xml:space="preserve">MAP SU </w:t>
            </w:r>
            <w:r w:rsidR="00E30992" w:rsidRPr="009A302C">
              <w:rPr>
                <w:rFonts w:cs="Arial"/>
              </w:rPr>
              <w:t>Office Use Only</w:t>
            </w:r>
          </w:p>
        </w:tc>
      </w:tr>
      <w:tr w:rsidR="00D45015" w:rsidRPr="008405ED" w14:paraId="38D19C65"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602FF0E2" w14:textId="312D2683" w:rsidR="00D45015" w:rsidRPr="008405ED" w:rsidRDefault="00000000" w:rsidP="00D45015">
            <w:pPr>
              <w:jc w:val="center"/>
              <w:rPr>
                <w:sz w:val="18"/>
                <w:szCs w:val="18"/>
              </w:rPr>
            </w:pPr>
            <w:sdt>
              <w:sdtPr>
                <w:rPr>
                  <w:rFonts w:cs="Arial"/>
                </w:rPr>
                <w:id w:val="1036551233"/>
                <w14:checkbox>
                  <w14:checked w14:val="0"/>
                  <w14:checkedState w14:val="2612" w14:font="MS Gothic"/>
                  <w14:uncheckedState w14:val="2610" w14:font="MS Gothic"/>
                </w14:checkbox>
              </w:sdtPr>
              <w:sdtContent>
                <w:r w:rsidR="00281D6D" w:rsidRPr="00281D6D">
                  <w:rPr>
                    <w:rFonts w:ascii="MS Gothic" w:eastAsia="MS Gothic" w:hAnsi="MS Gothic" w:cs="Arial" w:hint="eastAsia"/>
                  </w:rPr>
                  <w:t>☐</w:t>
                </w:r>
              </w:sdtContent>
            </w:sdt>
            <w:r w:rsidR="00D45015" w:rsidRPr="009A302C">
              <w:rPr>
                <w:rFonts w:eastAsia="MS Gothic" w:cs="Arial"/>
              </w:rPr>
              <w:t xml:space="preserve"> </w:t>
            </w:r>
          </w:p>
        </w:tc>
        <w:tc>
          <w:tcPr>
            <w:tcW w:w="2113" w:type="pct"/>
          </w:tcPr>
          <w:p w14:paraId="2A38FFFF" w14:textId="6DA06D99"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1. </w:t>
            </w:r>
            <w:r w:rsidR="00D45015" w:rsidRPr="009A302C">
              <w:rPr>
                <w:rFonts w:cs="Arial"/>
              </w:rPr>
              <w:t>Application Checklist</w:t>
            </w:r>
          </w:p>
        </w:tc>
        <w:tc>
          <w:tcPr>
            <w:tcW w:w="2448" w:type="pct"/>
          </w:tcPr>
          <w:p w14:paraId="67C190B5"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6269F381"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56C37547" w14:textId="488FF474" w:rsidR="00D45015" w:rsidRPr="008405ED" w:rsidRDefault="00000000" w:rsidP="00D45015">
            <w:pPr>
              <w:jc w:val="center"/>
              <w:rPr>
                <w:sz w:val="18"/>
                <w:szCs w:val="18"/>
              </w:rPr>
            </w:pPr>
            <w:sdt>
              <w:sdtPr>
                <w:rPr>
                  <w:rFonts w:cs="Arial"/>
                </w:rPr>
                <w:id w:val="1795249050"/>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2376F98A" w14:textId="05CCCDB8"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2. </w:t>
            </w:r>
            <w:r w:rsidR="00D45015">
              <w:rPr>
                <w:rFonts w:cs="Arial"/>
              </w:rPr>
              <w:t>Project</w:t>
            </w:r>
            <w:r w:rsidR="00D45015" w:rsidRPr="009A302C">
              <w:rPr>
                <w:rFonts w:cs="Arial"/>
              </w:rPr>
              <w:t xml:space="preserve"> Leader</w:t>
            </w:r>
            <w:r w:rsidR="00D45015">
              <w:rPr>
                <w:rFonts w:cs="Arial"/>
              </w:rPr>
              <w:t xml:space="preserve">’s </w:t>
            </w:r>
            <w:r w:rsidR="00D45015" w:rsidRPr="009A302C">
              <w:rPr>
                <w:rFonts w:cs="Arial"/>
              </w:rPr>
              <w:t xml:space="preserve">Details </w:t>
            </w:r>
          </w:p>
        </w:tc>
        <w:tc>
          <w:tcPr>
            <w:tcW w:w="2448" w:type="pct"/>
          </w:tcPr>
          <w:p w14:paraId="264FE752"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34F27862"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529108F1" w14:textId="55A1E393" w:rsidR="00D45015" w:rsidRPr="008405ED" w:rsidRDefault="00000000" w:rsidP="00D45015">
            <w:pPr>
              <w:jc w:val="center"/>
              <w:rPr>
                <w:sz w:val="18"/>
                <w:szCs w:val="18"/>
              </w:rPr>
            </w:pPr>
            <w:sdt>
              <w:sdtPr>
                <w:rPr>
                  <w:rFonts w:cs="Arial"/>
                </w:rPr>
                <w:id w:val="-991870232"/>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r w:rsidR="00D45015" w:rsidRPr="009A302C">
              <w:rPr>
                <w:rFonts w:eastAsia="MS Gothic" w:cs="Arial"/>
              </w:rPr>
              <w:t xml:space="preserve"> </w:t>
            </w:r>
          </w:p>
        </w:tc>
        <w:tc>
          <w:tcPr>
            <w:tcW w:w="2113" w:type="pct"/>
          </w:tcPr>
          <w:p w14:paraId="2110ED1B" w14:textId="328CE2C3"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3. </w:t>
            </w:r>
            <w:r w:rsidR="00D45015" w:rsidRPr="009A302C">
              <w:rPr>
                <w:rFonts w:cs="Arial"/>
              </w:rPr>
              <w:t>Other Project Members</w:t>
            </w:r>
            <w:r w:rsidR="00BC0194">
              <w:rPr>
                <w:rFonts w:cs="Arial"/>
              </w:rPr>
              <w:t>’</w:t>
            </w:r>
            <w:r w:rsidR="00D45015" w:rsidRPr="009A302C">
              <w:rPr>
                <w:rFonts w:cs="Arial"/>
              </w:rPr>
              <w:t xml:space="preserve"> Details</w:t>
            </w:r>
          </w:p>
        </w:tc>
        <w:tc>
          <w:tcPr>
            <w:tcW w:w="2448" w:type="pct"/>
          </w:tcPr>
          <w:p w14:paraId="2164D956"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77D18295"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2880B0EA" w14:textId="3EA46BA6" w:rsidR="00D45015" w:rsidRPr="008405ED" w:rsidRDefault="00000000" w:rsidP="00D45015">
            <w:pPr>
              <w:jc w:val="center"/>
              <w:rPr>
                <w:sz w:val="18"/>
                <w:szCs w:val="18"/>
              </w:rPr>
            </w:pPr>
            <w:sdt>
              <w:sdtPr>
                <w:rPr>
                  <w:rFonts w:cs="Arial"/>
                </w:rPr>
                <w:id w:val="582259133"/>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r w:rsidR="00D45015" w:rsidRPr="009A302C">
              <w:rPr>
                <w:rFonts w:eastAsia="MS Gothic" w:cs="Arial"/>
              </w:rPr>
              <w:t xml:space="preserve"> </w:t>
            </w:r>
          </w:p>
        </w:tc>
        <w:tc>
          <w:tcPr>
            <w:tcW w:w="2113" w:type="pct"/>
          </w:tcPr>
          <w:p w14:paraId="6C0FCE55" w14:textId="34909918"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4. </w:t>
            </w:r>
            <w:r w:rsidR="00D45015" w:rsidRPr="009A302C">
              <w:rPr>
                <w:rFonts w:cs="Arial"/>
              </w:rPr>
              <w:t>Conflict of Interest Declaration</w:t>
            </w:r>
          </w:p>
        </w:tc>
        <w:tc>
          <w:tcPr>
            <w:tcW w:w="2448" w:type="pct"/>
          </w:tcPr>
          <w:p w14:paraId="356B7E1A"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77166072"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7A7906D8" w14:textId="44C292B3" w:rsidR="00D45015" w:rsidRPr="008405ED" w:rsidRDefault="00000000" w:rsidP="00D45015">
            <w:pPr>
              <w:jc w:val="center"/>
              <w:rPr>
                <w:sz w:val="18"/>
                <w:szCs w:val="18"/>
              </w:rPr>
            </w:pPr>
            <w:sdt>
              <w:sdtPr>
                <w:rPr>
                  <w:rFonts w:cs="Arial"/>
                </w:rPr>
                <w:id w:val="-455030478"/>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r w:rsidR="00D45015" w:rsidRPr="009A302C">
              <w:rPr>
                <w:rFonts w:eastAsia="MS Gothic" w:cs="Arial"/>
              </w:rPr>
              <w:t xml:space="preserve"> </w:t>
            </w:r>
          </w:p>
        </w:tc>
        <w:tc>
          <w:tcPr>
            <w:tcW w:w="2113" w:type="pct"/>
          </w:tcPr>
          <w:p w14:paraId="10088C3A" w14:textId="3D3493DD"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5. </w:t>
            </w:r>
            <w:r w:rsidR="00D45015" w:rsidRPr="009A302C">
              <w:rPr>
                <w:rFonts w:cs="Arial"/>
              </w:rPr>
              <w:t xml:space="preserve">Application Section </w:t>
            </w:r>
          </w:p>
        </w:tc>
        <w:tc>
          <w:tcPr>
            <w:tcW w:w="2448" w:type="pct"/>
          </w:tcPr>
          <w:p w14:paraId="32F83502"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0B97EE29"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1523573B" w14:textId="7782BD3B" w:rsidR="00D45015" w:rsidRPr="008405ED" w:rsidRDefault="00000000" w:rsidP="00D45015">
            <w:pPr>
              <w:jc w:val="center"/>
              <w:rPr>
                <w:sz w:val="18"/>
                <w:szCs w:val="18"/>
              </w:rPr>
            </w:pPr>
            <w:sdt>
              <w:sdtPr>
                <w:rPr>
                  <w:rFonts w:cs="Arial"/>
                </w:rPr>
                <w:id w:val="308297538"/>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07D64276" w14:textId="5D10E789"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6. </w:t>
            </w:r>
            <w:r w:rsidR="00D45015" w:rsidRPr="009A302C">
              <w:rPr>
                <w:rFonts w:cs="Arial"/>
              </w:rPr>
              <w:t xml:space="preserve">Risk Assessment </w:t>
            </w:r>
          </w:p>
        </w:tc>
        <w:tc>
          <w:tcPr>
            <w:tcW w:w="2448" w:type="pct"/>
          </w:tcPr>
          <w:p w14:paraId="41C05C0B"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6418E2B5"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628D1E0B" w14:textId="6DA28953" w:rsidR="00D45015" w:rsidRPr="008405ED" w:rsidRDefault="00000000" w:rsidP="00D45015">
            <w:pPr>
              <w:jc w:val="center"/>
              <w:rPr>
                <w:sz w:val="18"/>
                <w:szCs w:val="18"/>
              </w:rPr>
            </w:pPr>
            <w:sdt>
              <w:sdtPr>
                <w:rPr>
                  <w:rFonts w:cs="Arial"/>
                </w:rPr>
                <w:id w:val="-1555296564"/>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r w:rsidR="00D45015" w:rsidRPr="009A302C">
              <w:rPr>
                <w:rFonts w:eastAsia="MS Gothic" w:cs="Arial"/>
              </w:rPr>
              <w:t xml:space="preserve"> </w:t>
            </w:r>
          </w:p>
        </w:tc>
        <w:tc>
          <w:tcPr>
            <w:tcW w:w="2113" w:type="pct"/>
          </w:tcPr>
          <w:p w14:paraId="5AC6836E" w14:textId="4F324F33"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7. </w:t>
            </w:r>
            <w:r w:rsidR="00D45015" w:rsidRPr="009A302C">
              <w:rPr>
                <w:rFonts w:cs="Arial"/>
              </w:rPr>
              <w:t xml:space="preserve">Work Plan  </w:t>
            </w:r>
          </w:p>
        </w:tc>
        <w:tc>
          <w:tcPr>
            <w:tcW w:w="2448" w:type="pct"/>
          </w:tcPr>
          <w:p w14:paraId="0CAD0155"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7D78262E"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2311870F" w14:textId="0F7B2FF7" w:rsidR="00D45015" w:rsidRPr="008405ED" w:rsidRDefault="00000000" w:rsidP="00D45015">
            <w:pPr>
              <w:jc w:val="center"/>
              <w:rPr>
                <w:sz w:val="18"/>
                <w:szCs w:val="18"/>
              </w:rPr>
            </w:pPr>
            <w:sdt>
              <w:sdtPr>
                <w:rPr>
                  <w:rFonts w:cs="Arial"/>
                </w:rPr>
                <w:id w:val="2087416298"/>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72771899" w14:textId="4D44EEB9"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8. </w:t>
            </w:r>
            <w:r w:rsidR="00D45015" w:rsidRPr="009A302C">
              <w:rPr>
                <w:rFonts w:cs="Arial"/>
              </w:rPr>
              <w:t>Budget Plan (spreadsheet)</w:t>
            </w:r>
          </w:p>
        </w:tc>
        <w:tc>
          <w:tcPr>
            <w:tcW w:w="2448" w:type="pct"/>
          </w:tcPr>
          <w:p w14:paraId="5DF790BA"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34AF95B5"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48DE162F" w14:textId="03EBBF1F" w:rsidR="00D45015" w:rsidRPr="008405ED" w:rsidRDefault="00000000" w:rsidP="00D45015">
            <w:pPr>
              <w:jc w:val="center"/>
              <w:rPr>
                <w:sz w:val="18"/>
                <w:szCs w:val="18"/>
              </w:rPr>
            </w:pPr>
            <w:sdt>
              <w:sdtPr>
                <w:rPr>
                  <w:rFonts w:cs="Arial"/>
                </w:rPr>
                <w:id w:val="-932506294"/>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0B05DE0C" w14:textId="3DBA02E2"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9. </w:t>
            </w:r>
            <w:r w:rsidR="00D45015" w:rsidRPr="009A302C">
              <w:rPr>
                <w:rFonts w:cs="Arial"/>
              </w:rPr>
              <w:t xml:space="preserve">Scan of </w:t>
            </w:r>
            <w:r w:rsidR="00D45015">
              <w:rPr>
                <w:rFonts w:cs="Arial"/>
              </w:rPr>
              <w:t>V</w:t>
            </w:r>
            <w:r w:rsidR="00D45015" w:rsidRPr="009A302C">
              <w:rPr>
                <w:rFonts w:cs="Arial"/>
              </w:rPr>
              <w:t xml:space="preserve">alid </w:t>
            </w:r>
            <w:r w:rsidR="00D45015">
              <w:rPr>
                <w:rFonts w:cs="Arial"/>
              </w:rPr>
              <w:t>Personal Identification</w:t>
            </w:r>
          </w:p>
        </w:tc>
        <w:tc>
          <w:tcPr>
            <w:tcW w:w="2448" w:type="pct"/>
          </w:tcPr>
          <w:p w14:paraId="7B242515"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092E31C4"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2BD18406" w14:textId="060FB812" w:rsidR="00D45015" w:rsidRPr="008405ED" w:rsidRDefault="00000000" w:rsidP="00D45015">
            <w:pPr>
              <w:jc w:val="center"/>
              <w:rPr>
                <w:sz w:val="18"/>
                <w:szCs w:val="18"/>
              </w:rPr>
            </w:pPr>
            <w:sdt>
              <w:sdtPr>
                <w:rPr>
                  <w:rFonts w:cs="Arial"/>
                </w:rPr>
                <w:id w:val="-800926478"/>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1FC2A915" w14:textId="215D0B19"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10. </w:t>
            </w:r>
            <w:r w:rsidR="00D45015" w:rsidRPr="009A302C">
              <w:rPr>
                <w:rFonts w:cs="Arial"/>
              </w:rPr>
              <w:t>Curriculum Vitae</w:t>
            </w:r>
          </w:p>
        </w:tc>
        <w:tc>
          <w:tcPr>
            <w:tcW w:w="2448" w:type="pct"/>
          </w:tcPr>
          <w:p w14:paraId="09DD4860"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8405ED" w14:paraId="5DCD2018"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5C69AEE6" w14:textId="241539AC" w:rsidR="00D45015" w:rsidRPr="008405ED" w:rsidRDefault="00000000" w:rsidP="00D45015">
            <w:pPr>
              <w:jc w:val="center"/>
              <w:rPr>
                <w:sz w:val="18"/>
                <w:szCs w:val="18"/>
              </w:rPr>
            </w:pPr>
            <w:sdt>
              <w:sdtPr>
                <w:rPr>
                  <w:rFonts w:cs="Arial"/>
                </w:rPr>
                <w:id w:val="-1346622425"/>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5D679015" w14:textId="76DDD405"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11. </w:t>
            </w:r>
            <w:r w:rsidR="00D45015" w:rsidRPr="009A302C">
              <w:rPr>
                <w:rFonts w:cs="Arial"/>
              </w:rPr>
              <w:t>Evidence of Support</w:t>
            </w:r>
          </w:p>
        </w:tc>
        <w:tc>
          <w:tcPr>
            <w:tcW w:w="2448" w:type="pct"/>
          </w:tcPr>
          <w:p w14:paraId="690F705C"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D45015" w:rsidRPr="001A5ED4" w14:paraId="5D99437E" w14:textId="77777777" w:rsidTr="00BF65A5">
        <w:tc>
          <w:tcPr>
            <w:cnfStyle w:val="001000000000" w:firstRow="0" w:lastRow="0" w:firstColumn="1" w:lastColumn="0" w:oddVBand="0" w:evenVBand="0" w:oddHBand="0" w:evenHBand="0" w:firstRowFirstColumn="0" w:firstRowLastColumn="0" w:lastRowFirstColumn="0" w:lastRowLastColumn="0"/>
            <w:tcW w:w="439" w:type="pct"/>
          </w:tcPr>
          <w:p w14:paraId="215511F6" w14:textId="5D5238A0" w:rsidR="00D45015" w:rsidRPr="008405ED" w:rsidRDefault="00000000" w:rsidP="00D45015">
            <w:pPr>
              <w:jc w:val="center"/>
              <w:rPr>
                <w:sz w:val="18"/>
                <w:szCs w:val="18"/>
              </w:rPr>
            </w:pPr>
            <w:sdt>
              <w:sdtPr>
                <w:rPr>
                  <w:rFonts w:cs="Arial"/>
                </w:rPr>
                <w:id w:val="-1047532338"/>
                <w14:checkbox>
                  <w14:checked w14:val="0"/>
                  <w14:checkedState w14:val="2612" w14:font="MS Gothic"/>
                  <w14:uncheckedState w14:val="2610" w14:font="MS Gothic"/>
                </w14:checkbox>
              </w:sdtPr>
              <w:sdtContent>
                <w:r w:rsidR="00D45015" w:rsidRPr="009A302C">
                  <w:rPr>
                    <w:rFonts w:ascii="Segoe UI Symbol" w:eastAsia="MS Gothic" w:hAnsi="Segoe UI Symbol" w:cs="Segoe UI Symbol"/>
                  </w:rPr>
                  <w:t>☐</w:t>
                </w:r>
              </w:sdtContent>
            </w:sdt>
          </w:p>
        </w:tc>
        <w:tc>
          <w:tcPr>
            <w:tcW w:w="2113" w:type="pct"/>
          </w:tcPr>
          <w:p w14:paraId="579ECAA8" w14:textId="4ECF8F20" w:rsidR="00D45015" w:rsidRPr="008405ED" w:rsidRDefault="00B2424B" w:rsidP="00D4501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12. </w:t>
            </w:r>
            <w:r w:rsidR="00D45015" w:rsidRPr="00CF3A6D">
              <w:rPr>
                <w:rFonts w:cs="Arial"/>
              </w:rPr>
              <w:t>Consent for Information Usage</w:t>
            </w:r>
          </w:p>
        </w:tc>
        <w:tc>
          <w:tcPr>
            <w:tcW w:w="2448" w:type="pct"/>
          </w:tcPr>
          <w:p w14:paraId="01D16308" w14:textId="77777777" w:rsidR="00D45015" w:rsidRPr="008405ED" w:rsidRDefault="00D45015" w:rsidP="00D45015">
            <w:pPr>
              <w:cnfStyle w:val="000000000000" w:firstRow="0" w:lastRow="0" w:firstColumn="0" w:lastColumn="0" w:oddVBand="0" w:evenVBand="0" w:oddHBand="0" w:evenHBand="0" w:firstRowFirstColumn="0" w:firstRowLastColumn="0" w:lastRowFirstColumn="0" w:lastRowLastColumn="0"/>
              <w:rPr>
                <w:sz w:val="18"/>
                <w:szCs w:val="18"/>
              </w:rPr>
            </w:pPr>
          </w:p>
        </w:tc>
      </w:tr>
      <w:tr w:rsidR="00AF10D7" w:rsidRPr="001A5ED4" w14:paraId="227FFD1B" w14:textId="77777777" w:rsidTr="00BF65A5">
        <w:tblPrEx>
          <w:tblBorders>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439" w:type="pct"/>
          </w:tcPr>
          <w:p w14:paraId="154B0155" w14:textId="77777777" w:rsidR="00AF10D7" w:rsidRPr="008405ED" w:rsidRDefault="00000000" w:rsidP="00D14325">
            <w:pPr>
              <w:jc w:val="center"/>
              <w:rPr>
                <w:sz w:val="18"/>
                <w:szCs w:val="18"/>
              </w:rPr>
            </w:pPr>
            <w:sdt>
              <w:sdtPr>
                <w:rPr>
                  <w:rFonts w:cs="Arial"/>
                </w:rPr>
                <w:id w:val="-1112586582"/>
                <w14:checkbox>
                  <w14:checked w14:val="0"/>
                  <w14:checkedState w14:val="2612" w14:font="MS Gothic"/>
                  <w14:uncheckedState w14:val="2610" w14:font="MS Gothic"/>
                </w14:checkbox>
              </w:sdtPr>
              <w:sdtContent>
                <w:r w:rsidR="00AF10D7" w:rsidRPr="009A302C">
                  <w:rPr>
                    <w:rFonts w:ascii="Segoe UI Symbol" w:eastAsia="MS Gothic" w:hAnsi="Segoe UI Symbol" w:cs="Segoe UI Symbol"/>
                  </w:rPr>
                  <w:t>☐</w:t>
                </w:r>
              </w:sdtContent>
            </w:sdt>
          </w:p>
        </w:tc>
        <w:tc>
          <w:tcPr>
            <w:tcW w:w="2113" w:type="pct"/>
          </w:tcPr>
          <w:p w14:paraId="797ED525" w14:textId="52F62913" w:rsidR="00AF10D7" w:rsidRPr="008405ED" w:rsidRDefault="00AF10D7" w:rsidP="00D14325">
            <w:pPr>
              <w:cnfStyle w:val="000000000000" w:firstRow="0" w:lastRow="0" w:firstColumn="0" w:lastColumn="0" w:oddVBand="0" w:evenVBand="0" w:oddHBand="0" w:evenHBand="0" w:firstRowFirstColumn="0" w:firstRowLastColumn="0" w:lastRowFirstColumn="0" w:lastRowLastColumn="0"/>
              <w:rPr>
                <w:sz w:val="18"/>
                <w:szCs w:val="18"/>
              </w:rPr>
            </w:pPr>
            <w:r>
              <w:rPr>
                <w:rFonts w:cs="Arial"/>
              </w:rPr>
              <w:t xml:space="preserve">13. </w:t>
            </w:r>
            <w:r w:rsidR="00DF6C29">
              <w:rPr>
                <w:rFonts w:cs="Arial"/>
              </w:rPr>
              <w:t>Declaration and Acknowledgment</w:t>
            </w:r>
          </w:p>
        </w:tc>
        <w:tc>
          <w:tcPr>
            <w:tcW w:w="2448" w:type="pct"/>
          </w:tcPr>
          <w:p w14:paraId="11C3E049" w14:textId="77777777" w:rsidR="00AF10D7" w:rsidRPr="008405ED" w:rsidRDefault="00AF10D7" w:rsidP="00D14325">
            <w:pPr>
              <w:cnfStyle w:val="000000000000" w:firstRow="0" w:lastRow="0" w:firstColumn="0" w:lastColumn="0" w:oddVBand="0" w:evenVBand="0" w:oddHBand="0" w:evenHBand="0" w:firstRowFirstColumn="0" w:firstRowLastColumn="0" w:lastRowFirstColumn="0" w:lastRowLastColumn="0"/>
              <w:rPr>
                <w:sz w:val="18"/>
                <w:szCs w:val="18"/>
              </w:rPr>
            </w:pPr>
          </w:p>
        </w:tc>
      </w:tr>
    </w:tbl>
    <w:p w14:paraId="591B9460" w14:textId="420F64E5" w:rsidR="00125A9D" w:rsidRDefault="00125A9D" w:rsidP="00484A8A">
      <w:pPr>
        <w:pStyle w:val="BodyCopy"/>
      </w:pPr>
    </w:p>
    <w:p w14:paraId="639E804D" w14:textId="77777777" w:rsidR="00125A9D" w:rsidRDefault="00125A9D">
      <w:pPr>
        <w:spacing w:before="0" w:line="259" w:lineRule="auto"/>
        <w:rPr>
          <w:rFonts w:asciiTheme="majorHAnsi" w:hAnsiTheme="majorHAnsi" w:cstheme="majorHAnsi"/>
        </w:rPr>
      </w:pPr>
      <w:r>
        <w:br w:type="page"/>
      </w:r>
    </w:p>
    <w:p w14:paraId="176CC006" w14:textId="77777777" w:rsidR="00106E9B" w:rsidRDefault="00106E9B" w:rsidP="00484A8A">
      <w:pPr>
        <w:pStyle w:val="BodyCopy"/>
      </w:pPr>
    </w:p>
    <w:p w14:paraId="703D9671" w14:textId="7C8E9A0A" w:rsidR="00CC1D8F" w:rsidRPr="00BF65A5" w:rsidRDefault="00333387" w:rsidP="00CC1D8F">
      <w:pPr>
        <w:pStyle w:val="Heading1"/>
        <w:numPr>
          <w:ilvl w:val="0"/>
          <w:numId w:val="0"/>
        </w:numPr>
        <w:ind w:left="1134" w:hanging="1134"/>
        <w:rPr>
          <w:rFonts w:eastAsiaTheme="minorHAnsi"/>
          <w:bCs/>
          <w:color w:val="47763B" w:themeColor="accent3"/>
          <w:sz w:val="32"/>
          <w:szCs w:val="24"/>
          <w:lang w:val="en-US" w:eastAsia="en-IE"/>
        </w:rPr>
      </w:pPr>
      <w:r>
        <w:rPr>
          <w:rFonts w:eastAsiaTheme="minorHAnsi"/>
          <w:bCs/>
          <w:color w:val="47763B" w:themeColor="accent3"/>
          <w:sz w:val="32"/>
          <w:szCs w:val="24"/>
          <w:lang w:val="en-US" w:eastAsia="en-IE"/>
        </w:rPr>
        <w:t>2. P</w:t>
      </w:r>
      <w:r w:rsidR="009D15E9" w:rsidRPr="00BF65A5">
        <w:rPr>
          <w:rFonts w:eastAsiaTheme="minorHAnsi"/>
          <w:bCs/>
          <w:color w:val="47763B" w:themeColor="accent3"/>
          <w:sz w:val="32"/>
          <w:szCs w:val="24"/>
          <w:lang w:val="en-US" w:eastAsia="en-IE"/>
        </w:rPr>
        <w:t>roject Leader’s Details</w:t>
      </w:r>
      <w:r w:rsidR="00CC1D8F" w:rsidRPr="00BF65A5">
        <w:rPr>
          <w:rFonts w:eastAsiaTheme="minorHAnsi"/>
          <w:bCs/>
          <w:color w:val="47763B" w:themeColor="accent3"/>
          <w:sz w:val="32"/>
          <w:szCs w:val="24"/>
          <w:lang w:val="en-US" w:eastAsia="en-IE"/>
        </w:rPr>
        <w:t xml:space="preserve"> </w:t>
      </w:r>
    </w:p>
    <w:tbl>
      <w:tblPr>
        <w:tblStyle w:val="MAPtable"/>
        <w:tblW w:w="5000" w:type="pct"/>
        <w:tblBorders>
          <w:insideV w:val="single" w:sz="4" w:space="0" w:color="F2F2F2" w:themeColor="background1" w:themeShade="F2"/>
        </w:tblBorders>
        <w:tblLayout w:type="fixed"/>
        <w:tblLook w:val="04A0" w:firstRow="1" w:lastRow="0" w:firstColumn="1" w:lastColumn="0" w:noHBand="0" w:noVBand="1"/>
      </w:tblPr>
      <w:tblGrid>
        <w:gridCol w:w="787"/>
        <w:gridCol w:w="3893"/>
        <w:gridCol w:w="4390"/>
      </w:tblGrid>
      <w:tr w:rsidR="00205FA2" w:rsidRPr="00253F84" w14:paraId="6117B481" w14:textId="77777777" w:rsidTr="00BD12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 w:type="pct"/>
          </w:tcPr>
          <w:p w14:paraId="68A43AEA" w14:textId="6D0F7F8D" w:rsidR="00205FA2" w:rsidRPr="009915AA" w:rsidRDefault="00205FA2" w:rsidP="009076A4">
            <w:pPr>
              <w:jc w:val="center"/>
              <w:rPr>
                <w:rFonts w:cs="Arial"/>
              </w:rPr>
            </w:pPr>
            <w:r>
              <w:rPr>
                <w:bCs/>
                <w:color w:val="FAFBFB" w:themeColor="background2"/>
                <w:sz w:val="22"/>
                <w:szCs w:val="22"/>
              </w:rPr>
              <w:t>SN</w:t>
            </w:r>
          </w:p>
        </w:tc>
        <w:tc>
          <w:tcPr>
            <w:tcW w:w="2146" w:type="pct"/>
          </w:tcPr>
          <w:p w14:paraId="7F75090E" w14:textId="204D168C" w:rsidR="00205FA2" w:rsidRPr="009915AA" w:rsidRDefault="00205FA2" w:rsidP="00205FA2">
            <w:pPr>
              <w:cnfStyle w:val="100000000000" w:firstRow="1" w:lastRow="0" w:firstColumn="0" w:lastColumn="0" w:oddVBand="0" w:evenVBand="0" w:oddHBand="0" w:evenHBand="0" w:firstRowFirstColumn="0" w:firstRowLastColumn="0" w:lastRowFirstColumn="0" w:lastRowLastColumn="0"/>
              <w:rPr>
                <w:rFonts w:cs="Arial"/>
              </w:rPr>
            </w:pPr>
            <w:r w:rsidRPr="00253F84">
              <w:rPr>
                <w:rFonts w:cs="Arial"/>
                <w:bCs/>
                <w:color w:val="FAFBFB" w:themeColor="background2"/>
                <w:sz w:val="22"/>
                <w:szCs w:val="22"/>
              </w:rPr>
              <w:t>Items</w:t>
            </w:r>
          </w:p>
        </w:tc>
        <w:tc>
          <w:tcPr>
            <w:tcW w:w="2420" w:type="pct"/>
          </w:tcPr>
          <w:p w14:paraId="47E96D6C" w14:textId="6B0DD823" w:rsidR="00205FA2" w:rsidRPr="00253F84" w:rsidRDefault="00205FA2" w:rsidP="00205FA2">
            <w:pPr>
              <w:cnfStyle w:val="100000000000" w:firstRow="1" w:lastRow="0" w:firstColumn="0" w:lastColumn="0" w:oddVBand="0" w:evenVBand="0" w:oddHBand="0" w:evenHBand="0" w:firstRowFirstColumn="0" w:firstRowLastColumn="0" w:lastRowFirstColumn="0" w:lastRowLastColumn="0"/>
              <w:rPr>
                <w:color w:val="264A5E" w:themeColor="accent1" w:themeShade="BF"/>
                <w:sz w:val="22"/>
                <w:szCs w:val="22"/>
              </w:rPr>
            </w:pPr>
            <w:r w:rsidRPr="00253F84">
              <w:rPr>
                <w:rFonts w:cs="Arial"/>
                <w:bCs/>
                <w:color w:val="FAFBFB" w:themeColor="background2"/>
                <w:sz w:val="22"/>
                <w:szCs w:val="22"/>
              </w:rPr>
              <w:t>Details</w:t>
            </w:r>
            <w:r>
              <w:rPr>
                <w:rFonts w:cs="Arial"/>
                <w:bCs/>
                <w:color w:val="FAFBFB" w:themeColor="background2"/>
                <w:sz w:val="22"/>
                <w:szCs w:val="22"/>
              </w:rPr>
              <w:t xml:space="preserve"> </w:t>
            </w:r>
            <w:r w:rsidRPr="0034281F">
              <w:rPr>
                <w:rFonts w:cs="Arial"/>
                <w:b w:val="0"/>
                <w:i/>
                <w:iCs/>
                <w:color w:val="FAFBFB" w:themeColor="background2"/>
                <w:sz w:val="22"/>
                <w:szCs w:val="22"/>
              </w:rPr>
              <w:t>(</w:t>
            </w:r>
            <w:r w:rsidRPr="008965F6">
              <w:rPr>
                <w:rFonts w:cs="Arial"/>
                <w:b w:val="0"/>
                <w:i/>
                <w:iCs/>
                <w:color w:val="FAFBFB" w:themeColor="background2"/>
                <w:sz w:val="22"/>
                <w:szCs w:val="22"/>
              </w:rPr>
              <w:t>Please enter your information in the space provided in this column</w:t>
            </w:r>
          </w:p>
        </w:tc>
      </w:tr>
      <w:tr w:rsidR="00205FA2" w:rsidRPr="00253F84" w14:paraId="246EA5B3"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1E50F653" w14:textId="3BA74E9F" w:rsidR="00205FA2" w:rsidRPr="009915AA" w:rsidRDefault="00205FA2" w:rsidP="009076A4">
            <w:pPr>
              <w:jc w:val="center"/>
              <w:rPr>
                <w:rFonts w:cs="Arial"/>
                <w:b w:val="0"/>
              </w:rPr>
            </w:pPr>
            <w:r w:rsidRPr="009915AA">
              <w:rPr>
                <w:rFonts w:cs="Arial"/>
                <w:b w:val="0"/>
              </w:rPr>
              <w:t>1</w:t>
            </w:r>
          </w:p>
        </w:tc>
        <w:tc>
          <w:tcPr>
            <w:tcW w:w="2146" w:type="pct"/>
          </w:tcPr>
          <w:p w14:paraId="23068B39" w14:textId="3BB34A65"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First Name</w:t>
            </w:r>
          </w:p>
        </w:tc>
        <w:tc>
          <w:tcPr>
            <w:tcW w:w="2420" w:type="pct"/>
          </w:tcPr>
          <w:p w14:paraId="4D17BE9B"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06E53262"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52A3472E" w14:textId="1C80058D" w:rsidR="00205FA2" w:rsidRPr="009915AA" w:rsidRDefault="00205FA2" w:rsidP="009076A4">
            <w:pPr>
              <w:jc w:val="center"/>
              <w:rPr>
                <w:rFonts w:cs="Arial"/>
                <w:b w:val="0"/>
              </w:rPr>
            </w:pPr>
            <w:r w:rsidRPr="009915AA">
              <w:rPr>
                <w:rFonts w:cs="Arial"/>
                <w:b w:val="0"/>
              </w:rPr>
              <w:t>2</w:t>
            </w:r>
          </w:p>
        </w:tc>
        <w:tc>
          <w:tcPr>
            <w:tcW w:w="2146" w:type="pct"/>
          </w:tcPr>
          <w:p w14:paraId="5CEE8A5F" w14:textId="52E0FC57"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Last Name</w:t>
            </w:r>
          </w:p>
        </w:tc>
        <w:tc>
          <w:tcPr>
            <w:tcW w:w="2420" w:type="pct"/>
          </w:tcPr>
          <w:p w14:paraId="463F5679"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2416B9D9"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2B0648CA" w14:textId="7661B940" w:rsidR="00205FA2" w:rsidRPr="009915AA" w:rsidRDefault="00205FA2" w:rsidP="009076A4">
            <w:pPr>
              <w:jc w:val="center"/>
              <w:rPr>
                <w:rFonts w:cs="Arial"/>
                <w:b w:val="0"/>
              </w:rPr>
            </w:pPr>
            <w:r w:rsidRPr="009915AA">
              <w:rPr>
                <w:rFonts w:cs="Arial"/>
                <w:b w:val="0"/>
              </w:rPr>
              <w:t>3</w:t>
            </w:r>
          </w:p>
        </w:tc>
        <w:tc>
          <w:tcPr>
            <w:tcW w:w="2146" w:type="pct"/>
          </w:tcPr>
          <w:p w14:paraId="2B234713" w14:textId="2B4F49F4"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Full Name (as shown on passport)</w:t>
            </w:r>
          </w:p>
        </w:tc>
        <w:tc>
          <w:tcPr>
            <w:tcW w:w="2420" w:type="pct"/>
          </w:tcPr>
          <w:p w14:paraId="036A67A4"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1490BFA0"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75E20A9C" w14:textId="1E0CD3F3" w:rsidR="00205FA2" w:rsidRPr="009915AA" w:rsidRDefault="00205FA2" w:rsidP="009076A4">
            <w:pPr>
              <w:jc w:val="center"/>
              <w:rPr>
                <w:rFonts w:cs="Arial"/>
                <w:b w:val="0"/>
              </w:rPr>
            </w:pPr>
            <w:r w:rsidRPr="009915AA">
              <w:rPr>
                <w:rFonts w:cs="Arial"/>
                <w:b w:val="0"/>
              </w:rPr>
              <w:t>4</w:t>
            </w:r>
          </w:p>
        </w:tc>
        <w:tc>
          <w:tcPr>
            <w:tcW w:w="2146" w:type="pct"/>
          </w:tcPr>
          <w:p w14:paraId="7BBDF1CA" w14:textId="013BB666"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 xml:space="preserve">Date of Birth </w:t>
            </w:r>
          </w:p>
        </w:tc>
        <w:tc>
          <w:tcPr>
            <w:tcW w:w="2420" w:type="pct"/>
          </w:tcPr>
          <w:p w14:paraId="40F1BA9C" w14:textId="024F454B" w:rsidR="00205FA2" w:rsidRPr="00253F84" w:rsidRDefault="00A35D54"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9915AA">
              <w:rPr>
                <w:rFonts w:cs="Arial"/>
              </w:rPr>
              <w:t>(DD/MM/YYYY)</w:t>
            </w:r>
          </w:p>
        </w:tc>
      </w:tr>
      <w:tr w:rsidR="00205FA2" w:rsidRPr="00253F84" w14:paraId="1CBE3A79"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485783DC" w14:textId="6D2BC2F4" w:rsidR="00205FA2" w:rsidRPr="009915AA" w:rsidRDefault="00205FA2" w:rsidP="009076A4">
            <w:pPr>
              <w:jc w:val="center"/>
              <w:rPr>
                <w:rFonts w:cs="Arial"/>
                <w:b w:val="0"/>
              </w:rPr>
            </w:pPr>
            <w:r w:rsidRPr="009915AA">
              <w:rPr>
                <w:rFonts w:cs="Arial"/>
                <w:b w:val="0"/>
              </w:rPr>
              <w:t>5</w:t>
            </w:r>
          </w:p>
        </w:tc>
        <w:tc>
          <w:tcPr>
            <w:tcW w:w="2146" w:type="pct"/>
          </w:tcPr>
          <w:p w14:paraId="606A7413" w14:textId="3CAF0CE7"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Residential Address</w:t>
            </w:r>
          </w:p>
        </w:tc>
        <w:tc>
          <w:tcPr>
            <w:tcW w:w="2420" w:type="pct"/>
          </w:tcPr>
          <w:p w14:paraId="6EF3DEFB"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5D945321"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0FBE9FB9" w14:textId="42E2F4E4" w:rsidR="00205FA2" w:rsidRPr="009915AA" w:rsidRDefault="00205FA2" w:rsidP="009076A4">
            <w:pPr>
              <w:jc w:val="center"/>
              <w:rPr>
                <w:rFonts w:cs="Arial"/>
                <w:b w:val="0"/>
              </w:rPr>
            </w:pPr>
            <w:r w:rsidRPr="009915AA">
              <w:rPr>
                <w:rFonts w:cs="Arial"/>
                <w:b w:val="0"/>
              </w:rPr>
              <w:t>6</w:t>
            </w:r>
          </w:p>
        </w:tc>
        <w:tc>
          <w:tcPr>
            <w:tcW w:w="2146" w:type="pct"/>
          </w:tcPr>
          <w:p w14:paraId="1F0240EB" w14:textId="228EDE79"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Contact Phone</w:t>
            </w:r>
          </w:p>
        </w:tc>
        <w:tc>
          <w:tcPr>
            <w:tcW w:w="2420" w:type="pct"/>
          </w:tcPr>
          <w:p w14:paraId="34814081" w14:textId="13B541B0" w:rsidR="00205FA2" w:rsidRPr="00253F84" w:rsidRDefault="00CF6AE8"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Pr>
                <w:color w:val="264A5E" w:themeColor="accent1" w:themeShade="BF"/>
                <w:sz w:val="22"/>
                <w:szCs w:val="22"/>
              </w:rPr>
              <w:t>+ country code + number</w:t>
            </w:r>
          </w:p>
        </w:tc>
      </w:tr>
      <w:tr w:rsidR="00205FA2" w:rsidRPr="00253F84" w14:paraId="22962C58"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7F9401F1" w14:textId="17D99830" w:rsidR="00205FA2" w:rsidRPr="009915AA" w:rsidRDefault="00205FA2" w:rsidP="009076A4">
            <w:pPr>
              <w:jc w:val="center"/>
              <w:rPr>
                <w:rFonts w:cs="Arial"/>
                <w:b w:val="0"/>
              </w:rPr>
            </w:pPr>
            <w:r w:rsidRPr="009915AA">
              <w:rPr>
                <w:rFonts w:cs="Arial"/>
                <w:b w:val="0"/>
              </w:rPr>
              <w:t>7</w:t>
            </w:r>
          </w:p>
        </w:tc>
        <w:tc>
          <w:tcPr>
            <w:tcW w:w="2146" w:type="pct"/>
          </w:tcPr>
          <w:p w14:paraId="6C1B8910" w14:textId="5DF998A7"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Contact Email</w:t>
            </w:r>
          </w:p>
        </w:tc>
        <w:tc>
          <w:tcPr>
            <w:tcW w:w="2420" w:type="pct"/>
          </w:tcPr>
          <w:p w14:paraId="7766173B"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1A758CCD"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7037EA65" w14:textId="11B0163F" w:rsidR="00205FA2" w:rsidRPr="009915AA" w:rsidRDefault="00205FA2" w:rsidP="009076A4">
            <w:pPr>
              <w:jc w:val="center"/>
              <w:rPr>
                <w:rFonts w:cs="Arial"/>
                <w:b w:val="0"/>
              </w:rPr>
            </w:pPr>
            <w:r w:rsidRPr="009915AA">
              <w:rPr>
                <w:rFonts w:cs="Arial"/>
                <w:b w:val="0"/>
              </w:rPr>
              <w:t>8</w:t>
            </w:r>
          </w:p>
        </w:tc>
        <w:tc>
          <w:tcPr>
            <w:tcW w:w="2146" w:type="pct"/>
          </w:tcPr>
          <w:p w14:paraId="2C282AE4" w14:textId="7277C330"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 xml:space="preserve">Gender </w:t>
            </w:r>
          </w:p>
        </w:tc>
        <w:tc>
          <w:tcPr>
            <w:tcW w:w="2420" w:type="pct"/>
          </w:tcPr>
          <w:p w14:paraId="307F070F" w14:textId="5367B402" w:rsidR="00205FA2" w:rsidRPr="009A7E91"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w:t>
            </w:r>
            <w:r>
              <w:rPr>
                <w:rFonts w:cs="Arial"/>
              </w:rPr>
              <w:t xml:space="preserve"> </w:t>
            </w:r>
            <w:r w:rsidRPr="009A7E91">
              <w:rPr>
                <w:rFonts w:cs="Arial"/>
              </w:rPr>
              <w:t>Woman</w:t>
            </w:r>
          </w:p>
          <w:p w14:paraId="143EA018" w14:textId="77777777" w:rsidR="00205FA2" w:rsidRPr="009A7E91"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 xml:space="preserve">□ Man </w:t>
            </w:r>
          </w:p>
          <w:p w14:paraId="419083CC" w14:textId="77777777" w:rsidR="00205FA2" w:rsidRPr="009A7E91"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 Others</w:t>
            </w:r>
          </w:p>
          <w:p w14:paraId="1C022C98" w14:textId="7D5E56F9" w:rsidR="00205FA2" w:rsidRPr="00AF3012"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 xml:space="preserve">□ </w:t>
            </w:r>
            <w:r w:rsidRPr="009A7E91">
              <w:rPr>
                <w:rFonts w:eastAsia="Times New Roman" w:cs="Arial"/>
              </w:rPr>
              <w:t>Prefer not to say</w:t>
            </w:r>
          </w:p>
        </w:tc>
      </w:tr>
      <w:tr w:rsidR="00205FA2" w:rsidRPr="00253F84" w14:paraId="0D901A53"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672AECBF" w14:textId="2B523A31" w:rsidR="00205FA2" w:rsidRPr="009915AA" w:rsidRDefault="00205FA2" w:rsidP="00BF65A5">
            <w:pPr>
              <w:jc w:val="center"/>
              <w:rPr>
                <w:rFonts w:cs="Arial"/>
                <w:b w:val="0"/>
              </w:rPr>
            </w:pPr>
            <w:r w:rsidRPr="009915AA">
              <w:rPr>
                <w:rFonts w:cs="Arial"/>
                <w:b w:val="0"/>
              </w:rPr>
              <w:t>9</w:t>
            </w:r>
          </w:p>
        </w:tc>
        <w:tc>
          <w:tcPr>
            <w:tcW w:w="2146" w:type="pct"/>
          </w:tcPr>
          <w:p w14:paraId="1874E766" w14:textId="77777777" w:rsidR="00205FA2" w:rsidRPr="007E6807"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7E6807">
              <w:rPr>
                <w:rFonts w:cs="Arial"/>
              </w:rPr>
              <w:t>Do you identify yourself as having a disability?</w:t>
            </w:r>
          </w:p>
          <w:p w14:paraId="74C940FD" w14:textId="6AD10F70" w:rsidR="00205FA2" w:rsidRPr="007E6807"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7E6807">
              <w:rPr>
                <w:rFonts w:cs="Arial"/>
              </w:rPr>
              <w:t>(*Under Australian law, disability includes physical, intellectual, psychiatric, sensory, neurological, learning disabilities, physical disfigurement, and the presence in the body of disease-causing organisms.)</w:t>
            </w:r>
          </w:p>
        </w:tc>
        <w:tc>
          <w:tcPr>
            <w:tcW w:w="2420" w:type="pct"/>
          </w:tcPr>
          <w:p w14:paraId="02B4325F" w14:textId="682C2E13" w:rsidR="00205FA2" w:rsidRPr="007E6807"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7E6807">
              <w:rPr>
                <w:rFonts w:cs="Arial"/>
              </w:rPr>
              <w:t xml:space="preserve">□ </w:t>
            </w:r>
            <w:proofErr w:type="gramStart"/>
            <w:r w:rsidRPr="007E6807">
              <w:rPr>
                <w:rFonts w:cs="Arial"/>
              </w:rPr>
              <w:t xml:space="preserve">Yes </w:t>
            </w:r>
            <w:r w:rsidR="00986262" w:rsidRPr="007E6807">
              <w:rPr>
                <w:rFonts w:cs="Arial"/>
                <w:i/>
                <w:iCs/>
              </w:rPr>
              <w:t xml:space="preserve"> (</w:t>
            </w:r>
            <w:proofErr w:type="gramEnd"/>
            <w:r w:rsidR="00A63DE9" w:rsidRPr="007E6807">
              <w:rPr>
                <w:rFonts w:cs="Arial"/>
                <w:i/>
                <w:iCs/>
              </w:rPr>
              <w:t>p</w:t>
            </w:r>
            <w:r w:rsidR="00986262" w:rsidRPr="007E6807">
              <w:rPr>
                <w:rFonts w:cs="Arial"/>
                <w:i/>
                <w:iCs/>
              </w:rPr>
              <w:t xml:space="preserve">lease specify support that you </w:t>
            </w:r>
            <w:r w:rsidR="00CA7D8D" w:rsidRPr="007E6807">
              <w:rPr>
                <w:rFonts w:cs="Arial"/>
                <w:i/>
                <w:iCs/>
              </w:rPr>
              <w:t xml:space="preserve">would </w:t>
            </w:r>
            <w:r w:rsidR="00986262" w:rsidRPr="007E6807">
              <w:rPr>
                <w:rFonts w:cs="Arial"/>
                <w:i/>
                <w:iCs/>
              </w:rPr>
              <w:t>require</w:t>
            </w:r>
            <w:r w:rsidR="00CA7D8D" w:rsidRPr="007E6807">
              <w:rPr>
                <w:rFonts w:cs="Arial"/>
                <w:i/>
                <w:iCs/>
              </w:rPr>
              <w:t xml:space="preserve"> </w:t>
            </w:r>
            <w:r w:rsidR="00CC383C" w:rsidRPr="007E6807">
              <w:rPr>
                <w:rFonts w:cs="Arial"/>
                <w:i/>
                <w:iCs/>
              </w:rPr>
              <w:t>to implement grants if your application is successful. MAP SU will endeavour to provide reasonable support where possible and if resources allow</w:t>
            </w:r>
            <w:r w:rsidR="001F5E20" w:rsidRPr="007E6807">
              <w:rPr>
                <w:rFonts w:cs="Arial"/>
                <w:i/>
                <w:iCs/>
              </w:rPr>
              <w:t>.</w:t>
            </w:r>
            <w:r w:rsidR="00986262" w:rsidRPr="007E6807">
              <w:rPr>
                <w:rFonts w:cs="Arial"/>
                <w:i/>
                <w:iCs/>
              </w:rPr>
              <w:t>)</w:t>
            </w:r>
          </w:p>
          <w:p w14:paraId="55FD1438" w14:textId="77777777" w:rsidR="00205FA2" w:rsidRPr="007E6807"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7E6807">
              <w:rPr>
                <w:rFonts w:cs="Arial"/>
              </w:rPr>
              <w:t>□ No</w:t>
            </w:r>
          </w:p>
          <w:p w14:paraId="67CF0F70" w14:textId="04723888" w:rsidR="00205FA2" w:rsidRPr="007E6807"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7E6807">
              <w:rPr>
                <w:rFonts w:cs="Arial"/>
              </w:rPr>
              <w:t xml:space="preserve">□ </w:t>
            </w:r>
            <w:r w:rsidRPr="007E6807">
              <w:rPr>
                <w:rFonts w:eastAsia="Times New Roman" w:cs="Arial"/>
              </w:rPr>
              <w:t>Prefer not to say</w:t>
            </w:r>
          </w:p>
        </w:tc>
      </w:tr>
      <w:tr w:rsidR="00205FA2" w:rsidRPr="00253F84" w14:paraId="50E74387"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3A96FD68" w14:textId="0C8F3256" w:rsidR="00205FA2" w:rsidRPr="009915AA" w:rsidRDefault="00205FA2" w:rsidP="00BF65A5">
            <w:pPr>
              <w:jc w:val="center"/>
              <w:rPr>
                <w:rFonts w:cs="Arial"/>
                <w:b w:val="0"/>
              </w:rPr>
            </w:pPr>
            <w:r w:rsidRPr="009915AA">
              <w:rPr>
                <w:rFonts w:cs="Arial"/>
                <w:b w:val="0"/>
              </w:rPr>
              <w:t>10</w:t>
            </w:r>
          </w:p>
        </w:tc>
        <w:tc>
          <w:tcPr>
            <w:tcW w:w="2146" w:type="pct"/>
          </w:tcPr>
          <w:p w14:paraId="4D845EEA" w14:textId="5B878FA3"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Do you consider yourself a member of an ethnic minority group?</w:t>
            </w:r>
          </w:p>
        </w:tc>
        <w:tc>
          <w:tcPr>
            <w:tcW w:w="2420" w:type="pct"/>
          </w:tcPr>
          <w:p w14:paraId="462790F7" w14:textId="737B63CF" w:rsidR="00205FA2" w:rsidRPr="009A7E91"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i/>
                <w:iCs/>
              </w:rPr>
            </w:pPr>
            <w:r w:rsidRPr="009A7E91">
              <w:rPr>
                <w:rFonts w:cs="Arial"/>
              </w:rPr>
              <w:t xml:space="preserve">□ Yes </w:t>
            </w:r>
            <w:r w:rsidRPr="009A7E91">
              <w:rPr>
                <w:rFonts w:cs="Arial"/>
                <w:i/>
                <w:iCs/>
              </w:rPr>
              <w:t>(</w:t>
            </w:r>
            <w:r w:rsidR="00A63DE9">
              <w:rPr>
                <w:rFonts w:cs="Arial"/>
                <w:i/>
                <w:iCs/>
              </w:rPr>
              <w:t>p</w:t>
            </w:r>
            <w:r w:rsidR="00A63DE9" w:rsidRPr="009A7E91">
              <w:rPr>
                <w:rFonts w:cs="Arial"/>
                <w:i/>
                <w:iCs/>
              </w:rPr>
              <w:t xml:space="preserve">lease </w:t>
            </w:r>
            <w:r w:rsidRPr="009A7E91">
              <w:rPr>
                <w:rFonts w:cs="Arial"/>
                <w:i/>
                <w:iCs/>
              </w:rPr>
              <w:t>specify…)</w:t>
            </w:r>
          </w:p>
          <w:p w14:paraId="76F12BFE" w14:textId="77777777" w:rsidR="00205FA2" w:rsidRPr="009A7E91" w:rsidRDefault="00205FA2" w:rsidP="00205FA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 No</w:t>
            </w:r>
          </w:p>
          <w:p w14:paraId="6A3A1291" w14:textId="1D31AE6E"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9A7E91">
              <w:rPr>
                <w:rFonts w:cs="Arial"/>
              </w:rPr>
              <w:t xml:space="preserve">□ </w:t>
            </w:r>
            <w:r w:rsidRPr="009A7E91">
              <w:rPr>
                <w:rFonts w:eastAsia="Times New Roman" w:cs="Arial"/>
              </w:rPr>
              <w:t>Prefer not to say</w:t>
            </w:r>
          </w:p>
        </w:tc>
      </w:tr>
      <w:tr w:rsidR="00205FA2" w:rsidRPr="00253F84" w14:paraId="0B30F07D"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14707EB9" w14:textId="6C8ABA1F" w:rsidR="00205FA2" w:rsidRPr="009915AA" w:rsidRDefault="00205FA2" w:rsidP="00BF65A5">
            <w:pPr>
              <w:jc w:val="center"/>
              <w:rPr>
                <w:rFonts w:cs="Arial"/>
                <w:b w:val="0"/>
              </w:rPr>
            </w:pPr>
            <w:r w:rsidRPr="009915AA">
              <w:rPr>
                <w:rFonts w:cs="Arial"/>
                <w:b w:val="0"/>
              </w:rPr>
              <w:t>11</w:t>
            </w:r>
          </w:p>
        </w:tc>
        <w:tc>
          <w:tcPr>
            <w:tcW w:w="2146" w:type="pct"/>
          </w:tcPr>
          <w:p w14:paraId="3ABA3B73" w14:textId="228AC3BE"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Citizenship</w:t>
            </w:r>
          </w:p>
        </w:tc>
        <w:tc>
          <w:tcPr>
            <w:tcW w:w="2420" w:type="pct"/>
          </w:tcPr>
          <w:p w14:paraId="45927DC6" w14:textId="208779C1"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i/>
                <w:iCs/>
                <w:lang w:val="en-US"/>
              </w:rPr>
            </w:pPr>
            <w:r w:rsidRPr="009A7E91">
              <w:rPr>
                <w:i/>
                <w:iCs/>
                <w:lang w:val="en-US"/>
              </w:rPr>
              <w:t>(Please indicate the country of which you are a citizen)</w:t>
            </w:r>
          </w:p>
          <w:p w14:paraId="1FEFF0DE"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Cambodia</w:t>
            </w:r>
          </w:p>
          <w:p w14:paraId="52F8499E"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Laos</w:t>
            </w:r>
          </w:p>
          <w:p w14:paraId="1A2D0B7E"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Thailand</w:t>
            </w:r>
          </w:p>
          <w:p w14:paraId="4D1E9320"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Vietnam</w:t>
            </w:r>
          </w:p>
          <w:p w14:paraId="28FF0EDD"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lastRenderedPageBreak/>
              <w:t>□ Myanmar</w:t>
            </w:r>
          </w:p>
          <w:p w14:paraId="1587861E" w14:textId="5FB0E504" w:rsidR="00205FA2" w:rsidRPr="00386532" w:rsidRDefault="00205FA2" w:rsidP="00205FA2">
            <w:pPr>
              <w:cnfStyle w:val="000000000000" w:firstRow="0" w:lastRow="0" w:firstColumn="0" w:lastColumn="0" w:oddVBand="0" w:evenVBand="0" w:oddHBand="0" w:evenHBand="0" w:firstRowFirstColumn="0" w:firstRowLastColumn="0" w:lastRowFirstColumn="0" w:lastRowLastColumn="0"/>
              <w:rPr>
                <w:i/>
                <w:iCs/>
                <w:lang w:val="en-US"/>
              </w:rPr>
            </w:pPr>
            <w:r w:rsidRPr="009A7E91">
              <w:rPr>
                <w:lang w:val="en-US"/>
              </w:rPr>
              <w:t xml:space="preserve">□ Others </w:t>
            </w:r>
            <w:r w:rsidRPr="009A7E91">
              <w:rPr>
                <w:i/>
                <w:iCs/>
                <w:lang w:val="en-US"/>
              </w:rPr>
              <w:t>(</w:t>
            </w:r>
            <w:r w:rsidR="008868F1">
              <w:rPr>
                <w:i/>
                <w:iCs/>
                <w:lang w:val="en-US"/>
              </w:rPr>
              <w:t>p</w:t>
            </w:r>
            <w:r w:rsidR="00FC50E1" w:rsidRPr="009A7E91">
              <w:rPr>
                <w:i/>
                <w:iCs/>
                <w:lang w:val="en-US"/>
              </w:rPr>
              <w:t xml:space="preserve">lease </w:t>
            </w:r>
            <w:r w:rsidRPr="009A7E91">
              <w:rPr>
                <w:i/>
                <w:iCs/>
                <w:lang w:val="en-US"/>
              </w:rPr>
              <w:t>specify …)</w:t>
            </w:r>
          </w:p>
        </w:tc>
      </w:tr>
      <w:tr w:rsidR="00205FA2" w:rsidRPr="00253F84" w14:paraId="72EAD8FA"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1866D7C8" w14:textId="21132FE6" w:rsidR="00205FA2" w:rsidRPr="009915AA" w:rsidRDefault="00205FA2" w:rsidP="00BF65A5">
            <w:pPr>
              <w:jc w:val="center"/>
              <w:rPr>
                <w:rFonts w:cs="Arial"/>
                <w:b w:val="0"/>
              </w:rPr>
            </w:pPr>
            <w:r w:rsidRPr="009915AA">
              <w:rPr>
                <w:rFonts w:cs="Arial"/>
                <w:b w:val="0"/>
              </w:rPr>
              <w:lastRenderedPageBreak/>
              <w:t>12</w:t>
            </w:r>
          </w:p>
        </w:tc>
        <w:tc>
          <w:tcPr>
            <w:tcW w:w="2146" w:type="pct"/>
          </w:tcPr>
          <w:p w14:paraId="4979F0AC" w14:textId="6C01913F" w:rsidR="00205FA2"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 xml:space="preserve">Did you attend a </w:t>
            </w:r>
            <w:r>
              <w:rPr>
                <w:rFonts w:cs="Arial"/>
              </w:rPr>
              <w:t>s</w:t>
            </w:r>
            <w:r w:rsidRPr="009915AA">
              <w:rPr>
                <w:rFonts w:cs="Arial"/>
              </w:rPr>
              <w:t>hort course/</w:t>
            </w:r>
            <w:r>
              <w:rPr>
                <w:rFonts w:cs="Arial"/>
              </w:rPr>
              <w:t>m</w:t>
            </w:r>
            <w:r w:rsidRPr="009915AA">
              <w:rPr>
                <w:rFonts w:cs="Arial"/>
              </w:rPr>
              <w:t>asterclass under MAP funding, or were an Australia Awards MAP Scholarship recipient?</w:t>
            </w:r>
          </w:p>
          <w:p w14:paraId="5547551C" w14:textId="77777777" w:rsidR="00997FB8" w:rsidRDefault="00997FB8" w:rsidP="00205FA2">
            <w:pPr>
              <w:cnfStyle w:val="000000000000" w:firstRow="0" w:lastRow="0" w:firstColumn="0" w:lastColumn="0" w:oddVBand="0" w:evenVBand="0" w:oddHBand="0" w:evenHBand="0" w:firstRowFirstColumn="0" w:firstRowLastColumn="0" w:lastRowFirstColumn="0" w:lastRowLastColumn="0"/>
              <w:rPr>
                <w:rFonts w:cs="Arial"/>
              </w:rPr>
            </w:pPr>
          </w:p>
          <w:p w14:paraId="3C70CF13" w14:textId="61B91C39" w:rsidR="00997FB8" w:rsidRPr="009915AA" w:rsidRDefault="00997FB8" w:rsidP="00205FA2">
            <w:pPr>
              <w:cnfStyle w:val="000000000000" w:firstRow="0" w:lastRow="0" w:firstColumn="0" w:lastColumn="0" w:oddVBand="0" w:evenVBand="0" w:oddHBand="0" w:evenHBand="0" w:firstRowFirstColumn="0" w:firstRowLastColumn="0" w:lastRowFirstColumn="0" w:lastRowLastColumn="0"/>
              <w:rPr>
                <w:rFonts w:cs="Arial"/>
              </w:rPr>
            </w:pPr>
          </w:p>
        </w:tc>
        <w:tc>
          <w:tcPr>
            <w:tcW w:w="2420" w:type="pct"/>
          </w:tcPr>
          <w:p w14:paraId="3F4999FD" w14:textId="2D16F42D" w:rsidR="00205FA2" w:rsidRPr="009A7E91" w:rsidRDefault="00205FA2" w:rsidP="00205FA2">
            <w:pPr>
              <w:pStyle w:val="ListParagraph"/>
              <w:tabs>
                <w:tab w:val="left" w:pos="1155"/>
              </w:tabs>
              <w:ind w:left="0"/>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 xml:space="preserve">□ Yes </w:t>
            </w:r>
          </w:p>
          <w:p w14:paraId="05A56617" w14:textId="0E324FB9"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pPr>
            <w:r w:rsidRPr="009A7E91">
              <w:t xml:space="preserve">□ No </w:t>
            </w:r>
            <w:r w:rsidRPr="004E2E24">
              <w:rPr>
                <w:i/>
                <w:iCs/>
              </w:rPr>
              <w:t xml:space="preserve">(If </w:t>
            </w:r>
            <w:r>
              <w:rPr>
                <w:i/>
                <w:iCs/>
              </w:rPr>
              <w:t>so</w:t>
            </w:r>
            <w:r w:rsidRPr="004E2E24">
              <w:rPr>
                <w:i/>
                <w:iCs/>
              </w:rPr>
              <w:t>, you are not eligible to submit a proposal)</w:t>
            </w:r>
          </w:p>
          <w:p w14:paraId="4EC4E750" w14:textId="0D0C4EE2"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9A7E91">
              <w:rPr>
                <w:i/>
                <w:iCs/>
              </w:rPr>
              <w:t xml:space="preserve">(Please note </w:t>
            </w:r>
            <w:r>
              <w:rPr>
                <w:i/>
                <w:iCs/>
              </w:rPr>
              <w:t xml:space="preserve">that </w:t>
            </w:r>
            <w:r w:rsidRPr="009A7E91">
              <w:rPr>
                <w:i/>
                <w:iCs/>
              </w:rPr>
              <w:t>the Project Leader</w:t>
            </w:r>
            <w:r>
              <w:rPr>
                <w:i/>
                <w:iCs/>
              </w:rPr>
              <w:t xml:space="preserve"> </w:t>
            </w:r>
            <w:r w:rsidRPr="009A7E91">
              <w:rPr>
                <w:i/>
                <w:iCs/>
              </w:rPr>
              <w:t xml:space="preserve">must be an </w:t>
            </w:r>
            <w:r w:rsidR="002A2162" w:rsidRPr="009A7E91">
              <w:rPr>
                <w:i/>
                <w:iCs/>
              </w:rPr>
              <w:t xml:space="preserve">alum </w:t>
            </w:r>
            <w:r w:rsidRPr="009A7E91">
              <w:rPr>
                <w:i/>
                <w:iCs/>
              </w:rPr>
              <w:t xml:space="preserve">of </w:t>
            </w:r>
            <w:r>
              <w:rPr>
                <w:i/>
                <w:iCs/>
              </w:rPr>
              <w:t xml:space="preserve">a MAP funded </w:t>
            </w:r>
            <w:r w:rsidRPr="009A7E91">
              <w:rPr>
                <w:i/>
                <w:iCs/>
              </w:rPr>
              <w:t>course, either Scholarship</w:t>
            </w:r>
            <w:r>
              <w:rPr>
                <w:i/>
                <w:iCs/>
              </w:rPr>
              <w:t>/Short course/</w:t>
            </w:r>
            <w:r w:rsidRPr="009A7E91">
              <w:rPr>
                <w:i/>
                <w:iCs/>
              </w:rPr>
              <w:t>Master</w:t>
            </w:r>
            <w:r>
              <w:rPr>
                <w:i/>
                <w:iCs/>
              </w:rPr>
              <w:t>c</w:t>
            </w:r>
            <w:r w:rsidRPr="009A7E91">
              <w:rPr>
                <w:i/>
                <w:iCs/>
              </w:rPr>
              <w:t>lass)</w:t>
            </w:r>
          </w:p>
        </w:tc>
      </w:tr>
      <w:tr w:rsidR="00205FA2" w:rsidRPr="00253F84" w14:paraId="7F838424"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3FD3EFED" w14:textId="78214F1C" w:rsidR="00205FA2" w:rsidRPr="009915AA" w:rsidRDefault="00205FA2" w:rsidP="00BF65A5">
            <w:pPr>
              <w:jc w:val="center"/>
              <w:rPr>
                <w:rFonts w:cs="Arial"/>
                <w:b w:val="0"/>
              </w:rPr>
            </w:pPr>
            <w:r w:rsidRPr="009915AA">
              <w:rPr>
                <w:rFonts w:cs="Arial"/>
                <w:b w:val="0"/>
              </w:rPr>
              <w:t>13</w:t>
            </w:r>
          </w:p>
        </w:tc>
        <w:tc>
          <w:tcPr>
            <w:tcW w:w="2146" w:type="pct"/>
          </w:tcPr>
          <w:p w14:paraId="40A81BCF" w14:textId="469A5FA1" w:rsidR="00205FA2" w:rsidRPr="009915AA"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9915AA">
              <w:rPr>
                <w:rFonts w:cs="Arial"/>
              </w:rPr>
              <w:t>Details of Australia Awards MAP Scholarship/Short Course/Masterclass</w:t>
            </w:r>
          </w:p>
        </w:tc>
        <w:tc>
          <w:tcPr>
            <w:tcW w:w="2420" w:type="pct"/>
          </w:tcPr>
          <w:p w14:paraId="722A8DBC" w14:textId="77777777"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i/>
                <w:iCs/>
              </w:rPr>
            </w:pPr>
            <w:r w:rsidRPr="009A7E91">
              <w:rPr>
                <w:i/>
                <w:iCs/>
              </w:rPr>
              <w:t xml:space="preserve">(Please provide following information and </w:t>
            </w:r>
            <w:r w:rsidRPr="00461916">
              <w:rPr>
                <w:i/>
                <w:iCs/>
                <w:u w:val="single"/>
              </w:rPr>
              <w:t>attach</w:t>
            </w:r>
            <w:r w:rsidRPr="009A7E91">
              <w:rPr>
                <w:i/>
                <w:iCs/>
              </w:rPr>
              <w:t xml:space="preserve"> a </w:t>
            </w:r>
            <w:r w:rsidRPr="00461916">
              <w:rPr>
                <w:i/>
                <w:iCs/>
              </w:rPr>
              <w:t>copy</w:t>
            </w:r>
            <w:r w:rsidRPr="009A7E91">
              <w:rPr>
                <w:i/>
                <w:iCs/>
              </w:rPr>
              <w:t xml:space="preserve"> of the MAP Degree/Diploma/Certificate that you have obtained)</w:t>
            </w:r>
          </w:p>
          <w:p w14:paraId="519E052E" w14:textId="77777777" w:rsidR="00205FA2" w:rsidRPr="009A7E91" w:rsidRDefault="00205FA2" w:rsidP="00205FA2">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9A7E91">
              <w:rPr>
                <w:rFonts w:cs="Arial"/>
              </w:rPr>
              <w:t>Degree/Course title:</w:t>
            </w:r>
          </w:p>
          <w:p w14:paraId="1D923E35" w14:textId="77777777" w:rsidR="00205FA2" w:rsidRPr="0050607A" w:rsidRDefault="00205FA2" w:rsidP="00205FA2">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9A7E91">
              <w:rPr>
                <w:rFonts w:cs="Arial"/>
              </w:rPr>
              <w:t>University/Provider:</w:t>
            </w:r>
          </w:p>
          <w:p w14:paraId="0C3F9D55" w14:textId="533118D3" w:rsidR="00205FA2" w:rsidRPr="00253F84" w:rsidRDefault="00205FA2" w:rsidP="00205FA2">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9A7E91">
              <w:rPr>
                <w:rFonts w:cs="Arial"/>
              </w:rPr>
              <w:t>Date completed:</w:t>
            </w:r>
          </w:p>
        </w:tc>
      </w:tr>
      <w:tr w:rsidR="00205FA2" w:rsidRPr="00253F84" w14:paraId="520A87C2"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45DB790D" w14:textId="30E4ED18" w:rsidR="00205FA2" w:rsidRPr="002D39C6" w:rsidRDefault="00205FA2" w:rsidP="009076A4">
            <w:pPr>
              <w:jc w:val="center"/>
              <w:rPr>
                <w:rFonts w:cs="Arial"/>
                <w:b w:val="0"/>
              </w:rPr>
            </w:pPr>
            <w:r w:rsidRPr="002D39C6">
              <w:rPr>
                <w:rFonts w:cs="Arial"/>
                <w:b w:val="0"/>
              </w:rPr>
              <w:t>14</w:t>
            </w:r>
          </w:p>
        </w:tc>
        <w:tc>
          <w:tcPr>
            <w:tcW w:w="2146" w:type="pct"/>
          </w:tcPr>
          <w:p w14:paraId="0FBFD173" w14:textId="12E01942" w:rsidR="00205FA2" w:rsidRPr="002D39C6"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2D39C6">
              <w:rPr>
                <w:rFonts w:cs="Arial"/>
              </w:rPr>
              <w:t>Current</w:t>
            </w:r>
            <w:r>
              <w:rPr>
                <w:rFonts w:cs="Arial"/>
              </w:rPr>
              <w:t xml:space="preserve"> employment details</w:t>
            </w:r>
          </w:p>
        </w:tc>
        <w:tc>
          <w:tcPr>
            <w:tcW w:w="2420" w:type="pct"/>
          </w:tcPr>
          <w:p w14:paraId="193DF5DE" w14:textId="31B3FF91" w:rsidR="00205FA2" w:rsidRPr="000647A3" w:rsidRDefault="00205FA2" w:rsidP="00BF65A5">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Pr>
                <w:rFonts w:cs="Arial"/>
              </w:rPr>
              <w:t>Employer</w:t>
            </w:r>
            <w:r w:rsidRPr="24676584">
              <w:rPr>
                <w:rFonts w:cs="Arial"/>
              </w:rPr>
              <w:t xml:space="preserve"> name</w:t>
            </w:r>
            <w:r w:rsidRPr="00BF65A5">
              <w:rPr>
                <w:rFonts w:cs="Arial"/>
              </w:rPr>
              <w:t xml:space="preserve">: </w:t>
            </w:r>
          </w:p>
          <w:p w14:paraId="0D5DB9ED" w14:textId="551C014B" w:rsidR="00205FA2" w:rsidRPr="000647A3" w:rsidRDefault="00205FA2" w:rsidP="00BF65A5">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24676584">
              <w:rPr>
                <w:rFonts w:cs="Arial"/>
              </w:rPr>
              <w:t>Department/Faculty/Division:</w:t>
            </w:r>
            <w:r w:rsidRPr="00BF65A5">
              <w:rPr>
                <w:rFonts w:cs="Arial"/>
              </w:rPr>
              <w:t xml:space="preserve">  </w:t>
            </w:r>
          </w:p>
          <w:p w14:paraId="091AFD34" w14:textId="412DCAB8" w:rsidR="00205FA2" w:rsidRPr="000647A3" w:rsidRDefault="00205FA2" w:rsidP="00BF65A5">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24676584">
              <w:rPr>
                <w:rFonts w:cs="Arial"/>
              </w:rPr>
              <w:t>Address:</w:t>
            </w:r>
            <w:r w:rsidRPr="00BF65A5">
              <w:rPr>
                <w:rFonts w:cs="Arial"/>
              </w:rPr>
              <w:t xml:space="preserve">  </w:t>
            </w:r>
          </w:p>
          <w:p w14:paraId="50901AF2" w14:textId="339517E9" w:rsidR="00205FA2" w:rsidRPr="000647A3" w:rsidRDefault="00205FA2" w:rsidP="00BF65A5">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24676584">
              <w:rPr>
                <w:rFonts w:cs="Arial"/>
              </w:rPr>
              <w:t>City/Province/Township</w:t>
            </w:r>
            <w:r w:rsidRPr="00BF65A5">
              <w:rPr>
                <w:rFonts w:cs="Arial"/>
              </w:rPr>
              <w:t xml:space="preserve">: </w:t>
            </w:r>
          </w:p>
          <w:p w14:paraId="4CD2E791" w14:textId="56DD8867" w:rsidR="00205FA2" w:rsidRPr="00253F84" w:rsidRDefault="00205FA2" w:rsidP="00BF65A5">
            <w:pPr>
              <w:pStyle w:val="ListParagraph"/>
              <w:numPr>
                <w:ilvl w:val="0"/>
                <w:numId w:val="11"/>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r w:rsidRPr="00BF65A5">
              <w:rPr>
                <w:rFonts w:cs="Arial"/>
              </w:rPr>
              <w:t>C</w:t>
            </w:r>
            <w:r w:rsidRPr="24676584">
              <w:rPr>
                <w:rFonts w:cs="Arial"/>
              </w:rPr>
              <w:t>ountry</w:t>
            </w:r>
            <w:r w:rsidRPr="24676584">
              <w:rPr>
                <w:color w:val="264A5E" w:themeColor="accent1" w:themeShade="BF"/>
                <w:sz w:val="22"/>
                <w:szCs w:val="22"/>
              </w:rPr>
              <w:t>:</w:t>
            </w:r>
          </w:p>
        </w:tc>
      </w:tr>
      <w:tr w:rsidR="00205FA2" w:rsidRPr="00253F84" w14:paraId="0F9CA7AF"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3EDF81A1" w14:textId="59687860" w:rsidR="00205FA2" w:rsidRPr="002D39C6" w:rsidRDefault="00205FA2" w:rsidP="009076A4">
            <w:pPr>
              <w:jc w:val="center"/>
              <w:rPr>
                <w:rFonts w:cs="Arial"/>
                <w:b w:val="0"/>
              </w:rPr>
            </w:pPr>
            <w:r w:rsidRPr="002D39C6">
              <w:rPr>
                <w:rFonts w:cs="Arial"/>
                <w:b w:val="0"/>
              </w:rPr>
              <w:t>15</w:t>
            </w:r>
          </w:p>
        </w:tc>
        <w:tc>
          <w:tcPr>
            <w:tcW w:w="2146" w:type="pct"/>
          </w:tcPr>
          <w:p w14:paraId="1F7CCC77" w14:textId="0BAEBBB2" w:rsidR="00205FA2" w:rsidRPr="002D39C6"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2D39C6">
              <w:rPr>
                <w:rFonts w:cs="Arial"/>
              </w:rPr>
              <w:t>Current position(s)/job title(s)</w:t>
            </w:r>
          </w:p>
        </w:tc>
        <w:tc>
          <w:tcPr>
            <w:tcW w:w="2420" w:type="pct"/>
          </w:tcPr>
          <w:p w14:paraId="11BCB5F1" w14:textId="77777777" w:rsidR="00205FA2" w:rsidRPr="00253F84" w:rsidRDefault="00205FA2" w:rsidP="00205FA2">
            <w:pPr>
              <w:cnfStyle w:val="000000000000" w:firstRow="0" w:lastRow="0" w:firstColumn="0" w:lastColumn="0" w:oddVBand="0" w:evenVBand="0" w:oddHBand="0" w:evenHBand="0" w:firstRowFirstColumn="0" w:firstRowLastColumn="0" w:lastRowFirstColumn="0" w:lastRowLastColumn="0"/>
              <w:rPr>
                <w:color w:val="264A5E" w:themeColor="accent1" w:themeShade="BF"/>
                <w:sz w:val="22"/>
                <w:szCs w:val="22"/>
              </w:rPr>
            </w:pPr>
          </w:p>
        </w:tc>
      </w:tr>
      <w:tr w:rsidR="00205FA2" w:rsidRPr="00253F84" w14:paraId="30EE08CD" w14:textId="77777777" w:rsidTr="00BF65A5">
        <w:trPr>
          <w:trHeight w:val="300"/>
        </w:trPr>
        <w:tc>
          <w:tcPr>
            <w:cnfStyle w:val="001000000000" w:firstRow="0" w:lastRow="0" w:firstColumn="1" w:lastColumn="0" w:oddVBand="0" w:evenVBand="0" w:oddHBand="0" w:evenHBand="0" w:firstRowFirstColumn="0" w:firstRowLastColumn="0" w:lastRowFirstColumn="0" w:lastRowLastColumn="0"/>
            <w:tcW w:w="434" w:type="pct"/>
          </w:tcPr>
          <w:p w14:paraId="43D7995F" w14:textId="17DEDFBB" w:rsidR="00205FA2" w:rsidRPr="002D39C6" w:rsidRDefault="00205FA2" w:rsidP="009076A4">
            <w:pPr>
              <w:jc w:val="center"/>
              <w:rPr>
                <w:rFonts w:cs="Arial"/>
                <w:b w:val="0"/>
              </w:rPr>
            </w:pPr>
            <w:r w:rsidRPr="002D39C6">
              <w:rPr>
                <w:rFonts w:cs="Arial"/>
                <w:b w:val="0"/>
              </w:rPr>
              <w:t>16</w:t>
            </w:r>
          </w:p>
        </w:tc>
        <w:tc>
          <w:tcPr>
            <w:tcW w:w="2146" w:type="pct"/>
          </w:tcPr>
          <w:p w14:paraId="4389DA01" w14:textId="77777777" w:rsidR="00205FA2" w:rsidRDefault="00205FA2" w:rsidP="00205FA2">
            <w:pPr>
              <w:cnfStyle w:val="000000000000" w:firstRow="0" w:lastRow="0" w:firstColumn="0" w:lastColumn="0" w:oddVBand="0" w:evenVBand="0" w:oddHBand="0" w:evenHBand="0" w:firstRowFirstColumn="0" w:firstRowLastColumn="0" w:lastRowFirstColumn="0" w:lastRowLastColumn="0"/>
              <w:rPr>
                <w:rFonts w:cs="Arial"/>
              </w:rPr>
            </w:pPr>
            <w:r w:rsidRPr="002D39C6">
              <w:rPr>
                <w:rFonts w:cs="Arial"/>
              </w:rPr>
              <w:t>Organisation Support</w:t>
            </w:r>
          </w:p>
          <w:p w14:paraId="4123A715" w14:textId="57FADD52" w:rsidR="00D33F30" w:rsidRPr="00BF65A5" w:rsidRDefault="00783F1C" w:rsidP="00205FA2">
            <w:pPr>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w:t>
            </w:r>
            <w:r w:rsidR="00D33F30" w:rsidRPr="009A7E91">
              <w:rPr>
                <w:i/>
                <w:iCs/>
                <w:lang w:val="en-US"/>
              </w:rPr>
              <w:t xml:space="preserve">If the grant application is approved, will your </w:t>
            </w:r>
            <w:r w:rsidR="00AD77A3">
              <w:rPr>
                <w:i/>
                <w:iCs/>
                <w:lang w:val="en-US"/>
              </w:rPr>
              <w:t>employer</w:t>
            </w:r>
            <w:r w:rsidR="00D33F30" w:rsidRPr="009A7E91">
              <w:rPr>
                <w:i/>
                <w:iCs/>
                <w:lang w:val="en-US"/>
              </w:rPr>
              <w:t xml:space="preserve"> support you to implement the project?</w:t>
            </w:r>
            <w:r>
              <w:rPr>
                <w:i/>
                <w:iCs/>
                <w:lang w:val="en-US"/>
              </w:rPr>
              <w:t>)</w:t>
            </w:r>
          </w:p>
        </w:tc>
        <w:tc>
          <w:tcPr>
            <w:tcW w:w="2420" w:type="pct"/>
          </w:tcPr>
          <w:p w14:paraId="5AB82CFA" w14:textId="10C9A010" w:rsidR="00205FA2" w:rsidRPr="009A7E91"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xml:space="preserve">□ Yes </w:t>
            </w:r>
            <w:r w:rsidRPr="009A7E91">
              <w:rPr>
                <w:i/>
                <w:iCs/>
                <w:lang w:val="en-US"/>
              </w:rPr>
              <w:t>(</w:t>
            </w:r>
            <w:r w:rsidR="00323096">
              <w:rPr>
                <w:i/>
                <w:iCs/>
                <w:lang w:val="en-US"/>
              </w:rPr>
              <w:t>p</w:t>
            </w:r>
            <w:r w:rsidRPr="009A7E91">
              <w:rPr>
                <w:i/>
                <w:iCs/>
                <w:lang w:val="en-US"/>
              </w:rPr>
              <w:t>lease provide details</w:t>
            </w:r>
            <w:r w:rsidR="0041430E">
              <w:rPr>
                <w:i/>
                <w:iCs/>
                <w:lang w:val="en-US"/>
              </w:rPr>
              <w:t>…</w:t>
            </w:r>
            <w:r w:rsidRPr="009A7E91">
              <w:rPr>
                <w:i/>
                <w:iCs/>
                <w:lang w:val="en-US"/>
              </w:rPr>
              <w:t>)</w:t>
            </w:r>
          </w:p>
          <w:p w14:paraId="093644FC" w14:textId="77777777" w:rsidR="00205FA2" w:rsidRDefault="00205FA2"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No</w:t>
            </w:r>
          </w:p>
          <w:p w14:paraId="0FCD94BE" w14:textId="2F042DAD" w:rsidR="00205FA2" w:rsidRPr="00BF65A5" w:rsidRDefault="001D4737" w:rsidP="00205FA2">
            <w:pPr>
              <w:cnfStyle w:val="000000000000" w:firstRow="0" w:lastRow="0" w:firstColumn="0" w:lastColumn="0" w:oddVBand="0" w:evenVBand="0" w:oddHBand="0" w:evenHBand="0" w:firstRowFirstColumn="0" w:firstRowLastColumn="0" w:lastRowFirstColumn="0" w:lastRowLastColumn="0"/>
              <w:rPr>
                <w:lang w:val="en-US"/>
              </w:rPr>
            </w:pPr>
            <w:r w:rsidRPr="009A7E91">
              <w:rPr>
                <w:lang w:val="en-US"/>
              </w:rPr>
              <w:t>□ N</w:t>
            </w:r>
            <w:r w:rsidR="00E10BB4">
              <w:rPr>
                <w:lang w:val="en-US"/>
              </w:rPr>
              <w:t>ot applicable</w:t>
            </w:r>
          </w:p>
        </w:tc>
      </w:tr>
    </w:tbl>
    <w:p w14:paraId="05330EB6" w14:textId="77777777" w:rsidR="00BD1261" w:rsidRDefault="00BD1261" w:rsidP="00BD1261">
      <w:pPr>
        <w:pStyle w:val="BodyCopy"/>
      </w:pPr>
    </w:p>
    <w:p w14:paraId="3D46844F" w14:textId="15B95B60" w:rsidR="00850A7A" w:rsidRPr="00BF65A5" w:rsidRDefault="00850A7A" w:rsidP="00BF65A5">
      <w:pPr>
        <w:pStyle w:val="Heading1"/>
        <w:numPr>
          <w:ilvl w:val="0"/>
          <w:numId w:val="0"/>
        </w:numPr>
        <w:ind w:left="1134" w:hanging="1134"/>
        <w:rPr>
          <w:rFonts w:eastAsiaTheme="minorHAnsi"/>
          <w:bCs/>
          <w:color w:val="47763B" w:themeColor="accent3"/>
          <w:sz w:val="32"/>
          <w:szCs w:val="24"/>
          <w:lang w:val="en-US" w:eastAsia="en-IE"/>
        </w:rPr>
      </w:pPr>
      <w:r w:rsidRPr="00BF65A5">
        <w:rPr>
          <w:rFonts w:eastAsiaTheme="minorHAnsi"/>
          <w:bCs/>
          <w:color w:val="47763B" w:themeColor="accent3"/>
          <w:sz w:val="32"/>
          <w:szCs w:val="24"/>
          <w:lang w:val="en-US" w:eastAsia="en-IE"/>
        </w:rPr>
        <w:t>3.</w:t>
      </w:r>
      <w:r w:rsidR="00072426" w:rsidRPr="00BF65A5">
        <w:rPr>
          <w:rFonts w:eastAsiaTheme="minorHAnsi"/>
          <w:bCs/>
          <w:color w:val="47763B" w:themeColor="accent3"/>
          <w:sz w:val="32"/>
          <w:szCs w:val="24"/>
          <w:lang w:val="en-US" w:eastAsia="en-IE"/>
        </w:rPr>
        <w:t xml:space="preserve"> Other Project Members Details</w:t>
      </w:r>
    </w:p>
    <w:p w14:paraId="4C79B2FE" w14:textId="01054035" w:rsidR="00D72C69" w:rsidRPr="00BF65A5" w:rsidRDefault="008E5888" w:rsidP="00BF65A5">
      <w:pPr>
        <w:rPr>
          <w:i/>
          <w:iCs/>
        </w:rPr>
      </w:pPr>
      <w:r>
        <w:rPr>
          <w:i/>
          <w:iCs/>
        </w:rPr>
        <w:t>(</w:t>
      </w:r>
      <w:r w:rsidR="00D72C69" w:rsidRPr="00BF65A5">
        <w:rPr>
          <w:i/>
          <w:iCs/>
        </w:rPr>
        <w:t xml:space="preserve">If there are more </w:t>
      </w:r>
      <w:r w:rsidR="00A17C6C" w:rsidRPr="00BF65A5">
        <w:rPr>
          <w:i/>
          <w:iCs/>
        </w:rPr>
        <w:t xml:space="preserve">projects members, please </w:t>
      </w:r>
      <w:r w:rsidR="00A17C6C" w:rsidRPr="00BF65A5">
        <w:rPr>
          <w:i/>
          <w:iCs/>
          <w:u w:val="single"/>
        </w:rPr>
        <w:t>attach</w:t>
      </w:r>
      <w:r w:rsidR="00A17C6C" w:rsidRPr="00BF65A5">
        <w:rPr>
          <w:i/>
          <w:iCs/>
        </w:rPr>
        <w:t xml:space="preserve"> their details to the application form</w:t>
      </w:r>
      <w:r w:rsidR="00FF3E5F" w:rsidRPr="00BF65A5">
        <w:rPr>
          <w:i/>
          <w:iCs/>
        </w:rPr>
        <w:t>.</w:t>
      </w:r>
      <w:r>
        <w:rPr>
          <w:i/>
          <w:iCs/>
        </w:rPr>
        <w:t>)</w:t>
      </w:r>
    </w:p>
    <w:tbl>
      <w:tblPr>
        <w:tblStyle w:val="MAPtable"/>
        <w:tblW w:w="4983" w:type="pct"/>
        <w:tblBorders>
          <w:insideV w:val="single" w:sz="4" w:space="0" w:color="F2F2F2" w:themeColor="background1" w:themeShade="F2"/>
        </w:tblBorders>
        <w:tblLayout w:type="fixed"/>
        <w:tblLook w:val="04A0" w:firstRow="1" w:lastRow="0" w:firstColumn="1" w:lastColumn="0" w:noHBand="0" w:noVBand="1"/>
      </w:tblPr>
      <w:tblGrid>
        <w:gridCol w:w="837"/>
        <w:gridCol w:w="3684"/>
        <w:gridCol w:w="2260"/>
        <w:gridCol w:w="2258"/>
      </w:tblGrid>
      <w:tr w:rsidR="00FF5239" w:rsidRPr="00FF5239" w14:paraId="08BBF675" w14:textId="77777777" w:rsidTr="00BF6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pct"/>
          </w:tcPr>
          <w:p w14:paraId="5339516E" w14:textId="698A6CD0" w:rsidR="00FF5239" w:rsidRPr="006914CD" w:rsidRDefault="00FF5239" w:rsidP="00BF65A5">
            <w:pPr>
              <w:spacing w:after="120"/>
              <w:jc w:val="center"/>
              <w:rPr>
                <w:color w:val="FAFBFB" w:themeColor="background2"/>
                <w:sz w:val="22"/>
                <w:szCs w:val="22"/>
              </w:rPr>
            </w:pPr>
            <w:r w:rsidRPr="006914CD">
              <w:rPr>
                <w:color w:val="FAFBFB" w:themeColor="background2"/>
                <w:sz w:val="22"/>
                <w:szCs w:val="22"/>
              </w:rPr>
              <w:t>SN</w:t>
            </w:r>
          </w:p>
        </w:tc>
        <w:tc>
          <w:tcPr>
            <w:tcW w:w="2038" w:type="pct"/>
          </w:tcPr>
          <w:p w14:paraId="58F5BEAD" w14:textId="29E07473" w:rsidR="00FF5239" w:rsidRPr="006914CD" w:rsidRDefault="00FF5239" w:rsidP="00FF5239">
            <w:pPr>
              <w:spacing w:after="120"/>
              <w:cnfStyle w:val="100000000000" w:firstRow="1" w:lastRow="0" w:firstColumn="0" w:lastColumn="0" w:oddVBand="0" w:evenVBand="0" w:oddHBand="0" w:evenHBand="0" w:firstRowFirstColumn="0" w:firstRowLastColumn="0" w:lastRowFirstColumn="0" w:lastRowLastColumn="0"/>
              <w:rPr>
                <w:color w:val="FAFBFB" w:themeColor="background2"/>
                <w:sz w:val="22"/>
                <w:szCs w:val="22"/>
              </w:rPr>
            </w:pPr>
            <w:r w:rsidRPr="006914CD">
              <w:rPr>
                <w:color w:val="FAFBFB" w:themeColor="background2"/>
                <w:sz w:val="22"/>
                <w:szCs w:val="22"/>
              </w:rPr>
              <w:t>Items</w:t>
            </w:r>
          </w:p>
        </w:tc>
        <w:tc>
          <w:tcPr>
            <w:tcW w:w="1250" w:type="pct"/>
          </w:tcPr>
          <w:p w14:paraId="66A0EB41" w14:textId="35B7A321" w:rsidR="00FF5239" w:rsidRPr="006914CD" w:rsidRDefault="3395B313" w:rsidP="24676584">
            <w:pPr>
              <w:spacing w:after="120"/>
              <w:cnfStyle w:val="100000000000" w:firstRow="1" w:lastRow="0" w:firstColumn="0" w:lastColumn="0" w:oddVBand="0" w:evenVBand="0" w:oddHBand="0" w:evenHBand="0" w:firstRowFirstColumn="0" w:firstRowLastColumn="0" w:lastRowFirstColumn="0" w:lastRowLastColumn="0"/>
              <w:rPr>
                <w:color w:val="FAFBFB" w:themeColor="background2"/>
                <w:sz w:val="22"/>
                <w:szCs w:val="22"/>
              </w:rPr>
            </w:pPr>
            <w:r w:rsidRPr="006914CD">
              <w:rPr>
                <w:color w:val="FAFBFB" w:themeColor="background2"/>
                <w:sz w:val="22"/>
                <w:szCs w:val="22"/>
              </w:rPr>
              <w:t>Project</w:t>
            </w:r>
            <w:r w:rsidR="20B29896" w:rsidRPr="006914CD">
              <w:rPr>
                <w:color w:val="FAFBFB" w:themeColor="background2"/>
                <w:sz w:val="22"/>
                <w:szCs w:val="22"/>
              </w:rPr>
              <w:t xml:space="preserve"> Member No. 2</w:t>
            </w:r>
          </w:p>
        </w:tc>
        <w:tc>
          <w:tcPr>
            <w:tcW w:w="1250" w:type="pct"/>
          </w:tcPr>
          <w:p w14:paraId="466E18D8" w14:textId="47D68C51" w:rsidR="00FF5239" w:rsidRPr="006914CD" w:rsidRDefault="1F154F24" w:rsidP="24676584">
            <w:pPr>
              <w:spacing w:after="120"/>
              <w:cnfStyle w:val="100000000000" w:firstRow="1" w:lastRow="0" w:firstColumn="0" w:lastColumn="0" w:oddVBand="0" w:evenVBand="0" w:oddHBand="0" w:evenHBand="0" w:firstRowFirstColumn="0" w:firstRowLastColumn="0" w:lastRowFirstColumn="0" w:lastRowLastColumn="0"/>
              <w:rPr>
                <w:color w:val="FAFBFB" w:themeColor="background2"/>
                <w:sz w:val="22"/>
                <w:szCs w:val="22"/>
              </w:rPr>
            </w:pPr>
            <w:r w:rsidRPr="006914CD">
              <w:rPr>
                <w:color w:val="FAFBFB" w:themeColor="background2"/>
                <w:sz w:val="22"/>
                <w:szCs w:val="22"/>
              </w:rPr>
              <w:t>Project</w:t>
            </w:r>
            <w:r w:rsidR="20B29896" w:rsidRPr="006914CD">
              <w:rPr>
                <w:color w:val="FAFBFB" w:themeColor="background2"/>
                <w:sz w:val="22"/>
                <w:szCs w:val="22"/>
              </w:rPr>
              <w:t xml:space="preserve"> Member No. 3 </w:t>
            </w:r>
          </w:p>
        </w:tc>
      </w:tr>
      <w:tr w:rsidR="00054D56" w:rsidRPr="00FF5239" w14:paraId="0D46E079"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2DEA8DC5" w14:textId="45773855" w:rsidR="00054D56" w:rsidRPr="00567B5E" w:rsidRDefault="00054D56" w:rsidP="00BF65A5">
            <w:pPr>
              <w:jc w:val="center"/>
              <w:rPr>
                <w:rFonts w:cs="Arial"/>
                <w:b w:val="0"/>
              </w:rPr>
            </w:pPr>
            <w:r w:rsidRPr="00567B5E">
              <w:rPr>
                <w:rFonts w:cs="Arial"/>
                <w:b w:val="0"/>
              </w:rPr>
              <w:t>17</w:t>
            </w:r>
          </w:p>
        </w:tc>
        <w:tc>
          <w:tcPr>
            <w:tcW w:w="2038" w:type="pct"/>
          </w:tcPr>
          <w:p w14:paraId="1A4D78F0" w14:textId="1E146A8F" w:rsidR="00054D56" w:rsidRPr="00567B5E" w:rsidRDefault="00054D56" w:rsidP="00054D56">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First Name</w:t>
            </w:r>
          </w:p>
        </w:tc>
        <w:tc>
          <w:tcPr>
            <w:tcW w:w="1250" w:type="pct"/>
          </w:tcPr>
          <w:p w14:paraId="292555C6" w14:textId="4EC09444"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18584474" w14:textId="304E813B"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r>
      <w:tr w:rsidR="00054D56" w:rsidRPr="00FF5239" w14:paraId="4CAA9E9E"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5E5406E3" w14:textId="01639294" w:rsidR="00054D56" w:rsidRPr="00567B5E" w:rsidRDefault="00054D56" w:rsidP="00BF65A5">
            <w:pPr>
              <w:jc w:val="center"/>
              <w:rPr>
                <w:rFonts w:cs="Arial"/>
                <w:b w:val="0"/>
              </w:rPr>
            </w:pPr>
            <w:r w:rsidRPr="00567B5E">
              <w:rPr>
                <w:rFonts w:cs="Arial"/>
                <w:b w:val="0"/>
              </w:rPr>
              <w:t>18</w:t>
            </w:r>
          </w:p>
        </w:tc>
        <w:tc>
          <w:tcPr>
            <w:tcW w:w="2038" w:type="pct"/>
          </w:tcPr>
          <w:p w14:paraId="5899143F" w14:textId="1048C512" w:rsidR="00054D56" w:rsidRPr="00567B5E" w:rsidRDefault="00054D56" w:rsidP="00054D56">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 xml:space="preserve">Last Name </w:t>
            </w:r>
          </w:p>
        </w:tc>
        <w:tc>
          <w:tcPr>
            <w:tcW w:w="1250" w:type="pct"/>
          </w:tcPr>
          <w:p w14:paraId="03AA904E" w14:textId="77777777"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416EA487" w14:textId="77777777"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r>
      <w:tr w:rsidR="00054D56" w:rsidRPr="00FF5239" w14:paraId="3B7EDAD7"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60BBC88E" w14:textId="1620E0BA" w:rsidR="00054D56" w:rsidRPr="00567B5E" w:rsidRDefault="00054D56" w:rsidP="00BF65A5">
            <w:pPr>
              <w:jc w:val="center"/>
              <w:rPr>
                <w:rFonts w:cs="Arial"/>
                <w:b w:val="0"/>
              </w:rPr>
            </w:pPr>
            <w:r w:rsidRPr="00567B5E">
              <w:rPr>
                <w:rFonts w:cs="Arial"/>
                <w:b w:val="0"/>
              </w:rPr>
              <w:lastRenderedPageBreak/>
              <w:t>19</w:t>
            </w:r>
          </w:p>
        </w:tc>
        <w:tc>
          <w:tcPr>
            <w:tcW w:w="2038" w:type="pct"/>
          </w:tcPr>
          <w:p w14:paraId="1F09CC6D" w14:textId="52BD0434" w:rsidR="00054D56" w:rsidRPr="00567B5E" w:rsidRDefault="00054D56" w:rsidP="00054D56">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Full name (as shown on passport)</w:t>
            </w:r>
          </w:p>
        </w:tc>
        <w:tc>
          <w:tcPr>
            <w:tcW w:w="1250" w:type="pct"/>
          </w:tcPr>
          <w:p w14:paraId="55F42718" w14:textId="77777777"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128CB816" w14:textId="77777777" w:rsidR="00054D56" w:rsidRPr="00FF5239" w:rsidRDefault="00054D56" w:rsidP="00054D56">
            <w:pPr>
              <w:cnfStyle w:val="000000000000" w:firstRow="0" w:lastRow="0" w:firstColumn="0" w:lastColumn="0" w:oddVBand="0" w:evenVBand="0" w:oddHBand="0" w:evenHBand="0" w:firstRowFirstColumn="0" w:firstRowLastColumn="0" w:lastRowFirstColumn="0" w:lastRowLastColumn="0"/>
              <w:rPr>
                <w:sz w:val="22"/>
                <w:szCs w:val="22"/>
              </w:rPr>
            </w:pPr>
          </w:p>
        </w:tc>
      </w:tr>
      <w:tr w:rsidR="00307B02" w:rsidRPr="00FF5239" w14:paraId="763A5519"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03C75FA5" w14:textId="0659F898" w:rsidR="00307B02" w:rsidRPr="00567B5E" w:rsidRDefault="00307B02" w:rsidP="00BF65A5">
            <w:pPr>
              <w:jc w:val="center"/>
              <w:rPr>
                <w:rFonts w:cs="Arial"/>
                <w:b w:val="0"/>
              </w:rPr>
            </w:pPr>
            <w:r w:rsidRPr="00567B5E">
              <w:rPr>
                <w:rFonts w:cs="Arial"/>
                <w:b w:val="0"/>
              </w:rPr>
              <w:t>20</w:t>
            </w:r>
          </w:p>
        </w:tc>
        <w:tc>
          <w:tcPr>
            <w:tcW w:w="2038" w:type="pct"/>
          </w:tcPr>
          <w:p w14:paraId="12ACF61D" w14:textId="74323602" w:rsidR="00307B02" w:rsidRPr="00567B5E" w:rsidRDefault="00307B02" w:rsidP="00307B02">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Date of Birth (DD/MM/YYYY)</w:t>
            </w:r>
          </w:p>
        </w:tc>
        <w:tc>
          <w:tcPr>
            <w:tcW w:w="1250" w:type="pct"/>
          </w:tcPr>
          <w:p w14:paraId="106A80B8"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60D8BF93"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r>
      <w:tr w:rsidR="00307B02" w:rsidRPr="00FF5239" w14:paraId="744020D6"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730785CB" w14:textId="44A29B76" w:rsidR="00307B02" w:rsidRPr="00567B5E" w:rsidRDefault="00307B02" w:rsidP="00BF65A5">
            <w:pPr>
              <w:jc w:val="center"/>
              <w:rPr>
                <w:rFonts w:cs="Arial"/>
                <w:b w:val="0"/>
              </w:rPr>
            </w:pPr>
            <w:r w:rsidRPr="00567B5E">
              <w:rPr>
                <w:rFonts w:cs="Arial"/>
                <w:b w:val="0"/>
              </w:rPr>
              <w:t>21</w:t>
            </w:r>
          </w:p>
        </w:tc>
        <w:tc>
          <w:tcPr>
            <w:tcW w:w="2038" w:type="pct"/>
          </w:tcPr>
          <w:p w14:paraId="02A4A86C" w14:textId="454ED3C7" w:rsidR="00307B02" w:rsidRPr="00567B5E" w:rsidRDefault="00307B02" w:rsidP="00307B02">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Residential Address</w:t>
            </w:r>
          </w:p>
        </w:tc>
        <w:tc>
          <w:tcPr>
            <w:tcW w:w="1250" w:type="pct"/>
          </w:tcPr>
          <w:p w14:paraId="01DDF701"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3B598495"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r>
      <w:tr w:rsidR="00307B02" w:rsidRPr="00FF5239" w14:paraId="6C3C3A3E"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17FD650A" w14:textId="2D32D935" w:rsidR="00307B02" w:rsidRPr="00567B5E" w:rsidRDefault="00307B02" w:rsidP="00BF65A5">
            <w:pPr>
              <w:jc w:val="center"/>
              <w:rPr>
                <w:rFonts w:cs="Arial"/>
                <w:b w:val="0"/>
              </w:rPr>
            </w:pPr>
            <w:r w:rsidRPr="00567B5E">
              <w:rPr>
                <w:rFonts w:cs="Arial"/>
                <w:b w:val="0"/>
              </w:rPr>
              <w:t>22</w:t>
            </w:r>
          </w:p>
        </w:tc>
        <w:tc>
          <w:tcPr>
            <w:tcW w:w="2038" w:type="pct"/>
          </w:tcPr>
          <w:p w14:paraId="6F19E29C" w14:textId="7C1F463E" w:rsidR="00307B02" w:rsidRPr="00567B5E" w:rsidRDefault="00307B02" w:rsidP="00307B02">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Contact Phone</w:t>
            </w:r>
          </w:p>
        </w:tc>
        <w:tc>
          <w:tcPr>
            <w:tcW w:w="1250" w:type="pct"/>
          </w:tcPr>
          <w:p w14:paraId="4F1765EE"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4FAE493B"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r>
      <w:tr w:rsidR="00307B02" w:rsidRPr="00FF5239" w14:paraId="5250C81D"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226239F1" w14:textId="12C389D8" w:rsidR="00307B02" w:rsidRPr="00567B5E" w:rsidRDefault="00307B02" w:rsidP="00BF65A5">
            <w:pPr>
              <w:jc w:val="center"/>
              <w:rPr>
                <w:rFonts w:cs="Arial"/>
                <w:b w:val="0"/>
              </w:rPr>
            </w:pPr>
            <w:r w:rsidRPr="00567B5E">
              <w:rPr>
                <w:rFonts w:cs="Arial"/>
                <w:b w:val="0"/>
              </w:rPr>
              <w:t>23</w:t>
            </w:r>
          </w:p>
        </w:tc>
        <w:tc>
          <w:tcPr>
            <w:tcW w:w="2038" w:type="pct"/>
          </w:tcPr>
          <w:p w14:paraId="2D55A5F3" w14:textId="56D6A744" w:rsidR="00307B02" w:rsidRPr="00567B5E" w:rsidRDefault="00307B02" w:rsidP="00307B02">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Contact Email</w:t>
            </w:r>
          </w:p>
        </w:tc>
        <w:tc>
          <w:tcPr>
            <w:tcW w:w="1250" w:type="pct"/>
          </w:tcPr>
          <w:p w14:paraId="49CC151F"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355328CB" w14:textId="77777777" w:rsidR="00307B02" w:rsidRPr="00FF5239" w:rsidRDefault="00307B02" w:rsidP="00307B02">
            <w:pPr>
              <w:cnfStyle w:val="000000000000" w:firstRow="0" w:lastRow="0" w:firstColumn="0" w:lastColumn="0" w:oddVBand="0" w:evenVBand="0" w:oddHBand="0" w:evenHBand="0" w:firstRowFirstColumn="0" w:firstRowLastColumn="0" w:lastRowFirstColumn="0" w:lastRowLastColumn="0"/>
              <w:rPr>
                <w:sz w:val="22"/>
                <w:szCs w:val="22"/>
              </w:rPr>
            </w:pPr>
          </w:p>
        </w:tc>
      </w:tr>
      <w:tr w:rsidR="004A6682" w:rsidRPr="00FF5239" w14:paraId="1C9458DF"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710F5F5F" w14:textId="728BD0CC" w:rsidR="004A6682" w:rsidRPr="00567B5E" w:rsidRDefault="004A6682" w:rsidP="00BF65A5">
            <w:pPr>
              <w:jc w:val="center"/>
              <w:rPr>
                <w:rFonts w:cs="Arial"/>
                <w:b w:val="0"/>
              </w:rPr>
            </w:pPr>
            <w:r w:rsidRPr="00567B5E">
              <w:rPr>
                <w:rFonts w:cs="Arial"/>
                <w:b w:val="0"/>
              </w:rPr>
              <w:t>24</w:t>
            </w:r>
          </w:p>
        </w:tc>
        <w:tc>
          <w:tcPr>
            <w:tcW w:w="2038" w:type="pct"/>
          </w:tcPr>
          <w:p w14:paraId="75CAA928" w14:textId="03DBC787" w:rsidR="004A6682" w:rsidRPr="00567B5E" w:rsidRDefault="004A6682" w:rsidP="004A6682">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 xml:space="preserve">Gender </w:t>
            </w:r>
          </w:p>
        </w:tc>
        <w:tc>
          <w:tcPr>
            <w:tcW w:w="1250" w:type="pct"/>
          </w:tcPr>
          <w:p w14:paraId="685CB981"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Woman</w:t>
            </w:r>
          </w:p>
          <w:p w14:paraId="4845668D"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Man</w:t>
            </w:r>
          </w:p>
          <w:p w14:paraId="297BFD26"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Others</w:t>
            </w:r>
          </w:p>
          <w:p w14:paraId="7AC8683A" w14:textId="14AB710D" w:rsidR="004A6682" w:rsidRPr="00FF5239" w:rsidRDefault="004A6682" w:rsidP="004A6682">
            <w:pPr>
              <w:cnfStyle w:val="000000000000" w:firstRow="0" w:lastRow="0" w:firstColumn="0" w:lastColumn="0" w:oddVBand="0" w:evenVBand="0" w:oddHBand="0" w:evenHBand="0" w:firstRowFirstColumn="0" w:firstRowLastColumn="0" w:lastRowFirstColumn="0" w:lastRowLastColumn="0"/>
              <w:rPr>
                <w:sz w:val="22"/>
                <w:szCs w:val="22"/>
              </w:rPr>
            </w:pPr>
            <w:r w:rsidRPr="00A578AE">
              <w:rPr>
                <w:rFonts w:cs="Arial"/>
              </w:rPr>
              <w:t xml:space="preserve">□ </w:t>
            </w:r>
            <w:r w:rsidRPr="00A578AE">
              <w:rPr>
                <w:rFonts w:eastAsia="Times New Roman" w:cs="Arial"/>
              </w:rPr>
              <w:t xml:space="preserve">Prefer not to say </w:t>
            </w:r>
            <w:r w:rsidRPr="00A578AE">
              <w:rPr>
                <w:rFonts w:cs="Arial"/>
              </w:rPr>
              <w:t xml:space="preserve">        </w:t>
            </w:r>
          </w:p>
        </w:tc>
        <w:tc>
          <w:tcPr>
            <w:tcW w:w="1250" w:type="pct"/>
          </w:tcPr>
          <w:p w14:paraId="101CB5D3"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Woman</w:t>
            </w:r>
          </w:p>
          <w:p w14:paraId="387818AC"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Man</w:t>
            </w:r>
          </w:p>
          <w:p w14:paraId="72576116" w14:textId="77777777" w:rsidR="004A6682" w:rsidRPr="00A578A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Others</w:t>
            </w:r>
          </w:p>
          <w:p w14:paraId="75536D48" w14:textId="2EE74F5C" w:rsidR="004A6682" w:rsidRPr="00CA4D7E" w:rsidRDefault="004A6682" w:rsidP="004A6682">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xml:space="preserve">□ </w:t>
            </w:r>
            <w:r w:rsidRPr="00A578AE">
              <w:rPr>
                <w:rFonts w:eastAsia="Times New Roman" w:cs="Arial"/>
              </w:rPr>
              <w:t>Prefer not to say</w:t>
            </w:r>
          </w:p>
        </w:tc>
      </w:tr>
      <w:tr w:rsidR="00287D3B" w:rsidRPr="00FF5239" w14:paraId="10D980BF"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6006ECC6" w14:textId="43A97D18" w:rsidR="00287D3B" w:rsidRPr="00567B5E" w:rsidRDefault="00287D3B" w:rsidP="00BF65A5">
            <w:pPr>
              <w:jc w:val="center"/>
              <w:rPr>
                <w:rFonts w:cs="Arial"/>
                <w:b w:val="0"/>
              </w:rPr>
            </w:pPr>
            <w:r w:rsidRPr="00567B5E">
              <w:rPr>
                <w:rFonts w:cs="Arial"/>
                <w:b w:val="0"/>
              </w:rPr>
              <w:t>25</w:t>
            </w:r>
          </w:p>
        </w:tc>
        <w:tc>
          <w:tcPr>
            <w:tcW w:w="2038" w:type="pct"/>
          </w:tcPr>
          <w:p w14:paraId="5693ADA8" w14:textId="77777777" w:rsidR="00287D3B" w:rsidRPr="00AD77A3" w:rsidRDefault="00287D3B" w:rsidP="00287D3B">
            <w:pPr>
              <w:pStyle w:val="TableParagraph"/>
              <w:cnfStyle w:val="000000000000" w:firstRow="0" w:lastRow="0" w:firstColumn="0" w:lastColumn="0" w:oddVBand="0" w:evenVBand="0" w:oddHBand="0" w:evenHBand="0" w:firstRowFirstColumn="0" w:firstRowLastColumn="0" w:lastRowFirstColumn="0" w:lastRowLastColumn="0"/>
              <w:rPr>
                <w:rFonts w:ascii="Calibri Light" w:hAnsi="Calibri Light" w:cs="Arial"/>
                <w:color w:val="auto"/>
                <w:spacing w:val="0"/>
                <w:lang w:val="en-AU"/>
              </w:rPr>
            </w:pPr>
            <w:r w:rsidRPr="00AD77A3">
              <w:rPr>
                <w:rFonts w:ascii="Calibri Light" w:hAnsi="Calibri Light" w:cs="Arial"/>
                <w:color w:val="auto"/>
                <w:spacing w:val="0"/>
                <w:lang w:val="en-AU"/>
              </w:rPr>
              <w:t>Do you identify yourself as having a disability?</w:t>
            </w:r>
          </w:p>
          <w:p w14:paraId="04B64F2F" w14:textId="4D1868C8" w:rsidR="00287D3B" w:rsidRPr="00567B5E" w:rsidRDefault="3F511751" w:rsidP="00287D3B">
            <w:pPr>
              <w:cnfStyle w:val="000000000000" w:firstRow="0" w:lastRow="0" w:firstColumn="0" w:lastColumn="0" w:oddVBand="0" w:evenVBand="0" w:oddHBand="0" w:evenHBand="0" w:firstRowFirstColumn="0" w:firstRowLastColumn="0" w:lastRowFirstColumn="0" w:lastRowLastColumn="0"/>
              <w:rPr>
                <w:rFonts w:cs="Arial"/>
              </w:rPr>
            </w:pPr>
            <w:r w:rsidRPr="24676584">
              <w:rPr>
                <w:rFonts w:cs="Arial"/>
              </w:rPr>
              <w:t>(*Under Australian law, disability includes physical, intellectual, psychiatric, sensory, neurological, learning disabilities, physical disfigurement, and the presence in the body of disease-causing organisms.)</w:t>
            </w:r>
          </w:p>
        </w:tc>
        <w:tc>
          <w:tcPr>
            <w:tcW w:w="1250" w:type="pct"/>
          </w:tcPr>
          <w:p w14:paraId="2C5AC655" w14:textId="4007314C" w:rsidR="00CA58DB" w:rsidRPr="00E42B1E" w:rsidRDefault="00287D3B" w:rsidP="00CA58DB">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E42B1E">
              <w:rPr>
                <w:rFonts w:eastAsia="Times New Roman"/>
              </w:rPr>
              <w:t>□ Yes</w:t>
            </w:r>
            <w:r w:rsidR="00CA58DB" w:rsidRPr="00E42B1E">
              <w:rPr>
                <w:rFonts w:eastAsia="Times New Roman"/>
              </w:rPr>
              <w:t xml:space="preserve"> </w:t>
            </w:r>
            <w:r w:rsidR="00CA58DB" w:rsidRPr="00E42B1E">
              <w:rPr>
                <w:rFonts w:cs="Arial"/>
              </w:rPr>
              <w:t>(</w:t>
            </w:r>
            <w:r w:rsidR="009472B4" w:rsidRPr="00E42B1E">
              <w:rPr>
                <w:rFonts w:cs="Arial"/>
                <w:i/>
                <w:iCs/>
              </w:rPr>
              <w:t>p</w:t>
            </w:r>
            <w:r w:rsidR="00E345A7" w:rsidRPr="00E42B1E">
              <w:rPr>
                <w:rFonts w:cs="Arial"/>
                <w:i/>
                <w:iCs/>
              </w:rPr>
              <w:t>lease specify support that you would require to implement grants if your application is successful. MAP SU will endeavour to provide reasonable support where possible and if resources allow.</w:t>
            </w:r>
            <w:r w:rsidR="00CA58DB" w:rsidRPr="00E42B1E">
              <w:rPr>
                <w:rFonts w:cs="Arial"/>
                <w:i/>
                <w:iCs/>
              </w:rPr>
              <w:t>)</w:t>
            </w:r>
          </w:p>
          <w:p w14:paraId="76D3A3DD" w14:textId="77777777" w:rsidR="00287D3B" w:rsidRPr="00E42B1E" w:rsidRDefault="00287D3B"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E42B1E">
              <w:rPr>
                <w:rFonts w:eastAsia="Times New Roman"/>
              </w:rPr>
              <w:t>□ No</w:t>
            </w:r>
          </w:p>
          <w:p w14:paraId="61087D16" w14:textId="30425F3B" w:rsidR="00287D3B" w:rsidRPr="00E42B1E" w:rsidRDefault="00287D3B"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E42B1E">
              <w:rPr>
                <w:rFonts w:eastAsia="Times New Roman"/>
              </w:rPr>
              <w:t xml:space="preserve">□ Prefer not to say         </w:t>
            </w:r>
          </w:p>
        </w:tc>
        <w:tc>
          <w:tcPr>
            <w:tcW w:w="1250" w:type="pct"/>
          </w:tcPr>
          <w:p w14:paraId="7D4C1D57" w14:textId="0B0C8232" w:rsidR="00287D3B" w:rsidRPr="00E42B1E" w:rsidRDefault="00287D3B"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E42B1E">
              <w:rPr>
                <w:rFonts w:eastAsia="Times New Roman"/>
              </w:rPr>
              <w:t>□ Yes</w:t>
            </w:r>
            <w:r w:rsidR="000E4BFD" w:rsidRPr="00E42B1E">
              <w:rPr>
                <w:rFonts w:eastAsia="Times New Roman"/>
              </w:rPr>
              <w:t xml:space="preserve"> </w:t>
            </w:r>
            <w:r w:rsidR="000E4BFD" w:rsidRPr="00E42B1E">
              <w:rPr>
                <w:rFonts w:cs="Arial"/>
              </w:rPr>
              <w:t>(</w:t>
            </w:r>
            <w:r w:rsidR="009472B4" w:rsidRPr="00E42B1E">
              <w:rPr>
                <w:rFonts w:cs="Arial"/>
                <w:i/>
                <w:iCs/>
              </w:rPr>
              <w:t>p</w:t>
            </w:r>
            <w:r w:rsidR="00E345A7" w:rsidRPr="00E42B1E">
              <w:rPr>
                <w:rFonts w:cs="Arial"/>
                <w:i/>
                <w:iCs/>
              </w:rPr>
              <w:t>lease specify support that you would require to implement grants if your application is successful. MAP SU will endeavour to provide reasonable support where possible and if resources allow.</w:t>
            </w:r>
            <w:r w:rsidR="000E4BFD" w:rsidRPr="00E42B1E">
              <w:rPr>
                <w:rFonts w:cs="Arial"/>
                <w:i/>
                <w:iCs/>
              </w:rPr>
              <w:t>)</w:t>
            </w:r>
          </w:p>
          <w:p w14:paraId="6C0E9AAC" w14:textId="77777777" w:rsidR="00287D3B" w:rsidRPr="00E42B1E" w:rsidRDefault="00287D3B"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E42B1E">
              <w:rPr>
                <w:rFonts w:eastAsia="Times New Roman"/>
              </w:rPr>
              <w:t>□ No</w:t>
            </w:r>
          </w:p>
          <w:p w14:paraId="1DB3ABFB" w14:textId="0750B34C" w:rsidR="00287D3B" w:rsidRPr="00E42B1E" w:rsidRDefault="00287D3B"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E42B1E">
              <w:rPr>
                <w:rFonts w:eastAsia="Times New Roman"/>
              </w:rPr>
              <w:t xml:space="preserve">□ Prefer not to say         </w:t>
            </w:r>
          </w:p>
        </w:tc>
      </w:tr>
      <w:tr w:rsidR="00AA68D6" w:rsidRPr="00FF5239" w14:paraId="3138BFDF"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09B7A267" w14:textId="5830D9E8" w:rsidR="00AA68D6" w:rsidRPr="00567B5E" w:rsidRDefault="00AA68D6" w:rsidP="00BF65A5">
            <w:pPr>
              <w:jc w:val="center"/>
              <w:rPr>
                <w:rFonts w:cs="Arial"/>
                <w:b w:val="0"/>
              </w:rPr>
            </w:pPr>
            <w:r w:rsidRPr="00567B5E">
              <w:rPr>
                <w:rFonts w:cs="Arial"/>
                <w:b w:val="0"/>
              </w:rPr>
              <w:t>26</w:t>
            </w:r>
          </w:p>
        </w:tc>
        <w:tc>
          <w:tcPr>
            <w:tcW w:w="2038" w:type="pct"/>
          </w:tcPr>
          <w:p w14:paraId="64DE0D14" w14:textId="3237AC8B" w:rsidR="00AA68D6" w:rsidRPr="00567B5E" w:rsidRDefault="00AA68D6" w:rsidP="00AA68D6">
            <w:pPr>
              <w:cnfStyle w:val="000000000000" w:firstRow="0" w:lastRow="0" w:firstColumn="0" w:lastColumn="0" w:oddVBand="0" w:evenVBand="0" w:oddHBand="0" w:evenHBand="0" w:firstRowFirstColumn="0" w:firstRowLastColumn="0" w:lastRowFirstColumn="0" w:lastRowLastColumn="0"/>
              <w:rPr>
                <w:rFonts w:cs="Arial"/>
              </w:rPr>
            </w:pPr>
            <w:r w:rsidRPr="00567B5E">
              <w:rPr>
                <w:rFonts w:cs="Arial"/>
              </w:rPr>
              <w:t xml:space="preserve">Do you consider yourself as member of an ethnic minority group? </w:t>
            </w:r>
          </w:p>
        </w:tc>
        <w:tc>
          <w:tcPr>
            <w:tcW w:w="1250" w:type="pct"/>
          </w:tcPr>
          <w:p w14:paraId="3A040612" w14:textId="77777777"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Yes (please specify…)</w:t>
            </w:r>
          </w:p>
          <w:p w14:paraId="4769B1C3" w14:textId="77777777"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No</w:t>
            </w:r>
          </w:p>
          <w:p w14:paraId="35A892EE" w14:textId="3CD55BC8"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xml:space="preserve">□ Prefer not to say         </w:t>
            </w:r>
          </w:p>
        </w:tc>
        <w:tc>
          <w:tcPr>
            <w:tcW w:w="1250" w:type="pct"/>
          </w:tcPr>
          <w:p w14:paraId="602EEE9B" w14:textId="77777777"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Yes (please specify…)</w:t>
            </w:r>
          </w:p>
          <w:p w14:paraId="0384A02E" w14:textId="77777777"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No</w:t>
            </w:r>
          </w:p>
          <w:p w14:paraId="1F19860F" w14:textId="1201BF75" w:rsidR="00AA68D6" w:rsidRPr="0097512A" w:rsidRDefault="00AA68D6" w:rsidP="0097512A">
            <w:pPr>
              <w:cnfStyle w:val="000000000000" w:firstRow="0" w:lastRow="0" w:firstColumn="0" w:lastColumn="0" w:oddVBand="0" w:evenVBand="0" w:oddHBand="0" w:evenHBand="0" w:firstRowFirstColumn="0" w:firstRowLastColumn="0" w:lastRowFirstColumn="0" w:lastRowLastColumn="0"/>
              <w:rPr>
                <w:rFonts w:eastAsia="Times New Roman"/>
              </w:rPr>
            </w:pPr>
            <w:r w:rsidRPr="0097512A">
              <w:rPr>
                <w:rFonts w:eastAsia="Times New Roman"/>
              </w:rPr>
              <w:t xml:space="preserve">□ Prefer not to say         </w:t>
            </w:r>
          </w:p>
        </w:tc>
      </w:tr>
      <w:tr w:rsidR="00AA68D6" w:rsidRPr="00FF5239" w14:paraId="56635C8F"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3D80A352" w14:textId="65249177" w:rsidR="00AA68D6" w:rsidRPr="00567B5E" w:rsidRDefault="00AA68D6" w:rsidP="00BF65A5">
            <w:pPr>
              <w:jc w:val="center"/>
              <w:rPr>
                <w:rFonts w:cs="Arial"/>
                <w:b w:val="0"/>
              </w:rPr>
            </w:pPr>
            <w:r w:rsidRPr="00567B5E">
              <w:rPr>
                <w:rFonts w:cs="Arial"/>
                <w:b w:val="0"/>
              </w:rPr>
              <w:t>27</w:t>
            </w:r>
          </w:p>
        </w:tc>
        <w:tc>
          <w:tcPr>
            <w:tcW w:w="2038" w:type="pct"/>
          </w:tcPr>
          <w:p w14:paraId="1CE32DEF" w14:textId="77777777" w:rsidR="00AA68D6" w:rsidRPr="00567B5E" w:rsidRDefault="00AA68D6" w:rsidP="00AA68D6">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993921" w:themeColor="accent4"/>
                <w:spacing w:val="0"/>
                <w:lang w:val="en-AU"/>
              </w:rPr>
            </w:pPr>
            <w:r w:rsidRPr="00BF65A5">
              <w:rPr>
                <w:rFonts w:ascii="Calibri Light" w:hAnsi="Calibri Light" w:cs="Arial"/>
                <w:color w:val="auto"/>
                <w:spacing w:val="0"/>
                <w:lang w:val="en-AU"/>
              </w:rPr>
              <w:t>Citizenship</w:t>
            </w:r>
          </w:p>
          <w:p w14:paraId="0B065E87" w14:textId="77777777" w:rsidR="00AA68D6" w:rsidRPr="00567B5E" w:rsidRDefault="00AA68D6" w:rsidP="00AA68D6">
            <w:pPr>
              <w:cnfStyle w:val="000000000000" w:firstRow="0" w:lastRow="0" w:firstColumn="0" w:lastColumn="0" w:oddVBand="0" w:evenVBand="0" w:oddHBand="0" w:evenHBand="0" w:firstRowFirstColumn="0" w:firstRowLastColumn="0" w:lastRowFirstColumn="0" w:lastRowLastColumn="0"/>
              <w:rPr>
                <w:rFonts w:cs="Arial"/>
              </w:rPr>
            </w:pPr>
          </w:p>
        </w:tc>
        <w:tc>
          <w:tcPr>
            <w:tcW w:w="1250" w:type="pct"/>
          </w:tcPr>
          <w:p w14:paraId="681AAE90"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Cambodia</w:t>
            </w:r>
          </w:p>
          <w:p w14:paraId="62A7B9F4"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Laos</w:t>
            </w:r>
          </w:p>
          <w:p w14:paraId="5795B834"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Thailand</w:t>
            </w:r>
          </w:p>
          <w:p w14:paraId="25C898AE"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Vietnam</w:t>
            </w:r>
          </w:p>
          <w:p w14:paraId="1B96135F"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Myanmar</w:t>
            </w:r>
          </w:p>
          <w:p w14:paraId="0E6528E7" w14:textId="6771D3EA" w:rsidR="00AA68D6" w:rsidRPr="00FF5239" w:rsidRDefault="00AA68D6" w:rsidP="00AA68D6">
            <w:pPr>
              <w:cnfStyle w:val="000000000000" w:firstRow="0" w:lastRow="0" w:firstColumn="0" w:lastColumn="0" w:oddVBand="0" w:evenVBand="0" w:oddHBand="0" w:evenHBand="0" w:firstRowFirstColumn="0" w:firstRowLastColumn="0" w:lastRowFirstColumn="0" w:lastRowLastColumn="0"/>
              <w:rPr>
                <w:sz w:val="22"/>
                <w:szCs w:val="22"/>
              </w:rPr>
            </w:pPr>
            <w:r w:rsidRPr="00A578AE">
              <w:rPr>
                <w:lang w:val="en-US"/>
              </w:rPr>
              <w:t>□ Others (</w:t>
            </w:r>
            <w:r w:rsidRPr="00A578AE">
              <w:rPr>
                <w:i/>
                <w:iCs/>
              </w:rPr>
              <w:t>please specify…)</w:t>
            </w:r>
          </w:p>
        </w:tc>
        <w:tc>
          <w:tcPr>
            <w:tcW w:w="1250" w:type="pct"/>
          </w:tcPr>
          <w:p w14:paraId="486B2D00"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Cambodia</w:t>
            </w:r>
          </w:p>
          <w:p w14:paraId="52AA3E3A"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Laos</w:t>
            </w:r>
          </w:p>
          <w:p w14:paraId="6822201E"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Thailand</w:t>
            </w:r>
          </w:p>
          <w:p w14:paraId="00371211"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Vietnam</w:t>
            </w:r>
          </w:p>
          <w:p w14:paraId="5BBCD09E" w14:textId="77777777" w:rsidR="00AA68D6" w:rsidRPr="00A578AE" w:rsidRDefault="00AA68D6" w:rsidP="00AA68D6">
            <w:pPr>
              <w:cnfStyle w:val="000000000000" w:firstRow="0" w:lastRow="0" w:firstColumn="0" w:lastColumn="0" w:oddVBand="0" w:evenVBand="0" w:oddHBand="0" w:evenHBand="0" w:firstRowFirstColumn="0" w:firstRowLastColumn="0" w:lastRowFirstColumn="0" w:lastRowLastColumn="0"/>
              <w:rPr>
                <w:lang w:val="en-US"/>
              </w:rPr>
            </w:pPr>
            <w:r w:rsidRPr="00A578AE">
              <w:rPr>
                <w:lang w:val="en-US"/>
              </w:rPr>
              <w:t>□ Myanmar</w:t>
            </w:r>
          </w:p>
          <w:p w14:paraId="59DEE0CF" w14:textId="759C3150" w:rsidR="00AA68D6" w:rsidRPr="00FF5239" w:rsidRDefault="00AA68D6" w:rsidP="00AA68D6">
            <w:pPr>
              <w:cnfStyle w:val="000000000000" w:firstRow="0" w:lastRow="0" w:firstColumn="0" w:lastColumn="0" w:oddVBand="0" w:evenVBand="0" w:oddHBand="0" w:evenHBand="0" w:firstRowFirstColumn="0" w:firstRowLastColumn="0" w:lastRowFirstColumn="0" w:lastRowLastColumn="0"/>
              <w:rPr>
                <w:sz w:val="22"/>
                <w:szCs w:val="22"/>
              </w:rPr>
            </w:pPr>
            <w:r w:rsidRPr="00A578AE">
              <w:rPr>
                <w:rFonts w:cs="Arial"/>
              </w:rPr>
              <w:t>□ Others (</w:t>
            </w:r>
            <w:r w:rsidRPr="00A578AE">
              <w:rPr>
                <w:rFonts w:cs="Arial"/>
                <w:i/>
                <w:iCs/>
              </w:rPr>
              <w:t>please specify…)</w:t>
            </w:r>
          </w:p>
        </w:tc>
      </w:tr>
      <w:tr w:rsidR="00111A2B" w:rsidRPr="00FF5239" w14:paraId="311BD480"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6CD65B54" w14:textId="46ED698E" w:rsidR="00111A2B" w:rsidRPr="00BF65A5" w:rsidRDefault="00111A2B" w:rsidP="00BF65A5">
            <w:pPr>
              <w:pStyle w:val="TableParagraph"/>
              <w:jc w:val="center"/>
              <w:rPr>
                <w:rFonts w:ascii="Calibri Light" w:eastAsiaTheme="minorHAnsi" w:hAnsi="Calibri Light" w:cs="Arial"/>
                <w:b w:val="0"/>
                <w:color w:val="auto"/>
                <w:spacing w:val="0"/>
                <w:lang w:val="en-AU"/>
              </w:rPr>
            </w:pPr>
            <w:r w:rsidRPr="00BF65A5">
              <w:rPr>
                <w:rFonts w:ascii="Calibri Light" w:eastAsiaTheme="minorHAnsi" w:hAnsi="Calibri Light" w:cs="Arial"/>
                <w:b w:val="0"/>
                <w:color w:val="auto"/>
                <w:spacing w:val="0"/>
                <w:lang w:val="en-AU"/>
              </w:rPr>
              <w:lastRenderedPageBreak/>
              <w:t>28</w:t>
            </w:r>
          </w:p>
        </w:tc>
        <w:tc>
          <w:tcPr>
            <w:tcW w:w="2038" w:type="pct"/>
          </w:tcPr>
          <w:p w14:paraId="73EC39A1" w14:textId="77777777" w:rsidR="00111A2B" w:rsidRPr="00BF65A5" w:rsidRDefault="00111A2B" w:rsidP="00B52A3E">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auto"/>
                <w:spacing w:val="0"/>
                <w:lang w:val="en-AU"/>
              </w:rPr>
            </w:pPr>
            <w:r w:rsidRPr="00BF65A5">
              <w:rPr>
                <w:rFonts w:ascii="Calibri Light" w:eastAsiaTheme="minorHAnsi" w:hAnsi="Calibri Light" w:cs="Arial"/>
                <w:color w:val="auto"/>
                <w:spacing w:val="0"/>
                <w:lang w:val="en-AU"/>
              </w:rPr>
              <w:t xml:space="preserve">Current employment organisation </w:t>
            </w:r>
          </w:p>
          <w:p w14:paraId="767A8918" w14:textId="486BBBC4" w:rsidR="00111A2B" w:rsidRPr="00BF65A5" w:rsidRDefault="00111A2B" w:rsidP="00B52A3E">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i/>
                <w:iCs/>
                <w:color w:val="auto"/>
                <w:spacing w:val="0"/>
                <w:lang w:val="en-AU"/>
              </w:rPr>
            </w:pPr>
            <w:r w:rsidRPr="00BF65A5">
              <w:rPr>
                <w:rFonts w:ascii="Calibri Light" w:eastAsiaTheme="minorHAnsi" w:hAnsi="Calibri Light" w:cs="Arial"/>
                <w:i/>
                <w:iCs/>
                <w:color w:val="auto"/>
                <w:spacing w:val="0"/>
                <w:lang w:val="en-AU"/>
              </w:rPr>
              <w:t>(If you are employed, please provide the information as required. If you are not employed, please state “Not employed”)</w:t>
            </w:r>
          </w:p>
        </w:tc>
        <w:tc>
          <w:tcPr>
            <w:tcW w:w="1250" w:type="pct"/>
          </w:tcPr>
          <w:p w14:paraId="1153BF17" w14:textId="36E9953F" w:rsidR="002149D4" w:rsidRPr="00064112" w:rsidRDefault="002149D4" w:rsidP="00BF65A5">
            <w:p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lang w:val="en-US"/>
              </w:rPr>
              <w:t>□ Employed:</w:t>
            </w:r>
          </w:p>
          <w:p w14:paraId="419CC015" w14:textId="7614A6E6" w:rsidR="00111A2B" w:rsidRPr="00064112"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Organisation name:</w:t>
            </w:r>
          </w:p>
          <w:p w14:paraId="3581C58A" w14:textId="77777777" w:rsidR="00111A2B" w:rsidRPr="00064112"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xml:space="preserve">Department/Faculty/ Division: </w:t>
            </w:r>
          </w:p>
          <w:p w14:paraId="4E8405CA" w14:textId="77777777" w:rsidR="00111A2B" w:rsidRPr="00064112"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xml:space="preserve">Address: </w:t>
            </w:r>
          </w:p>
          <w:p w14:paraId="3048581E" w14:textId="77777777" w:rsidR="00111A2B" w:rsidRPr="00064112"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City/Province/Township:</w:t>
            </w:r>
          </w:p>
          <w:p w14:paraId="68927F8C" w14:textId="77777777" w:rsidR="00111A2B" w:rsidRPr="00064112"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Country:</w:t>
            </w:r>
          </w:p>
          <w:p w14:paraId="55EA46FE" w14:textId="00157137" w:rsidR="002149D4" w:rsidRPr="00064112" w:rsidRDefault="002149D4" w:rsidP="00BF65A5">
            <w:p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064112">
              <w:rPr>
                <w:lang w:val="en-US"/>
              </w:rPr>
              <w:t>□ Not employed</w:t>
            </w:r>
          </w:p>
        </w:tc>
        <w:tc>
          <w:tcPr>
            <w:tcW w:w="1250" w:type="pct"/>
          </w:tcPr>
          <w:p w14:paraId="1597E98B" w14:textId="77777777" w:rsidR="002149D4" w:rsidRPr="002149D4" w:rsidRDefault="002149D4" w:rsidP="002149D4">
            <w:p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A578AE">
              <w:rPr>
                <w:lang w:val="en-US"/>
              </w:rPr>
              <w:t xml:space="preserve">□ </w:t>
            </w:r>
            <w:r>
              <w:rPr>
                <w:lang w:val="en-US"/>
              </w:rPr>
              <w:t>Employed:</w:t>
            </w:r>
          </w:p>
          <w:p w14:paraId="072F0C8F" w14:textId="2C1D921A" w:rsidR="00111A2B" w:rsidRPr="00EB08A4"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Organisation name:</w:t>
            </w:r>
          </w:p>
          <w:p w14:paraId="33018285" w14:textId="77777777" w:rsidR="00111A2B" w:rsidRPr="00EB08A4"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 xml:space="preserve">Department/Faculty/ Division: </w:t>
            </w:r>
          </w:p>
          <w:p w14:paraId="5BF90779" w14:textId="77777777" w:rsidR="00111A2B" w:rsidRPr="00EB08A4"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 xml:space="preserve">Address: </w:t>
            </w:r>
          </w:p>
          <w:p w14:paraId="2D1B8FCB" w14:textId="77777777" w:rsidR="00111A2B" w:rsidRPr="00EB08A4"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City/Province/Township:</w:t>
            </w:r>
          </w:p>
          <w:p w14:paraId="4050A72F" w14:textId="77777777" w:rsidR="00111A2B" w:rsidRDefault="00111A2B" w:rsidP="00EB08A4">
            <w:pPr>
              <w:pStyle w:val="ListParagraph"/>
              <w:numPr>
                <w:ilvl w:val="0"/>
                <w:numId w:val="11"/>
              </w:num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Country:</w:t>
            </w:r>
          </w:p>
          <w:p w14:paraId="17B2600F" w14:textId="1EBACB19" w:rsidR="002149D4" w:rsidRPr="002149D4" w:rsidRDefault="002149D4" w:rsidP="00BF65A5">
            <w:pPr>
              <w:spacing w:before="0" w:after="0"/>
              <w:contextualSpacing/>
              <w:cnfStyle w:val="000000000000" w:firstRow="0" w:lastRow="0" w:firstColumn="0" w:lastColumn="0" w:oddVBand="0" w:evenVBand="0" w:oddHBand="0" w:evenHBand="0" w:firstRowFirstColumn="0" w:firstRowLastColumn="0" w:lastRowFirstColumn="0" w:lastRowLastColumn="0"/>
              <w:rPr>
                <w:rFonts w:cs="Arial"/>
              </w:rPr>
            </w:pPr>
            <w:r w:rsidRPr="00A578AE">
              <w:rPr>
                <w:lang w:val="en-US"/>
              </w:rPr>
              <w:t xml:space="preserve">□ </w:t>
            </w:r>
            <w:r>
              <w:rPr>
                <w:lang w:val="en-US"/>
              </w:rPr>
              <w:t>Not employed</w:t>
            </w:r>
          </w:p>
        </w:tc>
      </w:tr>
      <w:tr w:rsidR="00111A2B" w:rsidRPr="00FF5239" w14:paraId="417A824F"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65B91128" w14:textId="1CF758EF" w:rsidR="00111A2B" w:rsidRPr="00BF65A5" w:rsidRDefault="00111A2B" w:rsidP="00BF65A5">
            <w:pPr>
              <w:pStyle w:val="TableParagraph"/>
              <w:jc w:val="center"/>
              <w:rPr>
                <w:rFonts w:ascii="Calibri Light" w:eastAsiaTheme="minorHAnsi" w:hAnsi="Calibri Light" w:cs="Arial"/>
                <w:b w:val="0"/>
                <w:color w:val="auto"/>
                <w:spacing w:val="0"/>
                <w:lang w:val="en-AU"/>
              </w:rPr>
            </w:pPr>
            <w:r w:rsidRPr="00BF65A5">
              <w:rPr>
                <w:rFonts w:ascii="Calibri Light" w:eastAsiaTheme="minorHAnsi" w:hAnsi="Calibri Light" w:cs="Arial"/>
                <w:b w:val="0"/>
                <w:color w:val="auto"/>
                <w:spacing w:val="0"/>
                <w:lang w:val="en-AU"/>
              </w:rPr>
              <w:t>29</w:t>
            </w:r>
          </w:p>
        </w:tc>
        <w:tc>
          <w:tcPr>
            <w:tcW w:w="2038" w:type="pct"/>
          </w:tcPr>
          <w:p w14:paraId="07D406CC" w14:textId="680F25CB" w:rsidR="00111A2B" w:rsidRPr="00BF65A5" w:rsidRDefault="00111A2B" w:rsidP="00B52A3E">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auto"/>
                <w:spacing w:val="0"/>
                <w:lang w:val="en-AU"/>
              </w:rPr>
            </w:pPr>
            <w:r w:rsidRPr="00BF65A5">
              <w:rPr>
                <w:rFonts w:ascii="Calibri Light" w:eastAsiaTheme="minorHAnsi" w:hAnsi="Calibri Light" w:cs="Arial"/>
                <w:color w:val="auto"/>
                <w:spacing w:val="0"/>
                <w:lang w:val="en-AU"/>
              </w:rPr>
              <w:t>Current position(s)/job title(s)</w:t>
            </w:r>
          </w:p>
        </w:tc>
        <w:tc>
          <w:tcPr>
            <w:tcW w:w="1250" w:type="pct"/>
          </w:tcPr>
          <w:p w14:paraId="6C157CB9" w14:textId="77777777" w:rsidR="00111A2B" w:rsidRPr="00064112" w:rsidRDefault="00111A2B" w:rsidP="00111A2B">
            <w:pPr>
              <w:cnfStyle w:val="000000000000" w:firstRow="0" w:lastRow="0" w:firstColumn="0" w:lastColumn="0" w:oddVBand="0" w:evenVBand="0" w:oddHBand="0" w:evenHBand="0" w:firstRowFirstColumn="0" w:firstRowLastColumn="0" w:lastRowFirstColumn="0" w:lastRowLastColumn="0"/>
              <w:rPr>
                <w:sz w:val="22"/>
                <w:szCs w:val="22"/>
              </w:rPr>
            </w:pPr>
          </w:p>
        </w:tc>
        <w:tc>
          <w:tcPr>
            <w:tcW w:w="1250" w:type="pct"/>
          </w:tcPr>
          <w:p w14:paraId="0F5EC364" w14:textId="77777777" w:rsidR="00111A2B" w:rsidRPr="00EB08A4" w:rsidRDefault="00111A2B" w:rsidP="00111A2B">
            <w:pPr>
              <w:cnfStyle w:val="000000000000" w:firstRow="0" w:lastRow="0" w:firstColumn="0" w:lastColumn="0" w:oddVBand="0" w:evenVBand="0" w:oddHBand="0" w:evenHBand="0" w:firstRowFirstColumn="0" w:firstRowLastColumn="0" w:lastRowFirstColumn="0" w:lastRowLastColumn="0"/>
              <w:rPr>
                <w:sz w:val="22"/>
                <w:szCs w:val="22"/>
              </w:rPr>
            </w:pPr>
          </w:p>
        </w:tc>
      </w:tr>
      <w:tr w:rsidR="00111A2B" w:rsidRPr="00FF5239" w14:paraId="2FC2BB42"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2F4235AE" w14:textId="7CE6C22F" w:rsidR="00111A2B" w:rsidRPr="00BF65A5" w:rsidRDefault="00111A2B" w:rsidP="00BF65A5">
            <w:pPr>
              <w:pStyle w:val="TableParagraph"/>
              <w:jc w:val="center"/>
              <w:rPr>
                <w:rFonts w:ascii="Calibri Light" w:eastAsiaTheme="minorHAnsi" w:hAnsi="Calibri Light" w:cs="Arial"/>
                <w:b w:val="0"/>
                <w:color w:val="auto"/>
                <w:spacing w:val="0"/>
                <w:lang w:val="en-AU"/>
              </w:rPr>
            </w:pPr>
            <w:r w:rsidRPr="00BF65A5">
              <w:rPr>
                <w:rFonts w:ascii="Calibri Light" w:eastAsiaTheme="minorHAnsi" w:hAnsi="Calibri Light" w:cs="Arial"/>
                <w:b w:val="0"/>
                <w:color w:val="auto"/>
                <w:spacing w:val="0"/>
                <w:lang w:val="en-AU"/>
              </w:rPr>
              <w:t>30</w:t>
            </w:r>
          </w:p>
        </w:tc>
        <w:tc>
          <w:tcPr>
            <w:tcW w:w="2038" w:type="pct"/>
          </w:tcPr>
          <w:p w14:paraId="1A1228A8" w14:textId="6433C969" w:rsidR="00111A2B" w:rsidRPr="00BF65A5" w:rsidRDefault="00111A2B" w:rsidP="00B52A3E">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auto"/>
                <w:spacing w:val="0"/>
                <w:lang w:val="en-AU"/>
              </w:rPr>
            </w:pPr>
            <w:r w:rsidRPr="00BF65A5">
              <w:rPr>
                <w:rFonts w:ascii="Calibri Light" w:eastAsiaTheme="minorHAnsi" w:hAnsi="Calibri Light" w:cs="Arial"/>
                <w:color w:val="auto"/>
                <w:spacing w:val="0"/>
                <w:lang w:val="en-AU"/>
              </w:rPr>
              <w:t>If the grant application is approved, will your employment organisation support for you to implement the project until its completion?</w:t>
            </w:r>
          </w:p>
        </w:tc>
        <w:tc>
          <w:tcPr>
            <w:tcW w:w="1250" w:type="pct"/>
          </w:tcPr>
          <w:p w14:paraId="18966DF9" w14:textId="77777777" w:rsidR="00111A2B" w:rsidRPr="00064112" w:rsidRDefault="00111A2B" w:rsidP="0055122D">
            <w:pPr>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Yes</w:t>
            </w:r>
          </w:p>
          <w:p w14:paraId="1AF7DCD0" w14:textId="77777777" w:rsidR="00111A2B" w:rsidRPr="00064112" w:rsidRDefault="00111A2B" w:rsidP="0055122D">
            <w:pPr>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No</w:t>
            </w:r>
          </w:p>
          <w:p w14:paraId="45AE83B5" w14:textId="76244A23" w:rsidR="00206875" w:rsidRPr="00064112" w:rsidRDefault="00206875" w:rsidP="0055122D">
            <w:pPr>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Not applicable</w:t>
            </w:r>
          </w:p>
        </w:tc>
        <w:tc>
          <w:tcPr>
            <w:tcW w:w="1250" w:type="pct"/>
          </w:tcPr>
          <w:p w14:paraId="2410B2DF" w14:textId="77777777" w:rsidR="00111A2B" w:rsidRPr="00EB08A4" w:rsidRDefault="00111A2B" w:rsidP="0055122D">
            <w:pPr>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 Yes</w:t>
            </w:r>
          </w:p>
          <w:p w14:paraId="247D422E" w14:textId="77777777" w:rsidR="00111A2B" w:rsidRDefault="00111A2B" w:rsidP="0055122D">
            <w:pPr>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 No</w:t>
            </w:r>
          </w:p>
          <w:p w14:paraId="52FF85F4" w14:textId="7C7F11F4" w:rsidR="00206875" w:rsidRPr="0055122D" w:rsidRDefault="00206875" w:rsidP="0055122D">
            <w:pPr>
              <w:cnfStyle w:val="000000000000" w:firstRow="0" w:lastRow="0" w:firstColumn="0" w:lastColumn="0" w:oddVBand="0" w:evenVBand="0" w:oddHBand="0" w:evenHBand="0" w:firstRowFirstColumn="0" w:firstRowLastColumn="0" w:lastRowFirstColumn="0" w:lastRowLastColumn="0"/>
              <w:rPr>
                <w:rFonts w:cs="Arial"/>
              </w:rPr>
            </w:pPr>
            <w:r w:rsidRPr="00EB08A4">
              <w:rPr>
                <w:rFonts w:cs="Arial"/>
              </w:rPr>
              <w:t xml:space="preserve">□ </w:t>
            </w:r>
            <w:r>
              <w:rPr>
                <w:rFonts w:cs="Arial"/>
              </w:rPr>
              <w:t>Not applicable</w:t>
            </w:r>
          </w:p>
        </w:tc>
      </w:tr>
      <w:tr w:rsidR="009C4D5F" w:rsidRPr="00FF5239" w14:paraId="56D14B76" w14:textId="77777777" w:rsidTr="00BF65A5">
        <w:tc>
          <w:tcPr>
            <w:cnfStyle w:val="001000000000" w:firstRow="0" w:lastRow="0" w:firstColumn="1" w:lastColumn="0" w:oddVBand="0" w:evenVBand="0" w:oddHBand="0" w:evenHBand="0" w:firstRowFirstColumn="0" w:firstRowLastColumn="0" w:lastRowFirstColumn="0" w:lastRowLastColumn="0"/>
            <w:tcW w:w="0" w:type="pct"/>
            <w:gridSpan w:val="4"/>
          </w:tcPr>
          <w:p w14:paraId="38134881" w14:textId="23C90508" w:rsidR="009C4D5F" w:rsidRPr="00064112" w:rsidRDefault="008745BB" w:rsidP="00CE241E">
            <w:pPr>
              <w:rPr>
                <w:sz w:val="22"/>
                <w:szCs w:val="22"/>
              </w:rPr>
            </w:pPr>
            <w:r w:rsidRPr="00064112">
              <w:rPr>
                <w:sz w:val="22"/>
                <w:szCs w:val="22"/>
              </w:rPr>
              <w:t xml:space="preserve">For the project members who are Australian </w:t>
            </w:r>
            <w:r w:rsidR="00D71738">
              <w:rPr>
                <w:sz w:val="22"/>
                <w:szCs w:val="22"/>
              </w:rPr>
              <w:t>alumni</w:t>
            </w:r>
            <w:r w:rsidRPr="00064112">
              <w:rPr>
                <w:sz w:val="22"/>
                <w:szCs w:val="22"/>
              </w:rPr>
              <w:t>, please continue with the question 3</w:t>
            </w:r>
            <w:r w:rsidR="00241509" w:rsidRPr="00064112">
              <w:rPr>
                <w:sz w:val="22"/>
                <w:szCs w:val="22"/>
              </w:rPr>
              <w:t>1</w:t>
            </w:r>
            <w:r w:rsidRPr="00064112">
              <w:rPr>
                <w:sz w:val="22"/>
                <w:szCs w:val="22"/>
              </w:rPr>
              <w:t xml:space="preserve"> below. </w:t>
            </w:r>
            <w:r w:rsidR="00732938" w:rsidRPr="00064112">
              <w:rPr>
                <w:sz w:val="22"/>
                <w:szCs w:val="22"/>
              </w:rPr>
              <w:t>If members are not MAP alumni</w:t>
            </w:r>
            <w:r w:rsidRPr="00064112">
              <w:rPr>
                <w:sz w:val="22"/>
                <w:szCs w:val="22"/>
              </w:rPr>
              <w:t>, please skip and proceed to Section 4. Conflict of Interest Declaration</w:t>
            </w:r>
          </w:p>
        </w:tc>
      </w:tr>
      <w:tr w:rsidR="00E4526E" w:rsidRPr="00FF5239" w14:paraId="56376819"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75EE5E81" w14:textId="6BF4115E" w:rsidR="00E4526E" w:rsidRPr="00064112" w:rsidRDefault="00E4526E" w:rsidP="00BF65A5">
            <w:pPr>
              <w:jc w:val="center"/>
              <w:rPr>
                <w:sz w:val="22"/>
                <w:szCs w:val="22"/>
              </w:rPr>
            </w:pPr>
            <w:r w:rsidRPr="00064112">
              <w:rPr>
                <w:rFonts w:cs="Arial"/>
                <w:b w:val="0"/>
                <w:bCs/>
              </w:rPr>
              <w:t>31</w:t>
            </w:r>
          </w:p>
        </w:tc>
        <w:tc>
          <w:tcPr>
            <w:tcW w:w="2038" w:type="pct"/>
          </w:tcPr>
          <w:p w14:paraId="54AC60EA" w14:textId="098AEEE5" w:rsidR="00E4526E" w:rsidRPr="00BF65A5" w:rsidRDefault="00E4526E" w:rsidP="0055122D">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auto"/>
                <w:spacing w:val="0"/>
                <w:lang w:val="en-AU"/>
              </w:rPr>
            </w:pPr>
            <w:r w:rsidRPr="00BF65A5">
              <w:rPr>
                <w:rFonts w:ascii="Calibri Light" w:eastAsiaTheme="minorHAnsi" w:hAnsi="Calibri Light" w:cs="Arial"/>
                <w:color w:val="auto"/>
                <w:spacing w:val="0"/>
                <w:lang w:val="en-AU"/>
              </w:rPr>
              <w:t>Did you study in Australia under a Mekong-Australia Partnership (MAP) funding?</w:t>
            </w:r>
          </w:p>
        </w:tc>
        <w:tc>
          <w:tcPr>
            <w:tcW w:w="1250" w:type="pct"/>
          </w:tcPr>
          <w:p w14:paraId="19F0C48B" w14:textId="77777777" w:rsidR="00E4526E" w:rsidRPr="00064112" w:rsidRDefault="00E4526E" w:rsidP="0055122D">
            <w:pPr>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Yes</w:t>
            </w:r>
          </w:p>
          <w:p w14:paraId="740EDA21" w14:textId="44B0B8C0" w:rsidR="00E4526E" w:rsidRPr="00064112" w:rsidRDefault="00E4526E" w:rsidP="0055122D">
            <w:pPr>
              <w:cnfStyle w:val="000000000000" w:firstRow="0" w:lastRow="0" w:firstColumn="0" w:lastColumn="0" w:oddVBand="0" w:evenVBand="0" w:oddHBand="0" w:evenHBand="0" w:firstRowFirstColumn="0" w:firstRowLastColumn="0" w:lastRowFirstColumn="0" w:lastRowLastColumn="0"/>
              <w:rPr>
                <w:rFonts w:cs="Arial"/>
              </w:rPr>
            </w:pPr>
            <w:r w:rsidRPr="00064112">
              <w:rPr>
                <w:rFonts w:cs="Arial"/>
              </w:rPr>
              <w:t>□ No</w:t>
            </w:r>
          </w:p>
        </w:tc>
        <w:tc>
          <w:tcPr>
            <w:tcW w:w="1250" w:type="pct"/>
          </w:tcPr>
          <w:p w14:paraId="4AAC76B1" w14:textId="77777777" w:rsidR="00E4526E" w:rsidRPr="00A578AE" w:rsidRDefault="00E4526E" w:rsidP="0055122D">
            <w:pPr>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Yes</w:t>
            </w:r>
          </w:p>
          <w:p w14:paraId="78D31E1E" w14:textId="55522F14" w:rsidR="00E4526E" w:rsidRPr="0055122D" w:rsidRDefault="00E4526E" w:rsidP="0055122D">
            <w:pPr>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No</w:t>
            </w:r>
          </w:p>
        </w:tc>
      </w:tr>
      <w:tr w:rsidR="00E4526E" w:rsidRPr="00FF5239" w14:paraId="46B4D0CD" w14:textId="77777777" w:rsidTr="00BF65A5">
        <w:tc>
          <w:tcPr>
            <w:cnfStyle w:val="001000000000" w:firstRow="0" w:lastRow="0" w:firstColumn="1" w:lastColumn="0" w:oddVBand="0" w:evenVBand="0" w:oddHBand="0" w:evenHBand="0" w:firstRowFirstColumn="0" w:firstRowLastColumn="0" w:lastRowFirstColumn="0" w:lastRowLastColumn="0"/>
            <w:tcW w:w="463" w:type="pct"/>
          </w:tcPr>
          <w:p w14:paraId="184557EC" w14:textId="1AD3EBE9" w:rsidR="00E4526E" w:rsidRPr="00064112" w:rsidRDefault="00E4526E" w:rsidP="00BF65A5">
            <w:pPr>
              <w:jc w:val="center"/>
              <w:rPr>
                <w:sz w:val="22"/>
                <w:szCs w:val="22"/>
              </w:rPr>
            </w:pPr>
            <w:r w:rsidRPr="00064112">
              <w:rPr>
                <w:rFonts w:cs="Arial"/>
                <w:b w:val="0"/>
              </w:rPr>
              <w:t>32</w:t>
            </w:r>
          </w:p>
        </w:tc>
        <w:tc>
          <w:tcPr>
            <w:tcW w:w="2038" w:type="pct"/>
          </w:tcPr>
          <w:p w14:paraId="31FB7D24" w14:textId="77777777" w:rsidR="00E4526E" w:rsidRPr="00BF65A5" w:rsidRDefault="00E4526E" w:rsidP="00E4526E">
            <w:pPr>
              <w:pStyle w:val="TableParagraph"/>
              <w:cnfStyle w:val="000000000000" w:firstRow="0" w:lastRow="0" w:firstColumn="0" w:lastColumn="0" w:oddVBand="0" w:evenVBand="0" w:oddHBand="0" w:evenHBand="0" w:firstRowFirstColumn="0" w:firstRowLastColumn="0" w:lastRowFirstColumn="0" w:lastRowLastColumn="0"/>
              <w:rPr>
                <w:rFonts w:ascii="Calibri Light" w:eastAsiaTheme="minorHAnsi" w:hAnsi="Calibri Light" w:cs="Arial"/>
                <w:color w:val="auto"/>
                <w:spacing w:val="0"/>
                <w:lang w:val="en-AU"/>
              </w:rPr>
            </w:pPr>
            <w:r w:rsidRPr="00BF65A5">
              <w:rPr>
                <w:rFonts w:ascii="Calibri Light" w:eastAsiaTheme="minorHAnsi" w:hAnsi="Calibri Light" w:cs="Arial"/>
                <w:color w:val="auto"/>
                <w:spacing w:val="0"/>
                <w:lang w:val="en-AU"/>
              </w:rPr>
              <w:t>Australian Degree/Course</w:t>
            </w:r>
          </w:p>
          <w:p w14:paraId="374ABB0C" w14:textId="3BAA5FF3" w:rsidR="00E4526E" w:rsidRPr="00064112" w:rsidRDefault="00E4526E" w:rsidP="00E4526E">
            <w:pPr>
              <w:cnfStyle w:val="000000000000" w:firstRow="0" w:lastRow="0" w:firstColumn="0" w:lastColumn="0" w:oddVBand="0" w:evenVBand="0" w:oddHBand="0" w:evenHBand="0" w:firstRowFirstColumn="0" w:firstRowLastColumn="0" w:lastRowFirstColumn="0" w:lastRowLastColumn="0"/>
              <w:rPr>
                <w:rFonts w:cs="Arial"/>
                <w:i/>
                <w:iCs/>
              </w:rPr>
            </w:pPr>
            <w:r w:rsidRPr="00064112">
              <w:rPr>
                <w:rFonts w:cs="Arial"/>
                <w:i/>
                <w:iCs/>
              </w:rPr>
              <w:t>(Please provide information as required and attach a copy of the Australian Degree/Diploma/</w:t>
            </w:r>
            <w:r w:rsidR="00D6674B" w:rsidRPr="00064112">
              <w:rPr>
                <w:rFonts w:cs="Arial"/>
                <w:i/>
                <w:iCs/>
              </w:rPr>
              <w:t xml:space="preserve"> </w:t>
            </w:r>
            <w:r w:rsidRPr="00064112">
              <w:rPr>
                <w:rFonts w:cs="Arial"/>
                <w:i/>
                <w:iCs/>
              </w:rPr>
              <w:t>Certificate.)</w:t>
            </w:r>
          </w:p>
        </w:tc>
        <w:tc>
          <w:tcPr>
            <w:tcW w:w="1250" w:type="pct"/>
          </w:tcPr>
          <w:p w14:paraId="4CE4F6BE" w14:textId="77777777"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Degree/Course title:</w:t>
            </w:r>
          </w:p>
          <w:p w14:paraId="686C0C4C" w14:textId="77777777"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University/Provider:</w:t>
            </w:r>
          </w:p>
          <w:p w14:paraId="48F68BAF" w14:textId="45D71C78"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Completion Date:</w:t>
            </w:r>
          </w:p>
        </w:tc>
        <w:tc>
          <w:tcPr>
            <w:tcW w:w="1250" w:type="pct"/>
          </w:tcPr>
          <w:p w14:paraId="61B06CEB" w14:textId="77777777"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Degree/Course title:</w:t>
            </w:r>
          </w:p>
          <w:p w14:paraId="1F3A1DB3" w14:textId="77777777"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University/Provider:</w:t>
            </w:r>
          </w:p>
          <w:p w14:paraId="355987A0" w14:textId="006AE0AE" w:rsidR="00E4526E" w:rsidRPr="00BF65A5" w:rsidRDefault="00E4526E" w:rsidP="00BF65A5">
            <w:pPr>
              <w:pStyle w:val="ListParagraph"/>
              <w:numPr>
                <w:ilvl w:val="0"/>
                <w:numId w:val="30"/>
              </w:numPr>
              <w:spacing w:after="60"/>
              <w:cnfStyle w:val="000000000000" w:firstRow="0" w:lastRow="0" w:firstColumn="0" w:lastColumn="0" w:oddVBand="0" w:evenVBand="0" w:oddHBand="0" w:evenHBand="0" w:firstRowFirstColumn="0" w:firstRowLastColumn="0" w:lastRowFirstColumn="0" w:lastRowLastColumn="0"/>
              <w:rPr>
                <w:rFonts w:cs="Arial"/>
              </w:rPr>
            </w:pPr>
            <w:r w:rsidRPr="00BF65A5">
              <w:rPr>
                <w:rFonts w:cs="Arial"/>
              </w:rPr>
              <w:t>Completion Date:</w:t>
            </w:r>
          </w:p>
        </w:tc>
      </w:tr>
    </w:tbl>
    <w:p w14:paraId="628D9871" w14:textId="220AA244" w:rsidR="00456FED" w:rsidRDefault="00456FED" w:rsidP="00484A8A">
      <w:pPr>
        <w:pStyle w:val="BodyCopy"/>
      </w:pPr>
    </w:p>
    <w:p w14:paraId="7677DB1A" w14:textId="77777777" w:rsidR="00910FDF" w:rsidRPr="00BF65A5" w:rsidRDefault="00910FDF" w:rsidP="00BF65A5">
      <w:r w:rsidRPr="001A6CE5">
        <w:br w:type="page"/>
      </w:r>
    </w:p>
    <w:p w14:paraId="18602B14" w14:textId="56CFA19D" w:rsidR="006D6165" w:rsidRPr="00BF65A5" w:rsidRDefault="006D6165" w:rsidP="00BF65A5">
      <w:pPr>
        <w:pStyle w:val="Heading1"/>
        <w:numPr>
          <w:ilvl w:val="0"/>
          <w:numId w:val="0"/>
        </w:numPr>
        <w:ind w:left="1134" w:hanging="1134"/>
        <w:rPr>
          <w:rFonts w:eastAsiaTheme="minorHAnsi"/>
          <w:bCs/>
          <w:color w:val="47763B" w:themeColor="accent3"/>
          <w:sz w:val="32"/>
          <w:szCs w:val="24"/>
          <w:lang w:val="en-US" w:eastAsia="en-IE"/>
        </w:rPr>
      </w:pPr>
      <w:r w:rsidRPr="00BF65A5">
        <w:rPr>
          <w:rFonts w:eastAsiaTheme="minorHAnsi"/>
          <w:bCs/>
          <w:color w:val="47763B" w:themeColor="accent3"/>
          <w:sz w:val="32"/>
          <w:szCs w:val="24"/>
          <w:lang w:val="en-US" w:eastAsia="en-IE"/>
        </w:rPr>
        <w:lastRenderedPageBreak/>
        <w:t xml:space="preserve">4. </w:t>
      </w:r>
      <w:r w:rsidR="00B146EA" w:rsidRPr="00BF65A5">
        <w:rPr>
          <w:rFonts w:eastAsiaTheme="minorHAnsi"/>
          <w:bCs/>
          <w:color w:val="47763B" w:themeColor="accent3"/>
          <w:sz w:val="32"/>
          <w:szCs w:val="24"/>
          <w:lang w:val="en-US" w:eastAsia="en-IE"/>
        </w:rPr>
        <w:t>Conflict of Interest Declaration</w:t>
      </w:r>
    </w:p>
    <w:p w14:paraId="40C3AAF1" w14:textId="77777777" w:rsidR="005E2FAE" w:rsidRPr="00B559AF" w:rsidRDefault="005E2FAE" w:rsidP="00247EA3">
      <w:pPr>
        <w:ind w:right="-290"/>
        <w:rPr>
          <w:shd w:val="clear" w:color="auto" w:fill="FFFFFF"/>
        </w:rPr>
      </w:pPr>
      <w:r w:rsidRPr="00B559AF">
        <w:rPr>
          <w:rStyle w:val="Strong"/>
          <w:shd w:val="clear" w:color="auto" w:fill="FFFFFF"/>
        </w:rPr>
        <w:t>Conflicts of interest </w:t>
      </w:r>
      <w:r w:rsidRPr="00B559AF">
        <w:rPr>
          <w:shd w:val="clear" w:color="auto" w:fill="FFFFFF"/>
        </w:rPr>
        <w:t>are a clash that most often occurs between requirements and interests. A conflict of interest occurs when an individual’s personal interests – family, friendships, financial, or social factors – could compromise his or her judgment, decisions, or actions during implementing the project.</w:t>
      </w:r>
    </w:p>
    <w:p w14:paraId="4180755B" w14:textId="4F3CE979" w:rsidR="00456FED" w:rsidRPr="00B559AF" w:rsidRDefault="00456FED" w:rsidP="00247EA3">
      <w:pPr>
        <w:ind w:right="-290"/>
        <w:rPr>
          <w:bCs/>
        </w:rPr>
      </w:pPr>
      <w:r w:rsidRPr="00B559AF">
        <w:rPr>
          <w:shd w:val="clear" w:color="auto" w:fill="FFFFFF"/>
        </w:rPr>
        <w:t xml:space="preserve">Please refer to (insert website) for more details and examples of conflict of interest in this case. </w:t>
      </w:r>
    </w:p>
    <w:p w14:paraId="11C63191" w14:textId="21026B7B" w:rsidR="00484A8A" w:rsidRPr="00BF65A5" w:rsidRDefault="216431B3" w:rsidP="24676584">
      <w:pPr>
        <w:pStyle w:val="BodyCopy"/>
        <w:spacing w:after="240"/>
        <w:rPr>
          <w:b/>
          <w:bCs/>
          <w:color w:val="33647E" w:themeColor="accent1"/>
        </w:rPr>
      </w:pPr>
      <w:r w:rsidRPr="00BF65A5">
        <w:rPr>
          <w:b/>
          <w:bCs/>
          <w:color w:val="33647E" w:themeColor="accent1"/>
        </w:rPr>
        <w:t xml:space="preserve">Project Leader </w:t>
      </w:r>
      <w:r w:rsidR="00456FED">
        <w:rPr>
          <w:b/>
          <w:bCs/>
          <w:color w:val="33647E" w:themeColor="accent1"/>
        </w:rPr>
        <w:t xml:space="preserve">will </w:t>
      </w:r>
      <w:r w:rsidRPr="00BF65A5">
        <w:rPr>
          <w:b/>
          <w:bCs/>
          <w:color w:val="33647E" w:themeColor="accent1"/>
        </w:rPr>
        <w:t xml:space="preserve">complete Section A if there are </w:t>
      </w:r>
      <w:r w:rsidRPr="00BF65A5">
        <w:rPr>
          <w:b/>
          <w:bCs/>
          <w:color w:val="33647E" w:themeColor="accent1"/>
          <w:u w:val="single"/>
        </w:rPr>
        <w:t>no</w:t>
      </w:r>
      <w:r w:rsidRPr="00BF65A5">
        <w:rPr>
          <w:b/>
          <w:bCs/>
          <w:color w:val="33647E" w:themeColor="accent1"/>
        </w:rPr>
        <w:t xml:space="preserve"> known conflicts of interest by </w:t>
      </w:r>
      <w:r w:rsidR="4D76CFC2" w:rsidRPr="00BF65A5">
        <w:rPr>
          <w:b/>
          <w:bCs/>
          <w:color w:val="33647E" w:themeColor="accent1"/>
        </w:rPr>
        <w:t>themselves or</w:t>
      </w:r>
      <w:r w:rsidRPr="00BF65A5">
        <w:rPr>
          <w:b/>
          <w:bCs/>
          <w:color w:val="33647E" w:themeColor="accent1"/>
        </w:rPr>
        <w:t xml:space="preserve"> the </w:t>
      </w:r>
      <w:r w:rsidR="241E7BD2" w:rsidRPr="00BF65A5">
        <w:rPr>
          <w:b/>
          <w:bCs/>
          <w:color w:val="33647E" w:themeColor="accent1"/>
        </w:rPr>
        <w:t>Project M</w:t>
      </w:r>
      <w:r w:rsidRPr="00BF65A5">
        <w:rPr>
          <w:b/>
          <w:bCs/>
          <w:color w:val="33647E" w:themeColor="accent1"/>
        </w:rPr>
        <w:t>ember(s)</w:t>
      </w:r>
      <w:r w:rsidR="7A0A67C3" w:rsidRPr="00BF65A5">
        <w:rPr>
          <w:b/>
          <w:bCs/>
          <w:color w:val="33647E" w:themeColor="accent1"/>
        </w:rPr>
        <w:t>.</w:t>
      </w:r>
    </w:p>
    <w:tbl>
      <w:tblPr>
        <w:tblStyle w:val="TableGrid"/>
        <w:tblW w:w="5000" w:type="pct"/>
        <w:tblLayout w:type="fixed"/>
        <w:tblLook w:val="04A0" w:firstRow="1" w:lastRow="0" w:firstColumn="1" w:lastColumn="0" w:noHBand="0" w:noVBand="1"/>
      </w:tblPr>
      <w:tblGrid>
        <w:gridCol w:w="9070"/>
      </w:tblGrid>
      <w:tr w:rsidR="00C32915" w:rsidRPr="005A5976" w14:paraId="3C497A40" w14:textId="77777777" w:rsidTr="00F31E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837C"/>
              <w:bottom w:val="nil"/>
            </w:tcBorders>
            <w:shd w:val="clear" w:color="auto" w:fill="33647E" w:themeFill="accent1"/>
          </w:tcPr>
          <w:p w14:paraId="7F7EBDEF" w14:textId="32006F05" w:rsidR="00C32915" w:rsidRPr="005A5976" w:rsidRDefault="00C32915" w:rsidP="00C32915">
            <w:pPr>
              <w:spacing w:after="120"/>
              <w:jc w:val="center"/>
            </w:pPr>
            <w:r w:rsidRPr="009A302C">
              <w:t>Section A</w:t>
            </w:r>
          </w:p>
        </w:tc>
      </w:tr>
      <w:tr w:rsidR="00C32915" w:rsidRPr="008405ED" w14:paraId="3928DA21" w14:textId="77777777" w:rsidTr="00F31E41">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4" w:space="0" w:color="33647E" w:themeColor="accent1"/>
            </w:tcBorders>
          </w:tcPr>
          <w:p w14:paraId="0D96CBE2" w14:textId="5091656F" w:rsidR="00C32915" w:rsidRPr="0065215A" w:rsidRDefault="00C32915" w:rsidP="00C32915">
            <w:pPr>
              <w:rPr>
                <w:bCs/>
                <w:i/>
                <w:iCs/>
              </w:rPr>
            </w:pPr>
            <w:r w:rsidRPr="0065215A">
              <w:rPr>
                <w:bCs/>
                <w:i/>
                <w:iCs/>
              </w:rPr>
              <w:t xml:space="preserve">On behalf of the grant team, I acknowledge that there are </w:t>
            </w:r>
            <w:r w:rsidRPr="00BF65A5">
              <w:rPr>
                <w:bCs/>
                <w:i/>
                <w:iCs/>
                <w:u w:val="single"/>
              </w:rPr>
              <w:t>no</w:t>
            </w:r>
            <w:r w:rsidRPr="0065215A">
              <w:rPr>
                <w:bCs/>
                <w:i/>
                <w:iCs/>
              </w:rPr>
              <w:t xml:space="preserve"> known conflicts of interest by the grant team listed above which may impact the application for this grant.</w:t>
            </w:r>
          </w:p>
          <w:p w14:paraId="56FAE4E8" w14:textId="77777777" w:rsidR="00C32915" w:rsidRPr="00AB6F64" w:rsidRDefault="00C32915" w:rsidP="00C32915">
            <w:pPr>
              <w:spacing w:line="480" w:lineRule="auto"/>
              <w:rPr>
                <w:b w:val="0"/>
                <w:bCs/>
              </w:rPr>
            </w:pPr>
            <w:r w:rsidRPr="00AB6F64">
              <w:rPr>
                <w:b w:val="0"/>
              </w:rPr>
              <w:t>Signed: …………………………………………...</w:t>
            </w:r>
          </w:p>
          <w:p w14:paraId="722C6B39" w14:textId="150A0EE9" w:rsidR="00C32915" w:rsidRPr="00AB6F64" w:rsidRDefault="00C32915" w:rsidP="00C32915">
            <w:pPr>
              <w:spacing w:line="480" w:lineRule="auto"/>
              <w:rPr>
                <w:b w:val="0"/>
                <w:bCs/>
              </w:rPr>
            </w:pPr>
            <w:r w:rsidRPr="00AB6F64">
              <w:rPr>
                <w:b w:val="0"/>
              </w:rPr>
              <w:t>Full Name: …………</w:t>
            </w:r>
            <w:proofErr w:type="gramStart"/>
            <w:r w:rsidRPr="00AB6F64">
              <w:rPr>
                <w:b w:val="0"/>
              </w:rPr>
              <w:t>…</w:t>
            </w:r>
            <w:r w:rsidR="005363D7">
              <w:rPr>
                <w:b w:val="0"/>
              </w:rPr>
              <w:t>..</w:t>
            </w:r>
            <w:proofErr w:type="gramEnd"/>
            <w:r w:rsidRPr="00AB6F64">
              <w:rPr>
                <w:b w:val="0"/>
              </w:rPr>
              <w:t>………………………</w:t>
            </w:r>
          </w:p>
          <w:p w14:paraId="63AE84C8" w14:textId="31D9FA3F" w:rsidR="00C32915" w:rsidRPr="006830AA" w:rsidRDefault="00C32915" w:rsidP="006830AA">
            <w:pPr>
              <w:spacing w:line="480" w:lineRule="auto"/>
              <w:rPr>
                <w:b w:val="0"/>
                <w:bCs/>
              </w:rPr>
            </w:pPr>
            <w:r w:rsidRPr="00AB6F64">
              <w:rPr>
                <w:b w:val="0"/>
              </w:rPr>
              <w:t>Date: ………………………………………………</w:t>
            </w:r>
          </w:p>
        </w:tc>
      </w:tr>
    </w:tbl>
    <w:p w14:paraId="53A14EE5" w14:textId="77777777" w:rsidR="00F31E41" w:rsidRDefault="00F31E41" w:rsidP="00F31E41">
      <w:pPr>
        <w:pStyle w:val="BodyCopy"/>
      </w:pPr>
    </w:p>
    <w:p w14:paraId="43210A59" w14:textId="74E207FA" w:rsidR="00CA6F9E" w:rsidRPr="00BF65A5" w:rsidRDefault="00CA6F9E" w:rsidP="00BF65A5">
      <w:pPr>
        <w:pStyle w:val="Heading1"/>
        <w:numPr>
          <w:ilvl w:val="0"/>
          <w:numId w:val="0"/>
        </w:numPr>
        <w:ind w:left="1134" w:hanging="1134"/>
        <w:rPr>
          <w:rFonts w:eastAsiaTheme="minorHAnsi"/>
          <w:bCs/>
          <w:color w:val="47763B" w:themeColor="accent3"/>
          <w:sz w:val="32"/>
          <w:szCs w:val="24"/>
          <w:lang w:val="en-US" w:eastAsia="en-IE"/>
        </w:rPr>
      </w:pPr>
      <w:r w:rsidRPr="00BF65A5">
        <w:rPr>
          <w:rFonts w:eastAsiaTheme="minorHAnsi"/>
          <w:bCs/>
          <w:color w:val="47763B" w:themeColor="accent3"/>
          <w:sz w:val="32"/>
          <w:szCs w:val="24"/>
          <w:lang w:val="en-US" w:eastAsia="en-IE"/>
        </w:rPr>
        <w:t xml:space="preserve">5. </w:t>
      </w:r>
      <w:r w:rsidR="00A31084" w:rsidRPr="00BF65A5">
        <w:rPr>
          <w:rFonts w:eastAsiaTheme="minorHAnsi"/>
          <w:bCs/>
          <w:color w:val="47763B" w:themeColor="accent3"/>
          <w:sz w:val="32"/>
          <w:szCs w:val="24"/>
          <w:lang w:val="en-US" w:eastAsia="en-IE"/>
        </w:rPr>
        <w:t>Project proposal</w:t>
      </w:r>
    </w:p>
    <w:tbl>
      <w:tblPr>
        <w:tblStyle w:val="TableGrid"/>
        <w:tblW w:w="4983" w:type="pct"/>
        <w:tblLayout w:type="fixed"/>
        <w:tblLook w:val="04A0" w:firstRow="1" w:lastRow="0" w:firstColumn="1" w:lastColumn="0" w:noHBand="0" w:noVBand="1"/>
      </w:tblPr>
      <w:tblGrid>
        <w:gridCol w:w="3287"/>
        <w:gridCol w:w="5752"/>
      </w:tblGrid>
      <w:tr w:rsidR="001D5C91" w:rsidRPr="005A5976" w14:paraId="38F2BF35" w14:textId="77777777" w:rsidTr="169438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33647E" w:themeColor="accent1"/>
              <w:bottom w:val="single" w:sz="4" w:space="0" w:color="33647E" w:themeColor="accent1"/>
            </w:tcBorders>
            <w:shd w:val="clear" w:color="auto" w:fill="33647E" w:themeFill="accent1"/>
          </w:tcPr>
          <w:p w14:paraId="48EC0188" w14:textId="77777777" w:rsidR="001D5C91" w:rsidRDefault="001D5C91" w:rsidP="00915724">
            <w:pPr>
              <w:spacing w:after="120"/>
              <w:rPr>
                <w:b w:val="0"/>
              </w:rPr>
            </w:pPr>
            <w:r w:rsidRPr="001D5C91">
              <w:t>General Information of Project</w:t>
            </w:r>
          </w:p>
          <w:p w14:paraId="29FBB8F1" w14:textId="4746D09C" w:rsidR="007501F8" w:rsidRPr="001D5C91" w:rsidRDefault="005414A6" w:rsidP="00915724">
            <w:pPr>
              <w:spacing w:after="120"/>
            </w:pPr>
            <w:r w:rsidRPr="005414A6">
              <w:rPr>
                <w:rFonts w:cs="Arial"/>
                <w:b w:val="0"/>
                <w:i/>
                <w:iCs/>
                <w:color w:val="FAFBFB" w:themeColor="background2"/>
                <w:sz w:val="22"/>
                <w:szCs w:val="22"/>
              </w:rPr>
              <w:t>Please enter your information in the space provided in the column on the right-hand side</w:t>
            </w:r>
          </w:p>
        </w:tc>
      </w:tr>
      <w:tr w:rsidR="00DF13A9" w:rsidRPr="008405ED" w14:paraId="7BF9BCC1"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539E1CEF" w14:textId="541FF70C" w:rsidR="00DF13A9" w:rsidRPr="00845B08" w:rsidRDefault="00800C60" w:rsidP="00CE241E">
            <w:r w:rsidRPr="00845B08">
              <w:t>1</w:t>
            </w:r>
            <w:r w:rsidR="00CC3270" w:rsidRPr="00845B08">
              <w:t>. Project Title</w:t>
            </w:r>
          </w:p>
        </w:tc>
        <w:tc>
          <w:tcPr>
            <w:tcW w:w="3182" w:type="pct"/>
            <w:tcBorders>
              <w:top w:val="single" w:sz="4" w:space="0" w:color="33647E" w:themeColor="accent1"/>
              <w:bottom w:val="single" w:sz="4" w:space="0" w:color="33647E" w:themeColor="accent1"/>
            </w:tcBorders>
          </w:tcPr>
          <w:p w14:paraId="73C8DE01" w14:textId="084467B3" w:rsidR="00DF13A9" w:rsidRPr="009538E2" w:rsidRDefault="00322CF9" w:rsidP="00915724">
            <w:pPr>
              <w:cnfStyle w:val="000000000000" w:firstRow="0" w:lastRow="0" w:firstColumn="0" w:lastColumn="0" w:oddVBand="0" w:evenVBand="0" w:oddHBand="0" w:evenHBand="0" w:firstRowFirstColumn="0" w:firstRowLastColumn="0" w:lastRowFirstColumn="0" w:lastRowLastColumn="0"/>
              <w:rPr>
                <w:i/>
                <w:iCs/>
              </w:rPr>
            </w:pPr>
            <w:r w:rsidRPr="009538E2">
              <w:rPr>
                <w:i/>
                <w:iCs/>
              </w:rPr>
              <w:t>[Enter title here, 20-50 words]</w:t>
            </w:r>
          </w:p>
        </w:tc>
      </w:tr>
      <w:tr w:rsidR="00800C60" w:rsidRPr="008405ED" w14:paraId="7E1E8B8F"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F30E0AE" w14:textId="075FBF5A" w:rsidR="00800C60" w:rsidRPr="00845B08" w:rsidRDefault="00800C60" w:rsidP="00CE241E">
            <w:r w:rsidRPr="00845B08">
              <w:t>2. Project Start Date</w:t>
            </w:r>
          </w:p>
        </w:tc>
        <w:tc>
          <w:tcPr>
            <w:tcW w:w="3182" w:type="pct"/>
            <w:tcBorders>
              <w:top w:val="single" w:sz="4" w:space="0" w:color="33647E" w:themeColor="accent1"/>
              <w:bottom w:val="single" w:sz="4" w:space="0" w:color="33647E" w:themeColor="accent1"/>
            </w:tcBorders>
          </w:tcPr>
          <w:p w14:paraId="0128324E" w14:textId="7EAD7961" w:rsidR="00800C60" w:rsidRPr="009538E2" w:rsidRDefault="005B1F58" w:rsidP="00800C60">
            <w:pPr>
              <w:cnfStyle w:val="000000000000" w:firstRow="0" w:lastRow="0" w:firstColumn="0" w:lastColumn="0" w:oddVBand="0" w:evenVBand="0" w:oddHBand="0" w:evenHBand="0" w:firstRowFirstColumn="0" w:firstRowLastColumn="0" w:lastRowFirstColumn="0" w:lastRowLastColumn="0"/>
              <w:rPr>
                <w:sz w:val="18"/>
                <w:szCs w:val="18"/>
              </w:rPr>
            </w:pPr>
            <w:r w:rsidRPr="00B559AF">
              <w:rPr>
                <w:i/>
                <w:iCs/>
                <w:shd w:val="clear" w:color="auto" w:fill="FFFFFF" w:themeFill="background1"/>
              </w:rPr>
              <w:t>[</w:t>
            </w:r>
            <w:r w:rsidR="00F34FB2" w:rsidRPr="00B559AF">
              <w:rPr>
                <w:i/>
                <w:iCs/>
                <w:shd w:val="clear" w:color="auto" w:fill="FFFFFF" w:themeFill="background1"/>
              </w:rPr>
              <w:t xml:space="preserve">The first </w:t>
            </w:r>
            <w:r w:rsidR="00F86C9E" w:rsidRPr="00B559AF">
              <w:rPr>
                <w:i/>
                <w:iCs/>
                <w:shd w:val="clear" w:color="auto" w:fill="FFFFFF" w:themeFill="background1"/>
              </w:rPr>
              <w:t xml:space="preserve">activity </w:t>
            </w:r>
            <w:r w:rsidR="00F34FB2" w:rsidRPr="00B559AF">
              <w:rPr>
                <w:i/>
                <w:iCs/>
                <w:shd w:val="clear" w:color="auto" w:fill="FFFFFF" w:themeFill="background1"/>
              </w:rPr>
              <w:t>of the Project</w:t>
            </w:r>
            <w:r w:rsidRPr="00B559AF">
              <w:rPr>
                <w:i/>
                <w:iCs/>
                <w:shd w:val="clear" w:color="auto" w:fill="FFFFFF" w:themeFill="background1"/>
              </w:rPr>
              <w:t xml:space="preserve"> must start before </w:t>
            </w:r>
            <w:r w:rsidRPr="00B559AF">
              <w:rPr>
                <w:i/>
                <w:iCs/>
                <w:u w:val="single"/>
                <w:shd w:val="clear" w:color="auto" w:fill="FFFFFF" w:themeFill="background1"/>
              </w:rPr>
              <w:t>30 June 2026</w:t>
            </w:r>
            <w:r w:rsidRPr="00B559AF">
              <w:rPr>
                <w:i/>
                <w:iCs/>
                <w:shd w:val="clear" w:color="auto" w:fill="FFFFFF" w:themeFill="background1"/>
              </w:rPr>
              <w:t>]</w:t>
            </w:r>
          </w:p>
        </w:tc>
      </w:tr>
      <w:tr w:rsidR="006B4070" w:rsidRPr="008405ED" w14:paraId="5967B0A1"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637DEE25" w14:textId="1195A5CD" w:rsidR="006B4070" w:rsidRPr="00845B08" w:rsidRDefault="006B4070" w:rsidP="006B4070">
            <w:pPr>
              <w:rPr>
                <w:sz w:val="18"/>
                <w:szCs w:val="18"/>
              </w:rPr>
            </w:pPr>
            <w:r w:rsidRPr="00845B08">
              <w:t>3. Project End Date</w:t>
            </w:r>
          </w:p>
        </w:tc>
        <w:tc>
          <w:tcPr>
            <w:tcW w:w="3182" w:type="pct"/>
            <w:tcBorders>
              <w:top w:val="single" w:sz="4" w:space="0" w:color="33647E" w:themeColor="accent1"/>
              <w:bottom w:val="single" w:sz="4" w:space="0" w:color="33647E" w:themeColor="accent1"/>
            </w:tcBorders>
          </w:tcPr>
          <w:p w14:paraId="7125FCFF" w14:textId="0637E578" w:rsidR="006B4070" w:rsidRPr="00B559AF" w:rsidRDefault="006B4070" w:rsidP="006B4070">
            <w:pPr>
              <w:cnfStyle w:val="000000000000" w:firstRow="0" w:lastRow="0" w:firstColumn="0" w:lastColumn="0" w:oddVBand="0" w:evenVBand="0" w:oddHBand="0" w:evenHBand="0" w:firstRowFirstColumn="0" w:firstRowLastColumn="0" w:lastRowFirstColumn="0" w:lastRowLastColumn="0"/>
              <w:rPr>
                <w:i/>
                <w:iCs/>
              </w:rPr>
            </w:pPr>
            <w:r w:rsidRPr="00B559AF">
              <w:rPr>
                <w:i/>
                <w:iCs/>
              </w:rPr>
              <w:t xml:space="preserve">[The end date must be no later than </w:t>
            </w:r>
            <w:r w:rsidRPr="00B559AF">
              <w:rPr>
                <w:i/>
                <w:iCs/>
                <w:u w:val="single"/>
              </w:rPr>
              <w:t>28 Feb 2027</w:t>
            </w:r>
            <w:r w:rsidRPr="00B559AF">
              <w:rPr>
                <w:i/>
                <w:iCs/>
              </w:rPr>
              <w:t xml:space="preserve">, or nine months from the signing of the Grant Agreement] </w:t>
            </w:r>
          </w:p>
        </w:tc>
      </w:tr>
      <w:tr w:rsidR="006B4070" w:rsidRPr="008405ED" w14:paraId="6FE8689B"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78CD6F1" w14:textId="35066DBC" w:rsidR="006B4070" w:rsidRPr="00845B08" w:rsidRDefault="006B4070" w:rsidP="006B4070">
            <w:pPr>
              <w:rPr>
                <w:sz w:val="18"/>
                <w:szCs w:val="18"/>
              </w:rPr>
            </w:pPr>
            <w:r w:rsidRPr="00845B08">
              <w:t xml:space="preserve">4. Project Location  </w:t>
            </w:r>
          </w:p>
        </w:tc>
        <w:tc>
          <w:tcPr>
            <w:tcW w:w="3182" w:type="pct"/>
            <w:tcBorders>
              <w:top w:val="single" w:sz="4" w:space="0" w:color="33647E" w:themeColor="accent1"/>
              <w:bottom w:val="single" w:sz="4" w:space="0" w:color="33647E" w:themeColor="accent1"/>
            </w:tcBorders>
          </w:tcPr>
          <w:p w14:paraId="463CEF25" w14:textId="44249AAD" w:rsidR="009D3DB0" w:rsidRPr="00B559AF" w:rsidRDefault="001E471E" w:rsidP="006B4070">
            <w:pPr>
              <w:cnfStyle w:val="000000000000" w:firstRow="0" w:lastRow="0" w:firstColumn="0" w:lastColumn="0" w:oddVBand="0" w:evenVBand="0" w:oddHBand="0" w:evenHBand="0" w:firstRowFirstColumn="0" w:firstRowLastColumn="0" w:lastRowFirstColumn="0" w:lastRowLastColumn="0"/>
              <w:rPr>
                <w:i/>
                <w:iCs/>
              </w:rPr>
            </w:pPr>
            <w:r w:rsidRPr="00B559AF">
              <w:rPr>
                <w:i/>
                <w:iCs/>
              </w:rPr>
              <w:t xml:space="preserve">- </w:t>
            </w:r>
            <w:r w:rsidR="006B4070" w:rsidRPr="00B559AF">
              <w:rPr>
                <w:i/>
                <w:iCs/>
              </w:rPr>
              <w:t xml:space="preserve">Must be in </w:t>
            </w:r>
            <w:r w:rsidR="006B4070" w:rsidRPr="00B559AF">
              <w:rPr>
                <w:b/>
                <w:bCs/>
                <w:i/>
                <w:iCs/>
              </w:rPr>
              <w:t>at least</w:t>
            </w:r>
            <w:r w:rsidR="006B4070" w:rsidRPr="00B559AF">
              <w:rPr>
                <w:i/>
                <w:iCs/>
              </w:rPr>
              <w:t xml:space="preserve"> one Mekong subregion country: Cambodia, Laos, Vietnam, Thailand, or Myanmar</w:t>
            </w:r>
            <w:r w:rsidRPr="00B559AF">
              <w:rPr>
                <w:i/>
                <w:iCs/>
              </w:rPr>
              <w:t xml:space="preserve"> </w:t>
            </w:r>
          </w:p>
          <w:p w14:paraId="14AAE4FF" w14:textId="5EB18936" w:rsidR="00F34FB2" w:rsidRPr="00B559AF" w:rsidRDefault="006B4070" w:rsidP="009D3DB0">
            <w:pPr>
              <w:cnfStyle w:val="000000000000" w:firstRow="0" w:lastRow="0" w:firstColumn="0" w:lastColumn="0" w:oddVBand="0" w:evenVBand="0" w:oddHBand="0" w:evenHBand="0" w:firstRowFirstColumn="0" w:firstRowLastColumn="0" w:lastRowFirstColumn="0" w:lastRowLastColumn="0"/>
              <w:rPr>
                <w:i/>
                <w:iCs/>
              </w:rPr>
            </w:pPr>
            <w:r w:rsidRPr="00B559AF">
              <w:rPr>
                <w:i/>
                <w:iCs/>
              </w:rPr>
              <w:t>[</w:t>
            </w:r>
            <w:r w:rsidR="009D3DB0" w:rsidRPr="00B559AF">
              <w:rPr>
                <w:i/>
                <w:iCs/>
              </w:rPr>
              <w:t>P</w:t>
            </w:r>
            <w:r w:rsidR="001E471E" w:rsidRPr="00B559AF">
              <w:rPr>
                <w:i/>
                <w:iCs/>
              </w:rPr>
              <w:t xml:space="preserve">lease state </w:t>
            </w:r>
            <w:r w:rsidRPr="00B559AF">
              <w:rPr>
                <w:i/>
                <w:iCs/>
              </w:rPr>
              <w:t>specific regions/cities/towns/countries where activities will occur</w:t>
            </w:r>
            <w:r w:rsidR="009D3DB0" w:rsidRPr="00B559AF">
              <w:rPr>
                <w:i/>
                <w:iCs/>
              </w:rPr>
              <w:t xml:space="preserve">. </w:t>
            </w:r>
          </w:p>
          <w:p w14:paraId="611EA68D" w14:textId="5BE9C524" w:rsidR="006B4070" w:rsidRPr="009538E2" w:rsidRDefault="00B32629" w:rsidP="009D3DB0">
            <w:pPr>
              <w:cnfStyle w:val="000000000000" w:firstRow="0" w:lastRow="0" w:firstColumn="0" w:lastColumn="0" w:oddVBand="0" w:evenVBand="0" w:oddHBand="0" w:evenHBand="0" w:firstRowFirstColumn="0" w:firstRowLastColumn="0" w:lastRowFirstColumn="0" w:lastRowLastColumn="0"/>
              <w:rPr>
                <w:sz w:val="18"/>
                <w:szCs w:val="18"/>
              </w:rPr>
            </w:pPr>
            <w:r w:rsidRPr="00B559AF">
              <w:rPr>
                <w:i/>
                <w:iCs/>
              </w:rPr>
              <w:t xml:space="preserve">If you are proposing an </w:t>
            </w:r>
            <w:r w:rsidRPr="00B559AF">
              <w:rPr>
                <w:i/>
                <w:iCs/>
                <w:u w:val="single"/>
              </w:rPr>
              <w:t>online</w:t>
            </w:r>
            <w:r w:rsidRPr="00B559AF">
              <w:rPr>
                <w:i/>
                <w:iCs/>
              </w:rPr>
              <w:t xml:space="preserve"> activity, please indicate where the participants will be coming from</w:t>
            </w:r>
            <w:r w:rsidR="00CD29BF" w:rsidRPr="00B559AF">
              <w:rPr>
                <w:i/>
                <w:iCs/>
              </w:rPr>
              <w:t xml:space="preserve">]. </w:t>
            </w:r>
          </w:p>
        </w:tc>
      </w:tr>
      <w:tr w:rsidR="00CA55CA" w:rsidRPr="008405ED" w14:paraId="6CCC188B" w14:textId="77777777" w:rsidTr="00A62046">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33647E" w:themeColor="accent1"/>
              <w:bottom w:val="single" w:sz="4" w:space="0" w:color="33647E" w:themeColor="accent1"/>
            </w:tcBorders>
            <w:shd w:val="clear" w:color="auto" w:fill="313E48" w:themeFill="text2"/>
          </w:tcPr>
          <w:p w14:paraId="164EEC4E" w14:textId="462DEC5E" w:rsidR="00CA55CA" w:rsidRPr="00845B08" w:rsidRDefault="00CA55CA" w:rsidP="006B4070">
            <w:pPr>
              <w:rPr>
                <w:sz w:val="18"/>
                <w:szCs w:val="18"/>
              </w:rPr>
            </w:pPr>
            <w:r w:rsidRPr="009A302C">
              <w:lastRenderedPageBreak/>
              <w:t>Background and Objectives of Project</w:t>
            </w:r>
          </w:p>
        </w:tc>
      </w:tr>
      <w:tr w:rsidR="00423A9B" w:rsidRPr="008405ED" w14:paraId="750CFA14"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12B9BA71" w14:textId="190D8BC2" w:rsidR="00423A9B" w:rsidRPr="00DC63BC" w:rsidRDefault="00BF3D2F" w:rsidP="00DC63BC">
            <w:r>
              <w:t xml:space="preserve">5. </w:t>
            </w:r>
            <w:r w:rsidR="00423A9B">
              <w:t>What is the objective</w:t>
            </w:r>
            <w:r w:rsidR="00A7556C">
              <w:t>/purpose</w:t>
            </w:r>
            <w:r w:rsidR="00423A9B">
              <w:t xml:space="preserve"> of the project:</w:t>
            </w:r>
          </w:p>
        </w:tc>
        <w:tc>
          <w:tcPr>
            <w:tcW w:w="3182" w:type="pct"/>
            <w:tcBorders>
              <w:top w:val="single" w:sz="4" w:space="0" w:color="33647E" w:themeColor="accent1"/>
              <w:bottom w:val="single" w:sz="4" w:space="0" w:color="33647E" w:themeColor="accent1"/>
            </w:tcBorders>
          </w:tcPr>
          <w:p w14:paraId="7A3241A3" w14:textId="643D424E" w:rsidR="00423A9B" w:rsidRPr="00B559AF" w:rsidRDefault="00423A9B" w:rsidP="00B9581E">
            <w:pPr>
              <w:cnfStyle w:val="000000000000" w:firstRow="0" w:lastRow="0" w:firstColumn="0" w:lastColumn="0" w:oddVBand="0" w:evenVBand="0" w:oddHBand="0" w:evenHBand="0" w:firstRowFirstColumn="0" w:firstRowLastColumn="0" w:lastRowFirstColumn="0" w:lastRowLastColumn="0"/>
              <w:rPr>
                <w:i/>
                <w:iCs/>
              </w:rPr>
            </w:pPr>
            <w:r w:rsidRPr="00B559AF">
              <w:rPr>
                <w:i/>
                <w:iCs/>
              </w:rPr>
              <w:t xml:space="preserve">Please provide </w:t>
            </w:r>
            <w:r w:rsidR="00A7556C" w:rsidRPr="00B559AF">
              <w:rPr>
                <w:i/>
                <w:iCs/>
              </w:rPr>
              <w:t>a brief overview of the project</w:t>
            </w:r>
            <w:r w:rsidR="00F90114" w:rsidRPr="00B559AF">
              <w:rPr>
                <w:i/>
                <w:iCs/>
              </w:rPr>
              <w:t>, what you hope to achieve and why you are passionate about this? (M</w:t>
            </w:r>
            <w:r w:rsidR="007E21EC" w:rsidRPr="00B559AF">
              <w:rPr>
                <w:i/>
                <w:iCs/>
              </w:rPr>
              <w:t>a</w:t>
            </w:r>
            <w:r w:rsidR="00F90114" w:rsidRPr="00B559AF">
              <w:rPr>
                <w:i/>
                <w:iCs/>
              </w:rPr>
              <w:t xml:space="preserve">x </w:t>
            </w:r>
            <w:r w:rsidR="00A7556C" w:rsidRPr="00B559AF">
              <w:rPr>
                <w:i/>
                <w:iCs/>
              </w:rPr>
              <w:t>2</w:t>
            </w:r>
            <w:r w:rsidR="00F90114" w:rsidRPr="00B559AF">
              <w:rPr>
                <w:i/>
                <w:iCs/>
              </w:rPr>
              <w:t xml:space="preserve">00 words). </w:t>
            </w:r>
          </w:p>
        </w:tc>
      </w:tr>
      <w:tr w:rsidR="00DC63BC" w:rsidRPr="008405ED" w14:paraId="0F745B63"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16C6DE3E" w14:textId="1D259BA1" w:rsidR="00DC63BC" w:rsidRPr="00DC63BC" w:rsidRDefault="00972DAA" w:rsidP="00DC63BC">
            <w:pPr>
              <w:rPr>
                <w:sz w:val="18"/>
                <w:szCs w:val="18"/>
              </w:rPr>
            </w:pPr>
            <w:r>
              <w:t>6</w:t>
            </w:r>
            <w:r w:rsidR="00DC63BC" w:rsidRPr="00DC63BC">
              <w:t>. How</w:t>
            </w:r>
            <w:r w:rsidR="00DC63BC" w:rsidRPr="00DC63BC">
              <w:rPr>
                <w:spacing w:val="2"/>
              </w:rPr>
              <w:t xml:space="preserve"> </w:t>
            </w:r>
            <w:r w:rsidR="00DC63BC" w:rsidRPr="00DC63BC">
              <w:t>did you come up with the idea for this project?</w:t>
            </w:r>
            <w:r w:rsidR="00DC63BC" w:rsidRPr="00DC63BC">
              <w:rPr>
                <w:spacing w:val="-5"/>
              </w:rPr>
              <w:t xml:space="preserve"> </w:t>
            </w:r>
          </w:p>
        </w:tc>
        <w:tc>
          <w:tcPr>
            <w:tcW w:w="3182" w:type="pct"/>
            <w:tcBorders>
              <w:top w:val="single" w:sz="4" w:space="0" w:color="33647E" w:themeColor="accent1"/>
              <w:bottom w:val="single" w:sz="4" w:space="0" w:color="33647E" w:themeColor="accent1"/>
            </w:tcBorders>
          </w:tcPr>
          <w:p w14:paraId="4E0EC360" w14:textId="77777777" w:rsidR="00DC63BC" w:rsidRPr="00213964" w:rsidRDefault="00DC63BC" w:rsidP="00B9581E">
            <w:pPr>
              <w:cnfStyle w:val="000000000000" w:firstRow="0" w:lastRow="0" w:firstColumn="0" w:lastColumn="0" w:oddVBand="0" w:evenVBand="0" w:oddHBand="0" w:evenHBand="0" w:firstRowFirstColumn="0" w:firstRowLastColumn="0" w:lastRowFirstColumn="0" w:lastRowLastColumn="0"/>
              <w:rPr>
                <w:i/>
                <w:iCs/>
              </w:rPr>
            </w:pPr>
            <w:r w:rsidRPr="00B559AF">
              <w:rPr>
                <w:i/>
                <w:iCs/>
              </w:rPr>
              <w:t xml:space="preserve">[Please provide </w:t>
            </w:r>
            <w:r w:rsidRPr="00213964">
              <w:rPr>
                <w:i/>
                <w:iCs/>
              </w:rPr>
              <w:t xml:space="preserve">detailed consultations, partnerships and data gathering approaches you have engaged in whilst forming your project idea. </w:t>
            </w:r>
          </w:p>
          <w:p w14:paraId="6648BC80" w14:textId="4C9107F2" w:rsidR="00DC63BC" w:rsidRPr="00213964" w:rsidRDefault="00DC63BC" w:rsidP="00DC63BC">
            <w:pPr>
              <w:cnfStyle w:val="000000000000" w:firstRow="0" w:lastRow="0" w:firstColumn="0" w:lastColumn="0" w:oddVBand="0" w:evenVBand="0" w:oddHBand="0" w:evenHBand="0" w:firstRowFirstColumn="0" w:firstRowLastColumn="0" w:lastRowFirstColumn="0" w:lastRowLastColumn="0"/>
              <w:rPr>
                <w:sz w:val="18"/>
                <w:szCs w:val="18"/>
              </w:rPr>
            </w:pPr>
            <w:r w:rsidRPr="00213964">
              <w:rPr>
                <w:i/>
                <w:iCs/>
              </w:rPr>
              <w:t xml:space="preserve">If the grants idea is related to a MAP project and/or you have developed during your MAP-funded studies, please elaborate in </w:t>
            </w:r>
            <w:proofErr w:type="gramStart"/>
            <w:r w:rsidRPr="00213964">
              <w:rPr>
                <w:i/>
                <w:iCs/>
              </w:rPr>
              <w:t>details</w:t>
            </w:r>
            <w:proofErr w:type="gramEnd"/>
            <w:r w:rsidRPr="00213964">
              <w:rPr>
                <w:i/>
                <w:iCs/>
              </w:rPr>
              <w:t xml:space="preserve"> (100-300 words)]</w:t>
            </w:r>
          </w:p>
        </w:tc>
      </w:tr>
      <w:tr w:rsidR="00F82270" w:rsidRPr="008405ED" w14:paraId="7897A284"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66CECFEB" w14:textId="72EAA4EE" w:rsidR="00F82270" w:rsidRPr="00ED6E7E" w:rsidRDefault="73BB4553" w:rsidP="00F82270">
            <w:pPr>
              <w:rPr>
                <w:sz w:val="18"/>
                <w:szCs w:val="18"/>
              </w:rPr>
            </w:pPr>
            <w:r w:rsidRPr="00D34926">
              <w:t>7</w:t>
            </w:r>
            <w:r w:rsidR="29B989FE" w:rsidRPr="00D34926">
              <w:t xml:space="preserve">. </w:t>
            </w:r>
            <w:r w:rsidR="29B989FE" w:rsidRPr="00585312">
              <w:t>Please identify up to three key problems that your project aims to address</w:t>
            </w:r>
          </w:p>
        </w:tc>
        <w:tc>
          <w:tcPr>
            <w:tcW w:w="3182" w:type="pct"/>
            <w:tcBorders>
              <w:top w:val="single" w:sz="4" w:space="0" w:color="33647E" w:themeColor="accent1"/>
              <w:bottom w:val="single" w:sz="4" w:space="0" w:color="33647E" w:themeColor="accent1"/>
            </w:tcBorders>
          </w:tcPr>
          <w:p w14:paraId="5EC943D2" w14:textId="77777777" w:rsidR="00F82270" w:rsidRPr="00C72BBB" w:rsidRDefault="00F82270" w:rsidP="00F82270">
            <w:pPr>
              <w:cnfStyle w:val="000000000000" w:firstRow="0" w:lastRow="0" w:firstColumn="0" w:lastColumn="0" w:oddVBand="0" w:evenVBand="0" w:oddHBand="0" w:evenHBand="0" w:firstRowFirstColumn="0" w:firstRowLastColumn="0" w:lastRowFirstColumn="0" w:lastRowLastColumn="0"/>
              <w:rPr>
                <w:i/>
                <w:iCs/>
              </w:rPr>
            </w:pPr>
            <w:r w:rsidRPr="00C72BBB">
              <w:rPr>
                <w:i/>
                <w:iCs/>
              </w:rPr>
              <w:t>[within 200-400</w:t>
            </w:r>
            <w:r w:rsidRPr="00C72BBB">
              <w:rPr>
                <w:i/>
                <w:iCs/>
                <w:spacing w:val="1"/>
              </w:rPr>
              <w:t xml:space="preserve"> </w:t>
            </w:r>
            <w:r w:rsidRPr="00C72BBB">
              <w:rPr>
                <w:i/>
                <w:iCs/>
              </w:rPr>
              <w:t>words]</w:t>
            </w:r>
          </w:p>
          <w:p w14:paraId="0FC2926B" w14:textId="77777777" w:rsidR="00F82270" w:rsidRPr="00C72BBB" w:rsidRDefault="00F82270" w:rsidP="00F82270">
            <w:pPr>
              <w:cnfStyle w:val="000000000000" w:firstRow="0" w:lastRow="0" w:firstColumn="0" w:lastColumn="0" w:oddVBand="0" w:evenVBand="0" w:oddHBand="0" w:evenHBand="0" w:firstRowFirstColumn="0" w:firstRowLastColumn="0" w:lastRowFirstColumn="0" w:lastRowLastColumn="0"/>
            </w:pPr>
            <w:r w:rsidRPr="00C72BBB">
              <w:t>Key problem 1: ______</w:t>
            </w:r>
          </w:p>
          <w:p w14:paraId="2EF2341F" w14:textId="77777777" w:rsidR="00F82270" w:rsidRPr="00C72BBB" w:rsidRDefault="00F82270" w:rsidP="00F82270">
            <w:pPr>
              <w:cnfStyle w:val="000000000000" w:firstRow="0" w:lastRow="0" w:firstColumn="0" w:lastColumn="0" w:oddVBand="0" w:evenVBand="0" w:oddHBand="0" w:evenHBand="0" w:firstRowFirstColumn="0" w:firstRowLastColumn="0" w:lastRowFirstColumn="0" w:lastRowLastColumn="0"/>
            </w:pPr>
            <w:r w:rsidRPr="00C72BBB">
              <w:t>Key problem 2: ______</w:t>
            </w:r>
          </w:p>
          <w:p w14:paraId="270B53B9" w14:textId="00EEB878" w:rsidR="00F82270" w:rsidRPr="00213964" w:rsidRDefault="00F82270" w:rsidP="00F82270">
            <w:pPr>
              <w:cnfStyle w:val="000000000000" w:firstRow="0" w:lastRow="0" w:firstColumn="0" w:lastColumn="0" w:oddVBand="0" w:evenVBand="0" w:oddHBand="0" w:evenHBand="0" w:firstRowFirstColumn="0" w:firstRowLastColumn="0" w:lastRowFirstColumn="0" w:lastRowLastColumn="0"/>
              <w:rPr>
                <w:sz w:val="18"/>
                <w:szCs w:val="18"/>
              </w:rPr>
            </w:pPr>
            <w:r w:rsidRPr="00C72BBB">
              <w:t>Key problem 3: ______</w:t>
            </w:r>
          </w:p>
        </w:tc>
      </w:tr>
      <w:tr w:rsidR="00A85CDA" w:rsidRPr="00A85CDA" w14:paraId="19EF8632" w14:textId="77777777" w:rsidTr="00BF65A5">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shd w:val="clear" w:color="auto" w:fill="313E48" w:themeFill="text2"/>
          </w:tcPr>
          <w:p w14:paraId="406C9604" w14:textId="5BB7838E" w:rsidR="00F82270" w:rsidRPr="00A85CDA" w:rsidRDefault="00C844FD" w:rsidP="00F82270">
            <w:pPr>
              <w:rPr>
                <w:color w:val="FAFBFB" w:themeColor="background2"/>
                <w:sz w:val="18"/>
                <w:szCs w:val="18"/>
              </w:rPr>
            </w:pPr>
            <w:r w:rsidRPr="00A85CDA">
              <w:rPr>
                <w:color w:val="FAFBFB" w:themeColor="background2"/>
              </w:rPr>
              <w:t>Im</w:t>
            </w:r>
            <w:r w:rsidR="00F3663F" w:rsidRPr="00A85CDA">
              <w:rPr>
                <w:color w:val="FAFBFB" w:themeColor="background2"/>
              </w:rPr>
              <w:t>plementation of Project</w:t>
            </w:r>
          </w:p>
        </w:tc>
        <w:tc>
          <w:tcPr>
            <w:tcW w:w="3182" w:type="pct"/>
            <w:tcBorders>
              <w:top w:val="single" w:sz="4" w:space="0" w:color="33647E" w:themeColor="accent1"/>
              <w:bottom w:val="single" w:sz="4" w:space="0" w:color="33647E" w:themeColor="accent1"/>
            </w:tcBorders>
            <w:shd w:val="clear" w:color="auto" w:fill="313E48" w:themeFill="text2"/>
          </w:tcPr>
          <w:p w14:paraId="20C3FDE2" w14:textId="77777777" w:rsidR="00F82270" w:rsidRPr="00A85CDA" w:rsidRDefault="00F82270" w:rsidP="00F82270">
            <w:pPr>
              <w:cnfStyle w:val="000000000000" w:firstRow="0" w:lastRow="0" w:firstColumn="0" w:lastColumn="0" w:oddVBand="0" w:evenVBand="0" w:oddHBand="0" w:evenHBand="0" w:firstRowFirstColumn="0" w:firstRowLastColumn="0" w:lastRowFirstColumn="0" w:lastRowLastColumn="0"/>
              <w:rPr>
                <w:color w:val="FAFBFB" w:themeColor="background2"/>
                <w:sz w:val="18"/>
                <w:szCs w:val="18"/>
              </w:rPr>
            </w:pPr>
          </w:p>
        </w:tc>
      </w:tr>
      <w:tr w:rsidR="00A70411" w:rsidRPr="008405ED" w14:paraId="02A1A4EF"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3150462B" w14:textId="637B34E6" w:rsidR="00A70411" w:rsidRPr="00BA596B" w:rsidRDefault="00972DAA" w:rsidP="00A70411">
            <w:pPr>
              <w:rPr>
                <w:sz w:val="18"/>
                <w:szCs w:val="18"/>
              </w:rPr>
            </w:pPr>
            <w:r>
              <w:t>8</w:t>
            </w:r>
            <w:r w:rsidR="00A70411" w:rsidRPr="00BA596B">
              <w:t xml:space="preserve">. What are the key activities of the project and how will you implement them? </w:t>
            </w:r>
          </w:p>
        </w:tc>
        <w:tc>
          <w:tcPr>
            <w:tcW w:w="3182" w:type="pct"/>
            <w:tcBorders>
              <w:top w:val="single" w:sz="4" w:space="0" w:color="33647E" w:themeColor="accent1"/>
              <w:bottom w:val="single" w:sz="4" w:space="0" w:color="33647E" w:themeColor="accent1"/>
            </w:tcBorders>
          </w:tcPr>
          <w:p w14:paraId="7BB67BC5" w14:textId="0F364398" w:rsidR="00A70411" w:rsidRPr="00B559AF" w:rsidRDefault="00A70411" w:rsidP="00A70411">
            <w:pPr>
              <w:cnfStyle w:val="000000000000" w:firstRow="0" w:lastRow="0" w:firstColumn="0" w:lastColumn="0" w:oddVBand="0" w:evenVBand="0" w:oddHBand="0" w:evenHBand="0" w:firstRowFirstColumn="0" w:firstRowLastColumn="0" w:lastRowFirstColumn="0" w:lastRowLastColumn="0"/>
              <w:rPr>
                <w:rFonts w:eastAsia="Times New Roman"/>
                <w:i/>
                <w:iCs/>
                <w:lang w:val="en-US" w:bidi="th-TH"/>
              </w:rPr>
            </w:pPr>
            <w:r w:rsidRPr="00B559AF">
              <w:rPr>
                <w:i/>
                <w:iCs/>
              </w:rPr>
              <w:t>[</w:t>
            </w:r>
            <w:r w:rsidR="00366FF9" w:rsidRPr="00B559AF">
              <w:rPr>
                <w:i/>
                <w:iCs/>
              </w:rPr>
              <w:t xml:space="preserve">Using </w:t>
            </w:r>
            <w:r w:rsidRPr="00B559AF">
              <w:rPr>
                <w:rFonts w:eastAsia="Times New Roman"/>
                <w:i/>
                <w:iCs/>
                <w:lang w:val="en-US" w:bidi="th-TH"/>
              </w:rPr>
              <w:t xml:space="preserve">500-700 words, please provide a description of how will you address the problems identified above? </w:t>
            </w:r>
            <w:r w:rsidR="00366FF9" w:rsidRPr="00B559AF">
              <w:rPr>
                <w:rFonts w:eastAsia="Times New Roman"/>
                <w:i/>
                <w:iCs/>
                <w:lang w:val="en-US" w:bidi="th-TH"/>
              </w:rPr>
              <w:t>H</w:t>
            </w:r>
            <w:r w:rsidRPr="00B559AF">
              <w:rPr>
                <w:rFonts w:eastAsia="Times New Roman"/>
                <w:i/>
                <w:iCs/>
                <w:lang w:val="en-US" w:bidi="th-TH"/>
              </w:rPr>
              <w:t xml:space="preserve">ow will you work with a local partner or </w:t>
            </w:r>
            <w:proofErr w:type="spellStart"/>
            <w:r w:rsidRPr="00B559AF">
              <w:rPr>
                <w:rFonts w:eastAsia="Times New Roman"/>
                <w:i/>
                <w:iCs/>
                <w:lang w:val="en-US" w:bidi="th-TH"/>
              </w:rPr>
              <w:t>organisation</w:t>
            </w:r>
            <w:proofErr w:type="spellEnd"/>
            <w:r w:rsidRPr="00B559AF">
              <w:rPr>
                <w:rFonts w:eastAsia="Times New Roman"/>
                <w:i/>
                <w:iCs/>
                <w:lang w:val="en-US" w:bidi="th-TH"/>
              </w:rPr>
              <w:t xml:space="preserve">? </w:t>
            </w:r>
            <w:r w:rsidR="00366FF9" w:rsidRPr="00B559AF">
              <w:rPr>
                <w:rFonts w:eastAsia="Times New Roman"/>
                <w:i/>
                <w:iCs/>
                <w:lang w:val="en-US" w:bidi="th-TH"/>
              </w:rPr>
              <w:t>W</w:t>
            </w:r>
            <w:r w:rsidRPr="00B559AF">
              <w:rPr>
                <w:rFonts w:eastAsia="Times New Roman"/>
                <w:i/>
                <w:iCs/>
                <w:lang w:val="en-US" w:bidi="th-TH"/>
              </w:rPr>
              <w:t xml:space="preserve">hat kind of resources are you going to use? </w:t>
            </w:r>
            <w:r w:rsidR="00366FF9" w:rsidRPr="00B559AF">
              <w:rPr>
                <w:rFonts w:eastAsia="Times New Roman"/>
                <w:i/>
                <w:iCs/>
                <w:lang w:val="en-US" w:bidi="th-TH"/>
              </w:rPr>
              <w:t xml:space="preserve">in </w:t>
            </w:r>
            <w:proofErr w:type="gramStart"/>
            <w:r w:rsidR="00366FF9" w:rsidRPr="00B559AF">
              <w:rPr>
                <w:rFonts w:eastAsia="Times New Roman"/>
                <w:i/>
                <w:iCs/>
                <w:lang w:val="en-US" w:bidi="th-TH"/>
              </w:rPr>
              <w:t xml:space="preserve">which </w:t>
            </w:r>
            <w:r w:rsidRPr="00B559AF">
              <w:rPr>
                <w:rFonts w:eastAsia="Times New Roman"/>
                <w:i/>
                <w:iCs/>
                <w:lang w:val="en-US" w:bidi="th-TH"/>
              </w:rPr>
              <w:t xml:space="preserve"> </w:t>
            </w:r>
            <w:r w:rsidRPr="00B559AF">
              <w:rPr>
                <w:rFonts w:eastAsia="Times New Roman"/>
                <w:i/>
                <w:iCs/>
                <w:lang w:bidi="th-TH"/>
              </w:rPr>
              <w:t>location</w:t>
            </w:r>
            <w:proofErr w:type="gramEnd"/>
            <w:r w:rsidRPr="00B559AF">
              <w:rPr>
                <w:rFonts w:eastAsia="Times New Roman"/>
                <w:i/>
                <w:iCs/>
                <w:lang w:bidi="th-TH"/>
              </w:rPr>
              <w:t xml:space="preserve">/country </w:t>
            </w:r>
          </w:p>
          <w:p w14:paraId="68A1449F" w14:textId="77777777" w:rsidR="00A70411" w:rsidRPr="00B559AF" w:rsidRDefault="00A70411" w:rsidP="00A70411">
            <w:pPr>
              <w:cnfStyle w:val="000000000000" w:firstRow="0" w:lastRow="0" w:firstColumn="0" w:lastColumn="0" w:oddVBand="0" w:evenVBand="0" w:oddHBand="0" w:evenHBand="0" w:firstRowFirstColumn="0" w:firstRowLastColumn="0" w:lastRowFirstColumn="0" w:lastRowLastColumn="0"/>
              <w:rPr>
                <w:rFonts w:eastAsia="Times New Roman"/>
                <w:lang w:val="en-US" w:bidi="th-TH"/>
              </w:rPr>
            </w:pPr>
            <w:r w:rsidRPr="00B559AF">
              <w:rPr>
                <w:rFonts w:eastAsia="Times New Roman"/>
                <w:lang w:val="en-US" w:bidi="th-TH"/>
              </w:rPr>
              <w:t>Activity 1: _____</w:t>
            </w:r>
          </w:p>
          <w:p w14:paraId="0DD2844C" w14:textId="77777777" w:rsidR="00A70411" w:rsidRPr="00B559AF" w:rsidRDefault="00A70411" w:rsidP="00A70411">
            <w:pPr>
              <w:cnfStyle w:val="000000000000" w:firstRow="0" w:lastRow="0" w:firstColumn="0" w:lastColumn="0" w:oddVBand="0" w:evenVBand="0" w:oddHBand="0" w:evenHBand="0" w:firstRowFirstColumn="0" w:firstRowLastColumn="0" w:lastRowFirstColumn="0" w:lastRowLastColumn="0"/>
              <w:rPr>
                <w:rFonts w:eastAsia="Times New Roman"/>
                <w:lang w:val="en-US" w:bidi="th-TH"/>
              </w:rPr>
            </w:pPr>
            <w:r w:rsidRPr="00B559AF">
              <w:rPr>
                <w:rFonts w:eastAsia="Times New Roman"/>
                <w:lang w:val="en-US" w:bidi="th-TH"/>
              </w:rPr>
              <w:t>Activity 2: _____</w:t>
            </w:r>
          </w:p>
          <w:p w14:paraId="6FA0B08B" w14:textId="3BC51B38" w:rsidR="00A70411" w:rsidRPr="00B559AF" w:rsidRDefault="00A70411" w:rsidP="00A70411">
            <w:pPr>
              <w:cnfStyle w:val="000000000000" w:firstRow="0" w:lastRow="0" w:firstColumn="0" w:lastColumn="0" w:oddVBand="0" w:evenVBand="0" w:oddHBand="0" w:evenHBand="0" w:firstRowFirstColumn="0" w:firstRowLastColumn="0" w:lastRowFirstColumn="0" w:lastRowLastColumn="0"/>
              <w:rPr>
                <w:rFonts w:eastAsia="Times New Roman"/>
                <w:lang w:val="en-US" w:bidi="th-TH"/>
              </w:rPr>
            </w:pPr>
            <w:r w:rsidRPr="00B559AF">
              <w:rPr>
                <w:rFonts w:eastAsia="Times New Roman"/>
                <w:lang w:val="en-US" w:bidi="th-TH"/>
              </w:rPr>
              <w:t>Activity 3: _____</w:t>
            </w:r>
          </w:p>
        </w:tc>
      </w:tr>
      <w:tr w:rsidR="00BA596B" w:rsidRPr="008405ED" w14:paraId="0B265723" w14:textId="77777777" w:rsidTr="00786251">
        <w:trPr>
          <w:trHeight w:val="4778"/>
        </w:trPr>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37871F0" w14:textId="2FCBDF7C" w:rsidR="00BA596B" w:rsidRPr="00BA596B" w:rsidRDefault="00FB23A9" w:rsidP="00BA596B">
            <w:pPr>
              <w:rPr>
                <w:b w:val="0"/>
                <w:bCs/>
              </w:rPr>
            </w:pPr>
            <w:r>
              <w:lastRenderedPageBreak/>
              <w:t>9</w:t>
            </w:r>
            <w:r w:rsidR="00BA596B" w:rsidRPr="00BA596B">
              <w:t xml:space="preserve">. How does the project align with MAP thematic areas? </w:t>
            </w:r>
          </w:p>
          <w:p w14:paraId="69893DB2" w14:textId="77777777" w:rsidR="00BA596B" w:rsidRPr="00BA596B" w:rsidRDefault="00BA596B" w:rsidP="00BA596B">
            <w:pPr>
              <w:rPr>
                <w:sz w:val="18"/>
                <w:szCs w:val="18"/>
              </w:rPr>
            </w:pPr>
          </w:p>
        </w:tc>
        <w:tc>
          <w:tcPr>
            <w:tcW w:w="3182" w:type="pct"/>
            <w:tcBorders>
              <w:top w:val="single" w:sz="4" w:space="0" w:color="33647E" w:themeColor="accent1"/>
              <w:bottom w:val="single" w:sz="4" w:space="0" w:color="33647E" w:themeColor="accent1"/>
            </w:tcBorders>
          </w:tcPr>
          <w:p w14:paraId="2A3D7D52" w14:textId="3A35C255" w:rsidR="00BA596B" w:rsidRPr="00C72BBB" w:rsidRDefault="00BA596B" w:rsidP="00BA596B">
            <w:pPr>
              <w:cnfStyle w:val="000000000000" w:firstRow="0" w:lastRow="0" w:firstColumn="0" w:lastColumn="0" w:oddVBand="0" w:evenVBand="0" w:oddHBand="0" w:evenHBand="0" w:firstRowFirstColumn="0" w:firstRowLastColumn="0" w:lastRowFirstColumn="0" w:lastRowLastColumn="0"/>
              <w:rPr>
                <w:i/>
                <w:iCs/>
              </w:rPr>
            </w:pPr>
            <w:r w:rsidRPr="00C72BBB">
              <w:rPr>
                <w:i/>
                <w:iCs/>
              </w:rPr>
              <w:t>[The proposed activities must align with at least one of following thematic areas</w:t>
            </w:r>
            <w:r w:rsidR="006F5C4B">
              <w:rPr>
                <w:i/>
                <w:iCs/>
              </w:rPr>
              <w:t xml:space="preserve"> </w:t>
            </w:r>
            <w:r w:rsidRPr="00C72BBB">
              <w:rPr>
                <w:i/>
                <w:iCs/>
              </w:rPr>
              <w:t>(100-300</w:t>
            </w:r>
            <w:r w:rsidRPr="00C72BBB">
              <w:rPr>
                <w:i/>
                <w:iCs/>
                <w:spacing w:val="1"/>
              </w:rPr>
              <w:t xml:space="preserve"> </w:t>
            </w:r>
            <w:r w:rsidRPr="00C72BBB">
              <w:rPr>
                <w:i/>
                <w:iCs/>
              </w:rPr>
              <w:t>words)]</w:t>
            </w:r>
          </w:p>
          <w:tbl>
            <w:tblPr>
              <w:tblStyle w:val="Style1"/>
              <w:tblW w:w="5416" w:type="dxa"/>
              <w:tblLook w:val="04A0" w:firstRow="1" w:lastRow="0" w:firstColumn="1" w:lastColumn="0" w:noHBand="0" w:noVBand="1"/>
            </w:tblPr>
            <w:tblGrid>
              <w:gridCol w:w="3622"/>
              <w:gridCol w:w="1794"/>
            </w:tblGrid>
            <w:tr w:rsidR="00C72BBB" w:rsidRPr="00C72BBB" w14:paraId="688435CE" w14:textId="77777777" w:rsidTr="00706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2" w:type="dxa"/>
                </w:tcPr>
                <w:p w14:paraId="7E8AAADE" w14:textId="77777777" w:rsidR="00BA596B" w:rsidRPr="00C72BBB" w:rsidRDefault="00BA596B" w:rsidP="009C4243">
                  <w:pPr>
                    <w:rPr>
                      <w:b w:val="0"/>
                      <w:i/>
                      <w:iCs/>
                      <w:color w:val="auto"/>
                    </w:rPr>
                  </w:pPr>
                  <w:r w:rsidRPr="00C72BBB">
                    <w:rPr>
                      <w:b w:val="0"/>
                      <w:i/>
                      <w:iCs/>
                      <w:color w:val="auto"/>
                    </w:rPr>
                    <w:t>Thematic areas</w:t>
                  </w:r>
                </w:p>
              </w:tc>
              <w:tc>
                <w:tcPr>
                  <w:tcW w:w="1794" w:type="dxa"/>
                </w:tcPr>
                <w:p w14:paraId="28CA008F" w14:textId="77777777" w:rsidR="00BA596B" w:rsidRPr="00C72BBB" w:rsidRDefault="00BA596B" w:rsidP="009C4243">
                  <w:pPr>
                    <w:cnfStyle w:val="100000000000" w:firstRow="1" w:lastRow="0" w:firstColumn="0" w:lastColumn="0" w:oddVBand="0" w:evenVBand="0" w:oddHBand="0" w:evenHBand="0" w:firstRowFirstColumn="0" w:firstRowLastColumn="0" w:lastRowFirstColumn="0" w:lastRowLastColumn="0"/>
                    <w:rPr>
                      <w:b w:val="0"/>
                      <w:i/>
                      <w:iCs/>
                      <w:color w:val="auto"/>
                    </w:rPr>
                  </w:pPr>
                  <w:r w:rsidRPr="00C72BBB">
                    <w:rPr>
                      <w:b w:val="0"/>
                      <w:i/>
                      <w:iCs/>
                      <w:color w:val="auto"/>
                    </w:rPr>
                    <w:t>Alignment</w:t>
                  </w:r>
                </w:p>
              </w:tc>
            </w:tr>
            <w:tr w:rsidR="00C72BBB" w:rsidRPr="00C72BBB" w14:paraId="44CB41E2" w14:textId="77777777" w:rsidTr="00706C4A">
              <w:tc>
                <w:tcPr>
                  <w:cnfStyle w:val="001000000000" w:firstRow="0" w:lastRow="0" w:firstColumn="1" w:lastColumn="0" w:oddVBand="0" w:evenVBand="0" w:oddHBand="0" w:evenHBand="0" w:firstRowFirstColumn="0" w:firstRowLastColumn="0" w:lastRowFirstColumn="0" w:lastRowLastColumn="0"/>
                  <w:tcW w:w="3622" w:type="dxa"/>
                </w:tcPr>
                <w:p w14:paraId="33110118" w14:textId="77777777" w:rsidR="00BA596B" w:rsidRPr="00C72BBB" w:rsidRDefault="00BA596B" w:rsidP="009C4243">
                  <w:pPr>
                    <w:rPr>
                      <w:b w:val="0"/>
                      <w:i/>
                      <w:iCs/>
                    </w:rPr>
                  </w:pPr>
                  <w:r w:rsidRPr="00C72BBB">
                    <w:rPr>
                      <w:b w:val="0"/>
                      <w:i/>
                      <w:iCs/>
                    </w:rPr>
                    <w:t>Climate resilience</w:t>
                  </w:r>
                </w:p>
              </w:tc>
              <w:tc>
                <w:tcPr>
                  <w:tcW w:w="1794" w:type="dxa"/>
                </w:tcPr>
                <w:p w14:paraId="2E63C6B8" w14:textId="77777777" w:rsidR="00BA596B" w:rsidRPr="00C72BBB" w:rsidRDefault="00BA596B" w:rsidP="009C4243">
                  <w:pPr>
                    <w:cnfStyle w:val="000000000000" w:firstRow="0" w:lastRow="0" w:firstColumn="0" w:lastColumn="0" w:oddVBand="0" w:evenVBand="0" w:oddHBand="0" w:evenHBand="0" w:firstRowFirstColumn="0" w:firstRowLastColumn="0" w:lastRowFirstColumn="0" w:lastRowLastColumn="0"/>
                    <w:rPr>
                      <w:i/>
                      <w:iCs/>
                    </w:rPr>
                  </w:pPr>
                </w:p>
              </w:tc>
            </w:tr>
            <w:tr w:rsidR="00C72BBB" w:rsidRPr="00C72BBB" w14:paraId="3B9005E7" w14:textId="77777777" w:rsidTr="00706C4A">
              <w:tc>
                <w:tcPr>
                  <w:cnfStyle w:val="001000000000" w:firstRow="0" w:lastRow="0" w:firstColumn="1" w:lastColumn="0" w:oddVBand="0" w:evenVBand="0" w:oddHBand="0" w:evenHBand="0" w:firstRowFirstColumn="0" w:firstRowLastColumn="0" w:lastRowFirstColumn="0" w:lastRowLastColumn="0"/>
                  <w:tcW w:w="3622" w:type="dxa"/>
                </w:tcPr>
                <w:p w14:paraId="44AB480E" w14:textId="77777777" w:rsidR="00BA596B" w:rsidRPr="00C72BBB" w:rsidRDefault="00BA596B" w:rsidP="009C4243">
                  <w:pPr>
                    <w:rPr>
                      <w:b w:val="0"/>
                      <w:i/>
                      <w:iCs/>
                    </w:rPr>
                  </w:pPr>
                  <w:r w:rsidRPr="00C72BBB">
                    <w:rPr>
                      <w:b w:val="0"/>
                      <w:i/>
                      <w:iCs/>
                    </w:rPr>
                    <w:t>Water security</w:t>
                  </w:r>
                </w:p>
              </w:tc>
              <w:tc>
                <w:tcPr>
                  <w:tcW w:w="1794" w:type="dxa"/>
                </w:tcPr>
                <w:p w14:paraId="79F80977" w14:textId="77777777" w:rsidR="00BA596B" w:rsidRPr="00C72BBB" w:rsidRDefault="00BA596B" w:rsidP="009C4243">
                  <w:pPr>
                    <w:cnfStyle w:val="000000000000" w:firstRow="0" w:lastRow="0" w:firstColumn="0" w:lastColumn="0" w:oddVBand="0" w:evenVBand="0" w:oddHBand="0" w:evenHBand="0" w:firstRowFirstColumn="0" w:firstRowLastColumn="0" w:lastRowFirstColumn="0" w:lastRowLastColumn="0"/>
                    <w:rPr>
                      <w:i/>
                      <w:iCs/>
                    </w:rPr>
                  </w:pPr>
                </w:p>
              </w:tc>
            </w:tr>
            <w:tr w:rsidR="00C72BBB" w:rsidRPr="00C72BBB" w14:paraId="78BA0A19" w14:textId="77777777" w:rsidTr="00706C4A">
              <w:tc>
                <w:tcPr>
                  <w:cnfStyle w:val="001000000000" w:firstRow="0" w:lastRow="0" w:firstColumn="1" w:lastColumn="0" w:oddVBand="0" w:evenVBand="0" w:oddHBand="0" w:evenHBand="0" w:firstRowFirstColumn="0" w:firstRowLastColumn="0" w:lastRowFirstColumn="0" w:lastRowLastColumn="0"/>
                  <w:tcW w:w="3622" w:type="dxa"/>
                </w:tcPr>
                <w:p w14:paraId="1F3F4982" w14:textId="77777777" w:rsidR="00BA596B" w:rsidRPr="00C72BBB" w:rsidRDefault="00BA596B" w:rsidP="009C4243">
                  <w:pPr>
                    <w:rPr>
                      <w:b w:val="0"/>
                      <w:i/>
                      <w:iCs/>
                    </w:rPr>
                  </w:pPr>
                  <w:r w:rsidRPr="00C72BBB">
                    <w:rPr>
                      <w:b w:val="0"/>
                      <w:i/>
                      <w:iCs/>
                    </w:rPr>
                    <w:t>Economic resilience and subregional integration</w:t>
                  </w:r>
                </w:p>
              </w:tc>
              <w:tc>
                <w:tcPr>
                  <w:tcW w:w="1794" w:type="dxa"/>
                </w:tcPr>
                <w:p w14:paraId="59F3CADB" w14:textId="77777777" w:rsidR="00BA596B" w:rsidRPr="00C72BBB" w:rsidRDefault="00BA596B" w:rsidP="009C4243">
                  <w:pPr>
                    <w:cnfStyle w:val="000000000000" w:firstRow="0" w:lastRow="0" w:firstColumn="0" w:lastColumn="0" w:oddVBand="0" w:evenVBand="0" w:oddHBand="0" w:evenHBand="0" w:firstRowFirstColumn="0" w:firstRowLastColumn="0" w:lastRowFirstColumn="0" w:lastRowLastColumn="0"/>
                    <w:rPr>
                      <w:i/>
                      <w:iCs/>
                    </w:rPr>
                  </w:pPr>
                </w:p>
              </w:tc>
            </w:tr>
            <w:tr w:rsidR="00C72BBB" w:rsidRPr="00C72BBB" w14:paraId="4E412569" w14:textId="77777777" w:rsidTr="00706C4A">
              <w:tc>
                <w:tcPr>
                  <w:cnfStyle w:val="001000000000" w:firstRow="0" w:lastRow="0" w:firstColumn="1" w:lastColumn="0" w:oddVBand="0" w:evenVBand="0" w:oddHBand="0" w:evenHBand="0" w:firstRowFirstColumn="0" w:firstRowLastColumn="0" w:lastRowFirstColumn="0" w:lastRowLastColumn="0"/>
                  <w:tcW w:w="3622" w:type="dxa"/>
                </w:tcPr>
                <w:p w14:paraId="1422596B" w14:textId="77777777" w:rsidR="00BA596B" w:rsidRPr="00C72BBB" w:rsidRDefault="00BA596B" w:rsidP="009C4243">
                  <w:pPr>
                    <w:rPr>
                      <w:b w:val="0"/>
                      <w:i/>
                      <w:iCs/>
                    </w:rPr>
                  </w:pPr>
                  <w:r w:rsidRPr="00C72BBB">
                    <w:rPr>
                      <w:b w:val="0"/>
                      <w:i/>
                      <w:iCs/>
                    </w:rPr>
                    <w:t>Gender equality, disability equity and social inclusion (GEDSI)</w:t>
                  </w:r>
                </w:p>
              </w:tc>
              <w:tc>
                <w:tcPr>
                  <w:tcW w:w="1794" w:type="dxa"/>
                </w:tcPr>
                <w:p w14:paraId="04CD2CED" w14:textId="77777777" w:rsidR="00BA596B" w:rsidRPr="00C72BBB" w:rsidRDefault="00BA596B" w:rsidP="009C4243">
                  <w:pPr>
                    <w:cnfStyle w:val="000000000000" w:firstRow="0" w:lastRow="0" w:firstColumn="0" w:lastColumn="0" w:oddVBand="0" w:evenVBand="0" w:oddHBand="0" w:evenHBand="0" w:firstRowFirstColumn="0" w:firstRowLastColumn="0" w:lastRowFirstColumn="0" w:lastRowLastColumn="0"/>
                    <w:rPr>
                      <w:i/>
                      <w:iCs/>
                    </w:rPr>
                  </w:pPr>
                </w:p>
              </w:tc>
            </w:tr>
            <w:tr w:rsidR="00C72BBB" w:rsidRPr="00C72BBB" w14:paraId="448FDF26" w14:textId="77777777" w:rsidTr="00706C4A">
              <w:tc>
                <w:tcPr>
                  <w:cnfStyle w:val="001000000000" w:firstRow="0" w:lastRow="0" w:firstColumn="1" w:lastColumn="0" w:oddVBand="0" w:evenVBand="0" w:oddHBand="0" w:evenHBand="0" w:firstRowFirstColumn="0" w:firstRowLastColumn="0" w:lastRowFirstColumn="0" w:lastRowLastColumn="0"/>
                  <w:tcW w:w="3622" w:type="dxa"/>
                </w:tcPr>
                <w:p w14:paraId="34451885" w14:textId="77777777" w:rsidR="00BA596B" w:rsidRPr="00C72BBB" w:rsidRDefault="00BA596B" w:rsidP="009C4243">
                  <w:pPr>
                    <w:rPr>
                      <w:b w:val="0"/>
                      <w:i/>
                      <w:iCs/>
                    </w:rPr>
                  </w:pPr>
                  <w:r w:rsidRPr="00C72BBB">
                    <w:rPr>
                      <w:b w:val="0"/>
                      <w:i/>
                      <w:iCs/>
                    </w:rPr>
                    <w:t>Preventing and countering transnational crime</w:t>
                  </w:r>
                </w:p>
              </w:tc>
              <w:tc>
                <w:tcPr>
                  <w:tcW w:w="1794" w:type="dxa"/>
                </w:tcPr>
                <w:p w14:paraId="59CA64F5" w14:textId="77777777" w:rsidR="00BA596B" w:rsidRPr="00C72BBB" w:rsidRDefault="00BA596B" w:rsidP="009C4243">
                  <w:pPr>
                    <w:cnfStyle w:val="000000000000" w:firstRow="0" w:lastRow="0" w:firstColumn="0" w:lastColumn="0" w:oddVBand="0" w:evenVBand="0" w:oddHBand="0" w:evenHBand="0" w:firstRowFirstColumn="0" w:firstRowLastColumn="0" w:lastRowFirstColumn="0" w:lastRowLastColumn="0"/>
                    <w:rPr>
                      <w:i/>
                      <w:iCs/>
                    </w:rPr>
                  </w:pPr>
                </w:p>
              </w:tc>
            </w:tr>
          </w:tbl>
          <w:p w14:paraId="5110C36F" w14:textId="77777777" w:rsidR="00BA596B" w:rsidRPr="00C72BBB" w:rsidRDefault="00BA596B" w:rsidP="00BA596B">
            <w:pPr>
              <w:cnfStyle w:val="000000000000" w:firstRow="0" w:lastRow="0" w:firstColumn="0" w:lastColumn="0" w:oddVBand="0" w:evenVBand="0" w:oddHBand="0" w:evenHBand="0" w:firstRowFirstColumn="0" w:firstRowLastColumn="0" w:lastRowFirstColumn="0" w:lastRowLastColumn="0"/>
              <w:rPr>
                <w:sz w:val="18"/>
                <w:szCs w:val="18"/>
              </w:rPr>
            </w:pPr>
          </w:p>
        </w:tc>
      </w:tr>
      <w:tr w:rsidR="0042685E" w:rsidRPr="008405ED" w14:paraId="6EAE5EB9" w14:textId="77777777" w:rsidTr="16943829">
        <w:trPr>
          <w:trHeight w:val="642"/>
        </w:trPr>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581B94A1" w14:textId="0D8B0964" w:rsidR="0042685E" w:rsidRPr="00D3342B" w:rsidRDefault="00524AD1" w:rsidP="0042685E">
            <w:pPr>
              <w:rPr>
                <w:sz w:val="18"/>
                <w:szCs w:val="18"/>
              </w:rPr>
            </w:pPr>
            <w:r>
              <w:t>10</w:t>
            </w:r>
            <w:r w:rsidR="0042685E" w:rsidRPr="00D3342B">
              <w:t>. Who will be direct beneficiaries from this project?</w:t>
            </w:r>
          </w:p>
        </w:tc>
        <w:tc>
          <w:tcPr>
            <w:tcW w:w="3182" w:type="pct"/>
            <w:tcBorders>
              <w:top w:val="single" w:sz="4" w:space="0" w:color="33647E" w:themeColor="accent1"/>
              <w:bottom w:val="single" w:sz="4" w:space="0" w:color="33647E" w:themeColor="accent1"/>
            </w:tcBorders>
          </w:tcPr>
          <w:p w14:paraId="6690E131" w14:textId="61276006" w:rsidR="0042685E" w:rsidRPr="00D3342B" w:rsidRDefault="0042685E" w:rsidP="0042685E">
            <w:pPr>
              <w:cnfStyle w:val="000000000000" w:firstRow="0" w:lastRow="0" w:firstColumn="0" w:lastColumn="0" w:oddVBand="0" w:evenVBand="0" w:oddHBand="0" w:evenHBand="0" w:firstRowFirstColumn="0" w:firstRowLastColumn="0" w:lastRowFirstColumn="0" w:lastRowLastColumn="0"/>
            </w:pPr>
            <w:r w:rsidRPr="00D3342B">
              <w:t xml:space="preserve">Primary Beneficiaries –those who </w:t>
            </w:r>
            <w:r w:rsidR="00BB3E6A" w:rsidRPr="00D3342B">
              <w:t>will directly</w:t>
            </w:r>
            <w:r w:rsidRPr="00D3342B">
              <w:t xml:space="preserve"> benefit </w:t>
            </w:r>
            <w:r w:rsidR="00975DB1">
              <w:t>from</w:t>
            </w:r>
            <w:r w:rsidRPr="00D3342B">
              <w:t xml:space="preserve"> the project</w:t>
            </w:r>
            <w:r w:rsidR="009F338E">
              <w:t xml:space="preserve">. You </w:t>
            </w:r>
            <w:r w:rsidR="00BB3E6A">
              <w:t>can provide</w:t>
            </w:r>
            <w:r w:rsidR="009F338E">
              <w:t xml:space="preserve"> </w:t>
            </w:r>
            <w:r w:rsidR="00965064">
              <w:t>estimates</w:t>
            </w:r>
            <w:r w:rsidR="009F338E">
              <w:t xml:space="preserve"> for the proposal. This can be reviewed and updated before </w:t>
            </w:r>
            <w:r w:rsidR="009D7D72">
              <w:t>the grant agreement is signed</w:t>
            </w:r>
            <w:r w:rsidR="00CF7D48">
              <w:t xml:space="preserve">. </w:t>
            </w:r>
          </w:p>
          <w:tbl>
            <w:tblPr>
              <w:tblStyle w:val="Style1"/>
              <w:tblW w:w="5939" w:type="dxa"/>
              <w:tblLook w:val="04A0" w:firstRow="1" w:lastRow="0" w:firstColumn="1" w:lastColumn="0" w:noHBand="0" w:noVBand="1"/>
            </w:tblPr>
            <w:tblGrid>
              <w:gridCol w:w="2722"/>
              <w:gridCol w:w="1350"/>
              <w:gridCol w:w="1867"/>
            </w:tblGrid>
            <w:tr w:rsidR="00D3342B" w:rsidRPr="00D3342B" w14:paraId="4571A5EE" w14:textId="77777777" w:rsidTr="00F30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14:paraId="5130F220" w14:textId="77777777" w:rsidR="0042685E" w:rsidRPr="00222C0A" w:rsidRDefault="0042685E" w:rsidP="00222C0A">
                  <w:pPr>
                    <w:rPr>
                      <w:bCs/>
                      <w:color w:val="auto"/>
                    </w:rPr>
                  </w:pPr>
                  <w:r w:rsidRPr="00222C0A">
                    <w:rPr>
                      <w:bCs/>
                      <w:color w:val="auto"/>
                    </w:rPr>
                    <w:t>Group</w:t>
                  </w:r>
                </w:p>
              </w:tc>
              <w:tc>
                <w:tcPr>
                  <w:tcW w:w="1350" w:type="dxa"/>
                </w:tcPr>
                <w:p w14:paraId="5DC588DE" w14:textId="77777777" w:rsidR="0042685E" w:rsidRPr="00222C0A" w:rsidRDefault="0042685E" w:rsidP="00222C0A">
                  <w:pPr>
                    <w:cnfStyle w:val="100000000000" w:firstRow="1" w:lastRow="0" w:firstColumn="0" w:lastColumn="0" w:oddVBand="0" w:evenVBand="0" w:oddHBand="0" w:evenHBand="0" w:firstRowFirstColumn="0" w:firstRowLastColumn="0" w:lastRowFirstColumn="0" w:lastRowLastColumn="0"/>
                    <w:rPr>
                      <w:bCs/>
                      <w:color w:val="auto"/>
                    </w:rPr>
                  </w:pPr>
                  <w:r w:rsidRPr="00222C0A">
                    <w:rPr>
                      <w:bCs/>
                      <w:color w:val="auto"/>
                    </w:rPr>
                    <w:t xml:space="preserve">Women </w:t>
                  </w:r>
                </w:p>
              </w:tc>
              <w:tc>
                <w:tcPr>
                  <w:tcW w:w="1867" w:type="dxa"/>
                </w:tcPr>
                <w:p w14:paraId="7E20A548" w14:textId="77777777" w:rsidR="0042685E" w:rsidRPr="00222C0A" w:rsidRDefault="0042685E" w:rsidP="00222C0A">
                  <w:pPr>
                    <w:cnfStyle w:val="100000000000" w:firstRow="1" w:lastRow="0" w:firstColumn="0" w:lastColumn="0" w:oddVBand="0" w:evenVBand="0" w:oddHBand="0" w:evenHBand="0" w:firstRowFirstColumn="0" w:firstRowLastColumn="0" w:lastRowFirstColumn="0" w:lastRowLastColumn="0"/>
                    <w:rPr>
                      <w:bCs/>
                      <w:color w:val="auto"/>
                    </w:rPr>
                  </w:pPr>
                  <w:r w:rsidRPr="00222C0A">
                    <w:rPr>
                      <w:bCs/>
                      <w:color w:val="auto"/>
                    </w:rPr>
                    <w:t>Men</w:t>
                  </w:r>
                </w:p>
              </w:tc>
            </w:tr>
            <w:tr w:rsidR="00D3342B" w:rsidRPr="00D3342B" w14:paraId="69ABFD7A" w14:textId="77777777" w:rsidTr="00F30633">
              <w:trPr>
                <w:trHeight w:val="723"/>
              </w:trPr>
              <w:tc>
                <w:tcPr>
                  <w:cnfStyle w:val="001000000000" w:firstRow="0" w:lastRow="0" w:firstColumn="1" w:lastColumn="0" w:oddVBand="0" w:evenVBand="0" w:oddHBand="0" w:evenHBand="0" w:firstRowFirstColumn="0" w:firstRowLastColumn="0" w:lastRowFirstColumn="0" w:lastRowLastColumn="0"/>
                  <w:tcW w:w="2722" w:type="dxa"/>
                </w:tcPr>
                <w:p w14:paraId="33F76F28" w14:textId="77777777" w:rsidR="0042685E" w:rsidRPr="00222C0A" w:rsidRDefault="0042685E" w:rsidP="00222C0A">
                  <w:pPr>
                    <w:rPr>
                      <w:b w:val="0"/>
                      <w:i/>
                      <w:iCs/>
                    </w:rPr>
                  </w:pPr>
                  <w:r w:rsidRPr="00222C0A">
                    <w:rPr>
                      <w:b w:val="0"/>
                      <w:i/>
                      <w:iCs/>
                    </w:rPr>
                    <w:t xml:space="preserve">E.g. local entrepreneurs; youth; members of an organisation </w:t>
                  </w:r>
                </w:p>
              </w:tc>
              <w:tc>
                <w:tcPr>
                  <w:tcW w:w="1350" w:type="dxa"/>
                </w:tcPr>
                <w:p w14:paraId="36702740" w14:textId="77777777" w:rsidR="0042685E" w:rsidRPr="00222C0A" w:rsidRDefault="0042685E" w:rsidP="00222C0A">
                  <w:pPr>
                    <w:cnfStyle w:val="000000000000" w:firstRow="0" w:lastRow="0" w:firstColumn="0" w:lastColumn="0" w:oddVBand="0" w:evenVBand="0" w:oddHBand="0" w:evenHBand="0" w:firstRowFirstColumn="0" w:firstRowLastColumn="0" w:lastRowFirstColumn="0" w:lastRowLastColumn="0"/>
                    <w:rPr>
                      <w:i/>
                      <w:iCs/>
                    </w:rPr>
                  </w:pPr>
                  <w:r w:rsidRPr="00222C0A">
                    <w:rPr>
                      <w:i/>
                      <w:iCs/>
                    </w:rPr>
                    <w:t>(numeric)</w:t>
                  </w:r>
                </w:p>
              </w:tc>
              <w:tc>
                <w:tcPr>
                  <w:tcW w:w="1867" w:type="dxa"/>
                </w:tcPr>
                <w:p w14:paraId="079E944D" w14:textId="77777777" w:rsidR="0042685E" w:rsidRPr="00222C0A" w:rsidRDefault="0042685E" w:rsidP="00222C0A">
                  <w:pPr>
                    <w:cnfStyle w:val="000000000000" w:firstRow="0" w:lastRow="0" w:firstColumn="0" w:lastColumn="0" w:oddVBand="0" w:evenVBand="0" w:oddHBand="0" w:evenHBand="0" w:firstRowFirstColumn="0" w:firstRowLastColumn="0" w:lastRowFirstColumn="0" w:lastRowLastColumn="0"/>
                    <w:rPr>
                      <w:i/>
                      <w:iCs/>
                    </w:rPr>
                  </w:pPr>
                  <w:r w:rsidRPr="00222C0A">
                    <w:rPr>
                      <w:i/>
                      <w:iCs/>
                    </w:rPr>
                    <w:t>(numeric)</w:t>
                  </w:r>
                </w:p>
              </w:tc>
            </w:tr>
            <w:tr w:rsidR="00D3342B" w:rsidRPr="00D3342B" w14:paraId="4A2CAAF6" w14:textId="77777777" w:rsidTr="00F30633">
              <w:tc>
                <w:tcPr>
                  <w:cnfStyle w:val="001000000000" w:firstRow="0" w:lastRow="0" w:firstColumn="1" w:lastColumn="0" w:oddVBand="0" w:evenVBand="0" w:oddHBand="0" w:evenHBand="0" w:firstRowFirstColumn="0" w:firstRowLastColumn="0" w:lastRowFirstColumn="0" w:lastRowLastColumn="0"/>
                  <w:tcW w:w="5936" w:type="dxa"/>
                  <w:gridSpan w:val="3"/>
                </w:tcPr>
                <w:p w14:paraId="0628114F" w14:textId="77777777" w:rsidR="0042685E" w:rsidRPr="00222C0A" w:rsidRDefault="0042685E" w:rsidP="00222C0A">
                  <w:pPr>
                    <w:rPr>
                      <w:b w:val="0"/>
                      <w:i/>
                      <w:iCs/>
                    </w:rPr>
                  </w:pPr>
                  <w:r w:rsidRPr="00222C0A">
                    <w:rPr>
                      <w:b w:val="0"/>
                      <w:i/>
                      <w:iCs/>
                    </w:rPr>
                    <w:t>Specify (if relevant) the numbers of people with disabilities and/or from an ethnic minority</w:t>
                  </w:r>
                </w:p>
              </w:tc>
            </w:tr>
            <w:tr w:rsidR="00D3342B" w:rsidRPr="00D3342B" w14:paraId="283FD45E" w14:textId="77777777" w:rsidTr="00F30633">
              <w:tc>
                <w:tcPr>
                  <w:cnfStyle w:val="001000000000" w:firstRow="0" w:lastRow="0" w:firstColumn="1" w:lastColumn="0" w:oddVBand="0" w:evenVBand="0" w:oddHBand="0" w:evenHBand="0" w:firstRowFirstColumn="0" w:firstRowLastColumn="0" w:lastRowFirstColumn="0" w:lastRowLastColumn="0"/>
                  <w:tcW w:w="2722" w:type="dxa"/>
                </w:tcPr>
                <w:p w14:paraId="2EA7801A" w14:textId="77777777" w:rsidR="0042685E" w:rsidRPr="00222C0A" w:rsidRDefault="0042685E" w:rsidP="00222C0A">
                  <w:pPr>
                    <w:rPr>
                      <w:b w:val="0"/>
                      <w:i/>
                      <w:iCs/>
                    </w:rPr>
                  </w:pPr>
                  <w:r w:rsidRPr="00222C0A">
                    <w:rPr>
                      <w:b w:val="0"/>
                      <w:i/>
                      <w:iCs/>
                    </w:rPr>
                    <w:t>People with disabilities</w:t>
                  </w:r>
                </w:p>
              </w:tc>
              <w:tc>
                <w:tcPr>
                  <w:tcW w:w="1350" w:type="dxa"/>
                </w:tcPr>
                <w:p w14:paraId="6AEA2C07" w14:textId="77777777" w:rsidR="0042685E" w:rsidRPr="00222C0A" w:rsidRDefault="0042685E" w:rsidP="00222C0A">
                  <w:pPr>
                    <w:cnfStyle w:val="000000000000" w:firstRow="0" w:lastRow="0" w:firstColumn="0" w:lastColumn="0" w:oddVBand="0" w:evenVBand="0" w:oddHBand="0" w:evenHBand="0" w:firstRowFirstColumn="0" w:firstRowLastColumn="0" w:lastRowFirstColumn="0" w:lastRowLastColumn="0"/>
                    <w:rPr>
                      <w:i/>
                      <w:iCs/>
                    </w:rPr>
                  </w:pPr>
                  <w:r w:rsidRPr="00222C0A">
                    <w:rPr>
                      <w:i/>
                      <w:iCs/>
                    </w:rPr>
                    <w:t>(numeric)</w:t>
                  </w:r>
                </w:p>
              </w:tc>
              <w:tc>
                <w:tcPr>
                  <w:tcW w:w="1867" w:type="dxa"/>
                </w:tcPr>
                <w:p w14:paraId="34A7E66E" w14:textId="77777777" w:rsidR="0042685E" w:rsidRPr="00222C0A" w:rsidRDefault="0042685E" w:rsidP="00222C0A">
                  <w:pPr>
                    <w:cnfStyle w:val="000000000000" w:firstRow="0" w:lastRow="0" w:firstColumn="0" w:lastColumn="0" w:oddVBand="0" w:evenVBand="0" w:oddHBand="0" w:evenHBand="0" w:firstRowFirstColumn="0" w:firstRowLastColumn="0" w:lastRowFirstColumn="0" w:lastRowLastColumn="0"/>
                    <w:rPr>
                      <w:i/>
                      <w:iCs/>
                    </w:rPr>
                  </w:pPr>
                  <w:r w:rsidRPr="00222C0A">
                    <w:rPr>
                      <w:i/>
                      <w:iCs/>
                    </w:rPr>
                    <w:t>(numeric)</w:t>
                  </w:r>
                </w:p>
              </w:tc>
            </w:tr>
            <w:tr w:rsidR="00D3342B" w:rsidRPr="00D3342B" w14:paraId="73D7760C" w14:textId="77777777" w:rsidTr="00F30633">
              <w:tc>
                <w:tcPr>
                  <w:cnfStyle w:val="001000000000" w:firstRow="0" w:lastRow="0" w:firstColumn="1" w:lastColumn="0" w:oddVBand="0" w:evenVBand="0" w:oddHBand="0" w:evenHBand="0" w:firstRowFirstColumn="0" w:firstRowLastColumn="0" w:lastRowFirstColumn="0" w:lastRowLastColumn="0"/>
                  <w:tcW w:w="2722" w:type="dxa"/>
                </w:tcPr>
                <w:p w14:paraId="33C2DBC9" w14:textId="77777777" w:rsidR="0042685E" w:rsidRPr="002B7729" w:rsidRDefault="0042685E" w:rsidP="002B7729">
                  <w:pPr>
                    <w:rPr>
                      <w:b w:val="0"/>
                      <w:i/>
                      <w:iCs/>
                    </w:rPr>
                  </w:pPr>
                  <w:r w:rsidRPr="002B7729">
                    <w:rPr>
                      <w:b w:val="0"/>
                      <w:i/>
                      <w:iCs/>
                    </w:rPr>
                    <w:t>Ethnic minority</w:t>
                  </w:r>
                </w:p>
              </w:tc>
              <w:tc>
                <w:tcPr>
                  <w:tcW w:w="1350" w:type="dxa"/>
                </w:tcPr>
                <w:p w14:paraId="55768C5A" w14:textId="77777777" w:rsidR="0042685E" w:rsidRPr="002B7729" w:rsidRDefault="0042685E" w:rsidP="002B7729">
                  <w:pPr>
                    <w:cnfStyle w:val="000000000000" w:firstRow="0" w:lastRow="0" w:firstColumn="0" w:lastColumn="0" w:oddVBand="0" w:evenVBand="0" w:oddHBand="0" w:evenHBand="0" w:firstRowFirstColumn="0" w:firstRowLastColumn="0" w:lastRowFirstColumn="0" w:lastRowLastColumn="0"/>
                    <w:rPr>
                      <w:i/>
                      <w:iCs/>
                    </w:rPr>
                  </w:pPr>
                  <w:r w:rsidRPr="002B7729">
                    <w:rPr>
                      <w:i/>
                      <w:iCs/>
                    </w:rPr>
                    <w:t>(numeric)</w:t>
                  </w:r>
                </w:p>
              </w:tc>
              <w:tc>
                <w:tcPr>
                  <w:tcW w:w="1867" w:type="dxa"/>
                </w:tcPr>
                <w:p w14:paraId="3FF34CD6" w14:textId="77777777" w:rsidR="0042685E" w:rsidRPr="002B7729" w:rsidRDefault="0042685E" w:rsidP="002B7729">
                  <w:pPr>
                    <w:cnfStyle w:val="000000000000" w:firstRow="0" w:lastRow="0" w:firstColumn="0" w:lastColumn="0" w:oddVBand="0" w:evenVBand="0" w:oddHBand="0" w:evenHBand="0" w:firstRowFirstColumn="0" w:firstRowLastColumn="0" w:lastRowFirstColumn="0" w:lastRowLastColumn="0"/>
                    <w:rPr>
                      <w:i/>
                      <w:iCs/>
                    </w:rPr>
                  </w:pPr>
                  <w:r w:rsidRPr="002B7729">
                    <w:rPr>
                      <w:i/>
                      <w:iCs/>
                    </w:rPr>
                    <w:t>(numeric)</w:t>
                  </w:r>
                </w:p>
              </w:tc>
            </w:tr>
          </w:tbl>
          <w:p w14:paraId="3521D9D4" w14:textId="77777777" w:rsidR="0042685E" w:rsidRPr="00D3342B" w:rsidRDefault="0042685E" w:rsidP="0042685E">
            <w:pPr>
              <w:cnfStyle w:val="000000000000" w:firstRow="0" w:lastRow="0" w:firstColumn="0" w:lastColumn="0" w:oddVBand="0" w:evenVBand="0" w:oddHBand="0" w:evenHBand="0" w:firstRowFirstColumn="0" w:firstRowLastColumn="0" w:lastRowFirstColumn="0" w:lastRowLastColumn="0"/>
              <w:rPr>
                <w:sz w:val="18"/>
                <w:szCs w:val="18"/>
              </w:rPr>
            </w:pPr>
          </w:p>
        </w:tc>
      </w:tr>
      <w:tr w:rsidR="00A25771" w:rsidRPr="008405ED" w14:paraId="7CA6857E"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5FF2C776" w14:textId="0D88E615" w:rsidR="00A25771" w:rsidRPr="00D3342B" w:rsidRDefault="00F9617B" w:rsidP="00A25771">
            <w:pPr>
              <w:rPr>
                <w:i/>
                <w:iCs/>
              </w:rPr>
            </w:pPr>
            <w:r w:rsidRPr="00D3342B">
              <w:t>1</w:t>
            </w:r>
            <w:r>
              <w:t>1</w:t>
            </w:r>
            <w:r w:rsidR="00A25771" w:rsidRPr="00D3342B">
              <w:t>. How does this project particularly encourage</w:t>
            </w:r>
            <w:r w:rsidR="00227F0C">
              <w:t xml:space="preserve"> or </w:t>
            </w:r>
            <w:r w:rsidR="00D23179">
              <w:t>benefit</w:t>
            </w:r>
            <w:r w:rsidR="00A25771" w:rsidRPr="00D3342B">
              <w:t xml:space="preserve"> participants from equity target group?</w:t>
            </w:r>
          </w:p>
          <w:p w14:paraId="45C0F23D" w14:textId="7FDAD38E" w:rsidR="00A25771" w:rsidRPr="00D3342B" w:rsidRDefault="00A25771" w:rsidP="00A25771">
            <w:pPr>
              <w:rPr>
                <w:sz w:val="18"/>
                <w:szCs w:val="18"/>
              </w:rPr>
            </w:pPr>
            <w:r w:rsidRPr="00D3342B">
              <w:rPr>
                <w:b w:val="0"/>
                <w:i/>
                <w:iCs/>
              </w:rPr>
              <w:t>(women, people with disability, people from indigenous communities, ethnic minority groups, and disadvantaged rural locations</w:t>
            </w:r>
            <w:r w:rsidRPr="00D3342B">
              <w:rPr>
                <w:b w:val="0"/>
                <w:i/>
                <w:iCs/>
                <w:spacing w:val="-2"/>
              </w:rPr>
              <w:t>)</w:t>
            </w:r>
            <w:r w:rsidRPr="00D3342B">
              <w:rPr>
                <w:b w:val="0"/>
                <w:i/>
                <w:iCs/>
              </w:rPr>
              <w:t xml:space="preserve"> </w:t>
            </w:r>
          </w:p>
        </w:tc>
        <w:tc>
          <w:tcPr>
            <w:tcW w:w="3182" w:type="pct"/>
            <w:tcBorders>
              <w:top w:val="single" w:sz="4" w:space="0" w:color="33647E" w:themeColor="accent1"/>
              <w:bottom w:val="single" w:sz="4" w:space="0" w:color="33647E" w:themeColor="accent1"/>
            </w:tcBorders>
          </w:tcPr>
          <w:p w14:paraId="1619F3B1" w14:textId="3E6F25BB" w:rsidR="00A25771" w:rsidRPr="00D3342B" w:rsidRDefault="00A25771" w:rsidP="00A25771">
            <w:pPr>
              <w:cnfStyle w:val="000000000000" w:firstRow="0" w:lastRow="0" w:firstColumn="0" w:lastColumn="0" w:oddVBand="0" w:evenVBand="0" w:oddHBand="0" w:evenHBand="0" w:firstRowFirstColumn="0" w:firstRowLastColumn="0" w:lastRowFirstColumn="0" w:lastRowLastColumn="0"/>
              <w:rPr>
                <w:sz w:val="18"/>
                <w:szCs w:val="18"/>
              </w:rPr>
            </w:pPr>
            <w:r w:rsidRPr="00D3342B">
              <w:rPr>
                <w:i/>
                <w:iCs/>
              </w:rPr>
              <w:t>[Please provide details of your approach or strategy to encourage the equity target group to participate and benefit from the grant</w:t>
            </w:r>
            <w:r w:rsidRPr="00D3342B">
              <w:rPr>
                <w:i/>
                <w:iCs/>
                <w:spacing w:val="-2"/>
              </w:rPr>
              <w:t xml:space="preserve"> activities </w:t>
            </w:r>
            <w:r w:rsidRPr="00D3342B">
              <w:rPr>
                <w:i/>
                <w:iCs/>
              </w:rPr>
              <w:t>(200-300 words)]</w:t>
            </w:r>
          </w:p>
        </w:tc>
      </w:tr>
      <w:tr w:rsidR="00D3342B" w:rsidRPr="008405ED" w14:paraId="79660B38"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664B495" w14:textId="46F8F704" w:rsidR="00D3342B" w:rsidRPr="00C21F0A" w:rsidRDefault="00F9617B" w:rsidP="00D3342B">
            <w:pPr>
              <w:rPr>
                <w:sz w:val="18"/>
                <w:szCs w:val="18"/>
              </w:rPr>
            </w:pPr>
            <w:r w:rsidRPr="00C21F0A">
              <w:lastRenderedPageBreak/>
              <w:t>1</w:t>
            </w:r>
            <w:r>
              <w:t>2</w:t>
            </w:r>
            <w:r w:rsidR="00D3342B" w:rsidRPr="00C21F0A">
              <w:t xml:space="preserve">. </w:t>
            </w:r>
            <w:r w:rsidR="00D23179">
              <w:t>If relevant, h</w:t>
            </w:r>
            <w:r w:rsidR="00D3342B" w:rsidRPr="00C21F0A">
              <w:t>ow does this project contribute to addressing climate change challenges in the Mekong subregion?</w:t>
            </w:r>
          </w:p>
        </w:tc>
        <w:tc>
          <w:tcPr>
            <w:tcW w:w="3182" w:type="pct"/>
            <w:tcBorders>
              <w:top w:val="single" w:sz="4" w:space="0" w:color="33647E" w:themeColor="accent1"/>
              <w:bottom w:val="single" w:sz="4" w:space="0" w:color="33647E" w:themeColor="accent1"/>
            </w:tcBorders>
          </w:tcPr>
          <w:p w14:paraId="0070908C" w14:textId="485F57FD" w:rsidR="00D3342B" w:rsidRPr="00C21F0A" w:rsidRDefault="00D3342B" w:rsidP="00D3342B">
            <w:pPr>
              <w:cnfStyle w:val="000000000000" w:firstRow="0" w:lastRow="0" w:firstColumn="0" w:lastColumn="0" w:oddVBand="0" w:evenVBand="0" w:oddHBand="0" w:evenHBand="0" w:firstRowFirstColumn="0" w:firstRowLastColumn="0" w:lastRowFirstColumn="0" w:lastRowLastColumn="0"/>
              <w:rPr>
                <w:sz w:val="18"/>
                <w:szCs w:val="18"/>
              </w:rPr>
            </w:pPr>
            <w:r w:rsidRPr="00C21F0A">
              <w:rPr>
                <w:i/>
                <w:iCs/>
              </w:rPr>
              <w:t>[Please provide details of your approach or strategy to reduce adverse impacts of climate change (200-300 words)]</w:t>
            </w:r>
          </w:p>
        </w:tc>
      </w:tr>
      <w:tr w:rsidR="00B34F42" w:rsidRPr="008405ED" w14:paraId="42FAC274"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BFA9CB2" w14:textId="23610268" w:rsidR="00B34F42" w:rsidRPr="00C21F0A" w:rsidRDefault="00B34F42" w:rsidP="00B34F42">
            <w:pPr>
              <w:rPr>
                <w:sz w:val="18"/>
                <w:szCs w:val="18"/>
              </w:rPr>
            </w:pPr>
            <w:r w:rsidRPr="00C21F0A">
              <w:t>1</w:t>
            </w:r>
            <w:r w:rsidR="00F9617B">
              <w:t>3</w:t>
            </w:r>
            <w:r w:rsidRPr="00C21F0A">
              <w:t xml:space="preserve">. How will project foster and/or leverage linkages with Australians or Australian institution(s)? </w:t>
            </w:r>
          </w:p>
        </w:tc>
        <w:tc>
          <w:tcPr>
            <w:tcW w:w="3182" w:type="pct"/>
            <w:tcBorders>
              <w:top w:val="single" w:sz="4" w:space="0" w:color="33647E" w:themeColor="accent1"/>
              <w:bottom w:val="single" w:sz="4" w:space="0" w:color="33647E" w:themeColor="accent1"/>
            </w:tcBorders>
          </w:tcPr>
          <w:p w14:paraId="485A1595" w14:textId="3C745AA7" w:rsidR="00B34F42" w:rsidRPr="00C21F0A" w:rsidRDefault="00B34F42" w:rsidP="00B34F42">
            <w:pPr>
              <w:cnfStyle w:val="000000000000" w:firstRow="0" w:lastRow="0" w:firstColumn="0" w:lastColumn="0" w:oddVBand="0" w:evenVBand="0" w:oddHBand="0" w:evenHBand="0" w:firstRowFirstColumn="0" w:firstRowLastColumn="0" w:lastRowFirstColumn="0" w:lastRowLastColumn="0"/>
              <w:rPr>
                <w:sz w:val="18"/>
                <w:szCs w:val="18"/>
              </w:rPr>
            </w:pPr>
            <w:r w:rsidRPr="00C21F0A">
              <w:rPr>
                <w:i/>
                <w:iCs/>
              </w:rPr>
              <w:t>[Please include details of Australian individuals and/or organisation the grant</w:t>
            </w:r>
            <w:r w:rsidRPr="00C21F0A">
              <w:rPr>
                <w:i/>
                <w:iCs/>
                <w:spacing w:val="-2"/>
              </w:rPr>
              <w:t xml:space="preserve"> will involve]</w:t>
            </w:r>
          </w:p>
        </w:tc>
      </w:tr>
      <w:tr w:rsidR="00EE7D35" w:rsidRPr="008405ED" w14:paraId="2ABB7870"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167A7D79" w14:textId="77777777" w:rsidR="00A13634" w:rsidRDefault="00A13634" w:rsidP="00A13634">
            <w:pPr>
              <w:rPr>
                <w:b w:val="0"/>
              </w:rPr>
            </w:pPr>
            <w:r>
              <w:t xml:space="preserve">14. If your application is selected, do </w:t>
            </w:r>
            <w:r w:rsidRPr="00EE7D35">
              <w:t>you agree to comply with the following DFAT policies</w:t>
            </w:r>
            <w:r>
              <w:t xml:space="preserve">: </w:t>
            </w:r>
          </w:p>
          <w:p w14:paraId="742C3810" w14:textId="77777777" w:rsidR="00A13634" w:rsidRDefault="00A13634" w:rsidP="00A13634">
            <w:pPr>
              <w:pStyle w:val="ListParagraph"/>
              <w:numPr>
                <w:ilvl w:val="0"/>
                <w:numId w:val="32"/>
              </w:numPr>
              <w:spacing w:before="0" w:after="60" w:line="259" w:lineRule="auto"/>
              <w:contextualSpacing/>
            </w:pPr>
            <w:r w:rsidRPr="00290B3F">
              <w:t>Child Protection Policy (</w:t>
            </w:r>
            <w:r w:rsidRPr="004806D5">
              <w:t>https://www.dfat.gov.au/about-us/publications/child-protection-policy</w:t>
            </w:r>
            <w:r w:rsidRPr="00290B3F">
              <w:t>)</w:t>
            </w:r>
          </w:p>
          <w:p w14:paraId="5F6FA4FD" w14:textId="77777777" w:rsidR="00A13634" w:rsidRPr="00010E09" w:rsidRDefault="00A13634" w:rsidP="00A13634">
            <w:pPr>
              <w:pStyle w:val="ListParagraph"/>
              <w:numPr>
                <w:ilvl w:val="0"/>
                <w:numId w:val="32"/>
              </w:numPr>
              <w:spacing w:before="0" w:after="60" w:line="259" w:lineRule="auto"/>
              <w:contextualSpacing/>
            </w:pPr>
            <w:r w:rsidRPr="00290B3F">
              <w:t>Protection from Sexual Exploitation, Abuse and Harassment Policy (</w:t>
            </w:r>
            <w:hyperlink r:id="rId17" w:history="1">
              <w:r w:rsidRPr="00290B3F">
                <w:t>dfat.gov.au/sites/default/files/protection-sexual-exploitation-abuse-harassment-policy.pdf</w:t>
              </w:r>
            </w:hyperlink>
            <w:r w:rsidRPr="00290B3F">
              <w:t>)</w:t>
            </w:r>
          </w:p>
          <w:p w14:paraId="657C23D9" w14:textId="59195C65" w:rsidR="00010E09" w:rsidRPr="00C21F0A" w:rsidRDefault="00A13634" w:rsidP="00A13634">
            <w:pPr>
              <w:pStyle w:val="ListParagraph"/>
              <w:numPr>
                <w:ilvl w:val="0"/>
                <w:numId w:val="32"/>
              </w:numPr>
              <w:spacing w:before="0" w:after="60" w:line="259" w:lineRule="auto"/>
              <w:contextualSpacing/>
            </w:pPr>
            <w:r w:rsidRPr="00290B3F">
              <w:t>Environmental and Social Safeguards Policy</w:t>
            </w:r>
            <w:r>
              <w:t xml:space="preserve"> </w:t>
            </w:r>
            <w:r w:rsidRPr="00535A55">
              <w:t>(</w:t>
            </w:r>
            <w:r w:rsidRPr="00665FEE">
              <w:t>https://www.dfat.gov.au/about-us/publications/Pages/environmental-social-safeguard-policy</w:t>
            </w:r>
            <w:r>
              <w:t>)?</w:t>
            </w:r>
          </w:p>
        </w:tc>
        <w:tc>
          <w:tcPr>
            <w:tcW w:w="3182" w:type="pct"/>
            <w:tcBorders>
              <w:top w:val="single" w:sz="4" w:space="0" w:color="33647E" w:themeColor="accent1"/>
              <w:bottom w:val="single" w:sz="4" w:space="0" w:color="33647E" w:themeColor="accent1"/>
            </w:tcBorders>
          </w:tcPr>
          <w:p w14:paraId="0B22F8EF" w14:textId="468F1A8E" w:rsidR="002714B3" w:rsidRPr="00A578AE" w:rsidRDefault="002714B3" w:rsidP="002714B3">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xml:space="preserve">□ </w:t>
            </w:r>
            <w:r>
              <w:rPr>
                <w:rFonts w:cs="Arial"/>
              </w:rPr>
              <w:t>Yes</w:t>
            </w:r>
          </w:p>
          <w:p w14:paraId="667828A0" w14:textId="441473BD" w:rsidR="00B53C1B" w:rsidRPr="00B53C1B" w:rsidRDefault="002714B3" w:rsidP="00B53C1B">
            <w:pPr>
              <w:pStyle w:val="ListParagraph"/>
              <w:ind w:left="0"/>
              <w:cnfStyle w:val="000000000000" w:firstRow="0" w:lastRow="0" w:firstColumn="0" w:lastColumn="0" w:oddVBand="0" w:evenVBand="0" w:oddHBand="0" w:evenHBand="0" w:firstRowFirstColumn="0" w:firstRowLastColumn="0" w:lastRowFirstColumn="0" w:lastRowLastColumn="0"/>
              <w:rPr>
                <w:rFonts w:cs="Arial"/>
              </w:rPr>
            </w:pPr>
            <w:r w:rsidRPr="00A578AE">
              <w:rPr>
                <w:rFonts w:cs="Arial"/>
              </w:rPr>
              <w:t xml:space="preserve">□ </w:t>
            </w:r>
            <w:r>
              <w:rPr>
                <w:rFonts w:cs="Arial"/>
              </w:rPr>
              <w:t>No</w:t>
            </w:r>
          </w:p>
        </w:tc>
      </w:tr>
      <w:tr w:rsidR="00132AE7" w:rsidRPr="00132AE7" w14:paraId="54B7B11C" w14:textId="77777777" w:rsidTr="00BF65A5">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33647E" w:themeColor="accent1"/>
              <w:bottom w:val="single" w:sz="4" w:space="0" w:color="33647E" w:themeColor="accent1"/>
            </w:tcBorders>
            <w:shd w:val="clear" w:color="auto" w:fill="313E48" w:themeFill="text2"/>
          </w:tcPr>
          <w:p w14:paraId="1199CF70" w14:textId="7F843865" w:rsidR="00132AE7" w:rsidRPr="00132AE7" w:rsidRDefault="00132AE7" w:rsidP="00B34F42">
            <w:pPr>
              <w:rPr>
                <w:color w:val="FAFBFB" w:themeColor="background2"/>
                <w:sz w:val="18"/>
                <w:szCs w:val="18"/>
              </w:rPr>
            </w:pPr>
            <w:r w:rsidRPr="00132AE7">
              <w:rPr>
                <w:color w:val="FAFBFB" w:themeColor="background2"/>
              </w:rPr>
              <w:t>Outcome of Project</w:t>
            </w:r>
          </w:p>
        </w:tc>
      </w:tr>
      <w:tr w:rsidR="00C21F0A" w:rsidRPr="008405ED" w14:paraId="79708E9C"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14ABDA58" w14:textId="71D2C252" w:rsidR="00C21F0A" w:rsidRPr="000F3CEC" w:rsidRDefault="00655EAA" w:rsidP="16943829">
            <w:r>
              <w:t>15</w:t>
            </w:r>
            <w:r w:rsidR="7EE1B022">
              <w:t xml:space="preserve">. </w:t>
            </w:r>
            <w:r w:rsidR="21195358" w:rsidRPr="000F3CEC">
              <w:t xml:space="preserve"> What specific change(s) do you want to see at the end of your project?</w:t>
            </w:r>
          </w:p>
          <w:p w14:paraId="03F9EFD1" w14:textId="1FE40F74" w:rsidR="00C21F0A" w:rsidRPr="00C21F0A" w:rsidRDefault="00C21F0A" w:rsidP="00C21F0A">
            <w:pPr>
              <w:rPr>
                <w:sz w:val="18"/>
                <w:szCs w:val="18"/>
              </w:rPr>
            </w:pPr>
            <w:r w:rsidRPr="000F3CEC">
              <w:rPr>
                <w:b w:val="0"/>
                <w:i/>
                <w:iCs/>
              </w:rPr>
              <w:lastRenderedPageBreak/>
              <w:t>[please briefly describe immediate outcomes of your project]</w:t>
            </w:r>
          </w:p>
        </w:tc>
        <w:tc>
          <w:tcPr>
            <w:tcW w:w="3182" w:type="pct"/>
            <w:tcBorders>
              <w:top w:val="single" w:sz="4" w:space="0" w:color="33647E" w:themeColor="accent1"/>
              <w:bottom w:val="single" w:sz="4" w:space="0" w:color="33647E" w:themeColor="accent1"/>
            </w:tcBorders>
          </w:tcPr>
          <w:p w14:paraId="0B31926F" w14:textId="77777777" w:rsidR="00C21F0A" w:rsidRPr="00C21F0A" w:rsidRDefault="00C21F0A" w:rsidP="00C21F0A">
            <w:pPr>
              <w:cnfStyle w:val="000000000000" w:firstRow="0" w:lastRow="0" w:firstColumn="0" w:lastColumn="0" w:oddVBand="0" w:evenVBand="0" w:oddHBand="0" w:evenHBand="0" w:firstRowFirstColumn="0" w:firstRowLastColumn="0" w:lastRowFirstColumn="0" w:lastRowLastColumn="0"/>
              <w:rPr>
                <w:b/>
                <w:bCs/>
              </w:rPr>
            </w:pPr>
            <w:r w:rsidRPr="00C21F0A">
              <w:rPr>
                <w:b/>
                <w:bCs/>
              </w:rPr>
              <w:lastRenderedPageBreak/>
              <w:t>How will you know that you’ve achieved the change(s)?</w:t>
            </w:r>
          </w:p>
          <w:p w14:paraId="07CB7622" w14:textId="77777777" w:rsidR="00C21F0A" w:rsidRPr="00C21F0A" w:rsidRDefault="00C21F0A" w:rsidP="00C21F0A">
            <w:pPr>
              <w:cnfStyle w:val="000000000000" w:firstRow="0" w:lastRow="0" w:firstColumn="0" w:lastColumn="0" w:oddVBand="0" w:evenVBand="0" w:oddHBand="0" w:evenHBand="0" w:firstRowFirstColumn="0" w:firstRowLastColumn="0" w:lastRowFirstColumn="0" w:lastRowLastColumn="0"/>
              <w:rPr>
                <w:i/>
                <w:iCs/>
              </w:rPr>
            </w:pPr>
            <w:r w:rsidRPr="00C21F0A">
              <w:rPr>
                <w:i/>
                <w:iCs/>
              </w:rPr>
              <w:t>[What indicators and metrics are used to assess or measure your outcome(s)?]</w:t>
            </w:r>
          </w:p>
          <w:p w14:paraId="2671DE79" w14:textId="77777777" w:rsidR="00C21F0A" w:rsidRPr="00C21F0A" w:rsidRDefault="00C21F0A" w:rsidP="00C21F0A">
            <w:pPr>
              <w:cnfStyle w:val="000000000000" w:firstRow="0" w:lastRow="0" w:firstColumn="0" w:lastColumn="0" w:oddVBand="0" w:evenVBand="0" w:oddHBand="0" w:evenHBand="0" w:firstRowFirstColumn="0" w:firstRowLastColumn="0" w:lastRowFirstColumn="0" w:lastRowLastColumn="0"/>
              <w:rPr>
                <w:sz w:val="18"/>
                <w:szCs w:val="18"/>
              </w:rPr>
            </w:pPr>
          </w:p>
        </w:tc>
      </w:tr>
      <w:tr w:rsidR="00C21F0A" w:rsidRPr="008405ED" w14:paraId="63D43523"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0E4117B9" w14:textId="237FA69C" w:rsidR="00C21F0A" w:rsidRPr="00752E40" w:rsidRDefault="00C21F0A" w:rsidP="00C21F0A">
            <w:pPr>
              <w:rPr>
                <w:b w:val="0"/>
                <w:i/>
                <w:iCs/>
              </w:rPr>
            </w:pPr>
            <w:proofErr w:type="spellStart"/>
            <w:r w:rsidRPr="00AF0443">
              <w:rPr>
                <w:b w:val="0"/>
                <w:i/>
                <w:iCs/>
              </w:rPr>
              <w:t>E.</w:t>
            </w:r>
            <w:r w:rsidRPr="00D7351A">
              <w:rPr>
                <w:b w:val="0"/>
                <w:i/>
                <w:iCs/>
              </w:rPr>
              <w:t>g</w:t>
            </w:r>
            <w:proofErr w:type="spellEnd"/>
            <w:r w:rsidRPr="00D7351A">
              <w:rPr>
                <w:b w:val="0"/>
                <w:i/>
                <w:iCs/>
              </w:rPr>
              <w:t>: Outcome 1. Woman entrepreneurs at XXX provinces have improved skills in proposal development.</w:t>
            </w:r>
          </w:p>
        </w:tc>
        <w:tc>
          <w:tcPr>
            <w:tcW w:w="3182" w:type="pct"/>
            <w:tcBorders>
              <w:top w:val="single" w:sz="4" w:space="0" w:color="33647E" w:themeColor="accent1"/>
              <w:bottom w:val="single" w:sz="4" w:space="0" w:color="33647E" w:themeColor="accent1"/>
            </w:tcBorders>
          </w:tcPr>
          <w:p w14:paraId="7327613F" w14:textId="30986CDE" w:rsidR="00C21F0A" w:rsidRPr="00A85CDA" w:rsidRDefault="0174CC26" w:rsidP="24676584">
            <w:pPr>
              <w:cnfStyle w:val="000000000000" w:firstRow="0" w:lastRow="0" w:firstColumn="0" w:lastColumn="0" w:oddVBand="0" w:evenVBand="0" w:oddHBand="0" w:evenHBand="0" w:firstRowFirstColumn="0" w:firstRowLastColumn="0" w:lastRowFirstColumn="0" w:lastRowLastColumn="0"/>
              <w:rPr>
                <w:i/>
                <w:iCs/>
              </w:rPr>
            </w:pPr>
            <w:proofErr w:type="spellStart"/>
            <w:r w:rsidRPr="24676584">
              <w:rPr>
                <w:i/>
                <w:iCs/>
              </w:rPr>
              <w:t>E.g</w:t>
            </w:r>
            <w:proofErr w:type="spellEnd"/>
            <w:r w:rsidRPr="24676584">
              <w:rPr>
                <w:i/>
                <w:iCs/>
              </w:rPr>
              <w:t xml:space="preserve">: Measurement 1 - </w:t>
            </w:r>
            <w:r w:rsidR="017DF2D3" w:rsidRPr="24676584">
              <w:rPr>
                <w:i/>
                <w:iCs/>
              </w:rPr>
              <w:t>5</w:t>
            </w:r>
            <w:r w:rsidRPr="24676584">
              <w:rPr>
                <w:i/>
                <w:iCs/>
              </w:rPr>
              <w:t>0 wom</w:t>
            </w:r>
            <w:r w:rsidR="009700A7">
              <w:rPr>
                <w:i/>
                <w:iCs/>
              </w:rPr>
              <w:t>e</w:t>
            </w:r>
            <w:r w:rsidRPr="24676584">
              <w:rPr>
                <w:i/>
                <w:iCs/>
              </w:rPr>
              <w:t xml:space="preserve">n entrepreneurs from provinces reported to be confident in developing a proposal </w:t>
            </w:r>
            <w:r w:rsidR="1B2CCD9C" w:rsidRPr="24676584">
              <w:rPr>
                <w:i/>
                <w:iCs/>
              </w:rPr>
              <w:t>themselves</w:t>
            </w:r>
            <w:r w:rsidRPr="24676584">
              <w:rPr>
                <w:i/>
                <w:iCs/>
              </w:rPr>
              <w:t>.</w:t>
            </w:r>
          </w:p>
          <w:p w14:paraId="7237DADD" w14:textId="48CA9F07" w:rsidR="00C21F0A" w:rsidRPr="00752E40" w:rsidRDefault="00C21F0A" w:rsidP="00C21F0A">
            <w:pPr>
              <w:cnfStyle w:val="000000000000" w:firstRow="0" w:lastRow="0" w:firstColumn="0" w:lastColumn="0" w:oddVBand="0" w:evenVBand="0" w:oddHBand="0" w:evenHBand="0" w:firstRowFirstColumn="0" w:firstRowLastColumn="0" w:lastRowFirstColumn="0" w:lastRowLastColumn="0"/>
              <w:rPr>
                <w:i/>
                <w:iCs/>
              </w:rPr>
            </w:pPr>
            <w:r w:rsidRPr="00A85CDA">
              <w:rPr>
                <w:i/>
                <w:iCs/>
              </w:rPr>
              <w:t>Measurement 2 – 10 submitted proposals with 5 shortlisted and 2 are finally funded.</w:t>
            </w:r>
          </w:p>
        </w:tc>
      </w:tr>
      <w:tr w:rsidR="00752E40" w:rsidRPr="000800BD" w14:paraId="310D44B0" w14:textId="77777777" w:rsidTr="00BF65A5">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33647E" w:themeColor="accent1"/>
              <w:bottom w:val="single" w:sz="4" w:space="0" w:color="33647E" w:themeColor="accent1"/>
            </w:tcBorders>
            <w:shd w:val="clear" w:color="auto" w:fill="313E48" w:themeFill="text2"/>
          </w:tcPr>
          <w:p w14:paraId="3F5B6A64" w14:textId="68EB4804" w:rsidR="001D1966" w:rsidRPr="000800BD" w:rsidRDefault="001D1966" w:rsidP="00C21F0A">
            <w:pPr>
              <w:rPr>
                <w:color w:val="FAFBFB" w:themeColor="background2"/>
                <w:sz w:val="18"/>
                <w:szCs w:val="18"/>
              </w:rPr>
            </w:pPr>
            <w:r w:rsidRPr="000800BD">
              <w:rPr>
                <w:color w:val="FAFBFB" w:themeColor="background2"/>
              </w:rPr>
              <w:t>Budget (Budget details will be required in Section 8 below)</w:t>
            </w:r>
          </w:p>
        </w:tc>
      </w:tr>
      <w:tr w:rsidR="0058708C" w:rsidRPr="008405ED" w14:paraId="78976AF5"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3B4B4ED4" w14:textId="65F046DB" w:rsidR="0058708C" w:rsidRPr="0058708C" w:rsidRDefault="00655EAA" w:rsidP="0058708C">
            <w:pPr>
              <w:rPr>
                <w:b w:val="0"/>
                <w:bCs/>
              </w:rPr>
            </w:pPr>
            <w:r>
              <w:t>16</w:t>
            </w:r>
            <w:r w:rsidR="0058708C" w:rsidRPr="0058708C">
              <w:t>. Amount of funding being sought from the MAP Alumni Regional Impact Grant.</w:t>
            </w:r>
          </w:p>
          <w:p w14:paraId="4DBDC691" w14:textId="26878720" w:rsidR="0058708C" w:rsidRPr="00BF65A5" w:rsidRDefault="00061C44" w:rsidP="0058708C">
            <w:pPr>
              <w:rPr>
                <w:b w:val="0"/>
                <w:bCs/>
                <w:i/>
                <w:iCs/>
                <w:sz w:val="18"/>
                <w:szCs w:val="18"/>
              </w:rPr>
            </w:pPr>
            <w:r>
              <w:rPr>
                <w:b w:val="0"/>
                <w:bCs/>
                <w:i/>
                <w:iCs/>
              </w:rPr>
              <w:t xml:space="preserve">Please note that AUD 20,000 is the maximum MAP funding. Your total </w:t>
            </w:r>
            <w:r w:rsidR="0020657D">
              <w:rPr>
                <w:b w:val="0"/>
                <w:bCs/>
                <w:i/>
                <w:iCs/>
              </w:rPr>
              <w:t>budget</w:t>
            </w:r>
            <w:r>
              <w:rPr>
                <w:b w:val="0"/>
                <w:bCs/>
                <w:i/>
                <w:iCs/>
              </w:rPr>
              <w:t xml:space="preserve"> </w:t>
            </w:r>
            <w:r w:rsidR="00D642ED">
              <w:rPr>
                <w:b w:val="0"/>
                <w:bCs/>
                <w:i/>
                <w:iCs/>
              </w:rPr>
              <w:t xml:space="preserve">can be more than AUD 20,000 </w:t>
            </w:r>
            <w:proofErr w:type="gramStart"/>
            <w:r w:rsidR="00D642ED">
              <w:rPr>
                <w:b w:val="0"/>
                <w:bCs/>
                <w:i/>
                <w:iCs/>
              </w:rPr>
              <w:t>as long as</w:t>
            </w:r>
            <w:proofErr w:type="gramEnd"/>
            <w:r w:rsidR="00D642ED">
              <w:rPr>
                <w:b w:val="0"/>
                <w:bCs/>
                <w:i/>
                <w:iCs/>
              </w:rPr>
              <w:t xml:space="preserve"> you can secure other funding sources.</w:t>
            </w:r>
          </w:p>
        </w:tc>
        <w:tc>
          <w:tcPr>
            <w:tcW w:w="3182" w:type="pct"/>
            <w:tcBorders>
              <w:top w:val="single" w:sz="4" w:space="0" w:color="33647E" w:themeColor="accent1"/>
              <w:bottom w:val="single" w:sz="4" w:space="0" w:color="33647E" w:themeColor="accent1"/>
            </w:tcBorders>
          </w:tcPr>
          <w:p w14:paraId="6D16FDB7" w14:textId="77777777" w:rsidR="0010521B" w:rsidRPr="00BF65A5" w:rsidRDefault="0010521B" w:rsidP="0010521B">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951889">
              <w:t xml:space="preserve">In local currency: </w:t>
            </w:r>
          </w:p>
          <w:p w14:paraId="0477878A" w14:textId="626C3AC2" w:rsidR="0058708C" w:rsidRPr="0058708C" w:rsidRDefault="0010521B" w:rsidP="00BF65A5">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951889">
              <w:t>Equivalent in AUD:</w:t>
            </w:r>
          </w:p>
        </w:tc>
      </w:tr>
      <w:tr w:rsidR="0058708C" w:rsidRPr="008405ED" w14:paraId="660E254E"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20CB060A" w14:textId="6A1F4794" w:rsidR="009C39BF" w:rsidRDefault="00655EAA" w:rsidP="0058708C">
            <w:pPr>
              <w:rPr>
                <w:b w:val="0"/>
              </w:rPr>
            </w:pPr>
            <w:r w:rsidRPr="0058708C">
              <w:t>1</w:t>
            </w:r>
            <w:r>
              <w:t>7</w:t>
            </w:r>
            <w:r w:rsidR="0058708C" w:rsidRPr="0058708C">
              <w:t xml:space="preserve">. </w:t>
            </w:r>
            <w:r w:rsidR="009C39BF">
              <w:t xml:space="preserve">Funding and resources from other sources. </w:t>
            </w:r>
          </w:p>
          <w:p w14:paraId="531BF035" w14:textId="0C27C380" w:rsidR="0058708C" w:rsidRPr="0058708C" w:rsidRDefault="009C39BF" w:rsidP="0058708C">
            <w:pPr>
              <w:rPr>
                <w:b w:val="0"/>
                <w:bCs/>
              </w:rPr>
            </w:pPr>
            <w:r>
              <w:rPr>
                <w:b w:val="0"/>
                <w:bCs/>
                <w:i/>
                <w:iCs/>
              </w:rPr>
              <w:t xml:space="preserve">This can include financial and other resources that you can secure once your grant application is approved. Estimate is </w:t>
            </w:r>
            <w:r w:rsidR="00455543">
              <w:rPr>
                <w:b w:val="0"/>
                <w:bCs/>
                <w:i/>
                <w:iCs/>
              </w:rPr>
              <w:t>acceptable</w:t>
            </w:r>
            <w:r>
              <w:rPr>
                <w:b w:val="0"/>
                <w:bCs/>
                <w:i/>
                <w:iCs/>
              </w:rPr>
              <w:t xml:space="preserve"> at the application stage. </w:t>
            </w:r>
          </w:p>
          <w:p w14:paraId="45BDFA44" w14:textId="6C83CBB5" w:rsidR="0058708C" w:rsidRPr="0058708C" w:rsidRDefault="0058708C" w:rsidP="0058708C">
            <w:pPr>
              <w:rPr>
                <w:sz w:val="18"/>
                <w:szCs w:val="18"/>
              </w:rPr>
            </w:pPr>
          </w:p>
        </w:tc>
        <w:tc>
          <w:tcPr>
            <w:tcW w:w="3182" w:type="pct"/>
            <w:tcBorders>
              <w:top w:val="single" w:sz="4" w:space="0" w:color="33647E" w:themeColor="accent1"/>
              <w:bottom w:val="single" w:sz="4" w:space="0" w:color="33647E" w:themeColor="accent1"/>
            </w:tcBorders>
          </w:tcPr>
          <w:p w14:paraId="2C189AFC" w14:textId="3FE9E2B2" w:rsidR="009C39BF" w:rsidRPr="00BF65A5" w:rsidRDefault="009C39BF" w:rsidP="00CC383C">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951889">
              <w:t>In local currency</w:t>
            </w:r>
            <w:r>
              <w:t xml:space="preserve"> (est</w:t>
            </w:r>
            <w:r w:rsidR="00455543">
              <w:t>imated</w:t>
            </w:r>
            <w:r w:rsidR="00637D19">
              <w:t>)</w:t>
            </w:r>
            <w:r w:rsidRPr="00951889">
              <w:t xml:space="preserve">: </w:t>
            </w:r>
          </w:p>
          <w:p w14:paraId="7116AC0B" w14:textId="77777777" w:rsidR="0058708C" w:rsidRPr="001A5AB7" w:rsidRDefault="009C39BF" w:rsidP="00BF65A5">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951889">
              <w:t>Equivalent in AUD</w:t>
            </w:r>
            <w:r w:rsidR="00637D19">
              <w:t xml:space="preserve"> (</w:t>
            </w:r>
            <w:r w:rsidR="00455543">
              <w:t>estimated</w:t>
            </w:r>
            <w:r w:rsidR="00637D19">
              <w:t>)</w:t>
            </w:r>
            <w:r w:rsidRPr="00951889">
              <w:t>:</w:t>
            </w:r>
          </w:p>
          <w:p w14:paraId="2436D174" w14:textId="55DE1E76" w:rsidR="00BF19E1" w:rsidRPr="00C826E7" w:rsidRDefault="00BF19E1" w:rsidP="00C826E7">
            <w:pPr>
              <w:cnfStyle w:val="000000000000" w:firstRow="0" w:lastRow="0" w:firstColumn="0" w:lastColumn="0" w:oddVBand="0" w:evenVBand="0" w:oddHBand="0" w:evenHBand="0" w:firstRowFirstColumn="0" w:firstRowLastColumn="0" w:lastRowFirstColumn="0" w:lastRowLastColumn="0"/>
              <w:rPr>
                <w:sz w:val="18"/>
                <w:szCs w:val="18"/>
              </w:rPr>
            </w:pPr>
            <w:r w:rsidRPr="00C826E7">
              <w:rPr>
                <w:szCs w:val="18"/>
              </w:rPr>
              <w:t>If resources are in-kind, please provide a brief description</w:t>
            </w:r>
            <w:r w:rsidR="00C826E7">
              <w:rPr>
                <w:szCs w:val="18"/>
              </w:rPr>
              <w:t>.</w:t>
            </w:r>
          </w:p>
        </w:tc>
      </w:tr>
      <w:tr w:rsidR="008670A5" w:rsidRPr="008405ED" w14:paraId="3F6532E7" w14:textId="77777777" w:rsidTr="16943829">
        <w:tc>
          <w:tcPr>
            <w:cnfStyle w:val="001000000000" w:firstRow="0" w:lastRow="0" w:firstColumn="1" w:lastColumn="0" w:oddVBand="0" w:evenVBand="0" w:oddHBand="0" w:evenHBand="0" w:firstRowFirstColumn="0" w:firstRowLastColumn="0" w:lastRowFirstColumn="0" w:lastRowLastColumn="0"/>
            <w:tcW w:w="1818" w:type="pct"/>
            <w:tcBorders>
              <w:top w:val="single" w:sz="4" w:space="0" w:color="33647E" w:themeColor="accent1"/>
              <w:bottom w:val="single" w:sz="4" w:space="0" w:color="33647E" w:themeColor="accent1"/>
            </w:tcBorders>
          </w:tcPr>
          <w:p w14:paraId="475CFB56" w14:textId="0E26275F" w:rsidR="008670A5" w:rsidRPr="00BF65A5" w:rsidRDefault="00655EAA" w:rsidP="00D14325">
            <w:pPr>
              <w:rPr>
                <w:b w:val="0"/>
              </w:rPr>
            </w:pPr>
            <w:r w:rsidRPr="000F3CEC">
              <w:t>1</w:t>
            </w:r>
            <w:r>
              <w:t>8</w:t>
            </w:r>
            <w:r w:rsidR="008670A5" w:rsidRPr="000F3CEC">
              <w:t>. Total project</w:t>
            </w:r>
            <w:r w:rsidR="00556CAF" w:rsidRPr="000F3CEC">
              <w:t xml:space="preserve"> </w:t>
            </w:r>
            <w:r w:rsidR="00637D19" w:rsidRPr="000F3CEC">
              <w:t xml:space="preserve">cost </w:t>
            </w:r>
            <w:r w:rsidR="00556CAF" w:rsidRPr="000F3CEC">
              <w:t>(16 + 17)</w:t>
            </w:r>
          </w:p>
        </w:tc>
        <w:tc>
          <w:tcPr>
            <w:tcW w:w="3182" w:type="pct"/>
            <w:tcBorders>
              <w:top w:val="single" w:sz="4" w:space="0" w:color="33647E" w:themeColor="accent1"/>
              <w:bottom w:val="single" w:sz="4" w:space="0" w:color="33647E" w:themeColor="accent1"/>
            </w:tcBorders>
          </w:tcPr>
          <w:p w14:paraId="5522FAFE" w14:textId="77777777" w:rsidR="008670A5" w:rsidRPr="000F3CEC" w:rsidRDefault="008670A5" w:rsidP="00D14325">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0F3CEC">
              <w:t xml:space="preserve">In local currency: </w:t>
            </w:r>
          </w:p>
          <w:p w14:paraId="3A03D092" w14:textId="77777777" w:rsidR="008670A5" w:rsidRPr="000F3CEC" w:rsidRDefault="008670A5" w:rsidP="00D14325">
            <w:pPr>
              <w:pStyle w:val="ListParagraph"/>
              <w:numPr>
                <w:ilvl w:val="0"/>
                <w:numId w:val="18"/>
              </w:numPr>
              <w:spacing w:after="60"/>
              <w:cnfStyle w:val="000000000000" w:firstRow="0" w:lastRow="0" w:firstColumn="0" w:lastColumn="0" w:oddVBand="0" w:evenVBand="0" w:oddHBand="0" w:evenHBand="0" w:firstRowFirstColumn="0" w:firstRowLastColumn="0" w:lastRowFirstColumn="0" w:lastRowLastColumn="0"/>
              <w:rPr>
                <w:sz w:val="18"/>
                <w:szCs w:val="18"/>
              </w:rPr>
            </w:pPr>
            <w:r w:rsidRPr="000F3CEC">
              <w:t>Equivalent in AUD:</w:t>
            </w:r>
          </w:p>
        </w:tc>
      </w:tr>
    </w:tbl>
    <w:p w14:paraId="18086998" w14:textId="77777777" w:rsidR="008670A5" w:rsidRDefault="008670A5">
      <w:pPr>
        <w:spacing w:before="0" w:line="259" w:lineRule="auto"/>
        <w:rPr>
          <w:rFonts w:asciiTheme="minorHAnsi" w:eastAsiaTheme="majorEastAsia" w:hAnsiTheme="minorHAnsi" w:cstheme="minorHAnsi"/>
          <w:b/>
          <w:caps/>
          <w:color w:val="33647E" w:themeColor="accent1"/>
          <w:sz w:val="56"/>
          <w:szCs w:val="56"/>
        </w:rPr>
      </w:pPr>
      <w:r>
        <w:rPr>
          <w:rFonts w:asciiTheme="minorHAnsi" w:eastAsiaTheme="majorEastAsia" w:hAnsiTheme="minorHAnsi" w:cstheme="minorHAnsi"/>
          <w:b/>
          <w:caps/>
          <w:color w:val="33647E" w:themeColor="accent1"/>
          <w:sz w:val="56"/>
          <w:szCs w:val="56"/>
        </w:rPr>
        <w:br w:type="page"/>
      </w:r>
    </w:p>
    <w:p w14:paraId="16DF8714" w14:textId="1D105E90" w:rsidR="00E81BD4" w:rsidRPr="00BF65A5" w:rsidRDefault="008D3A24" w:rsidP="00BF65A5">
      <w:pPr>
        <w:pStyle w:val="Heading1"/>
        <w:numPr>
          <w:ilvl w:val="0"/>
          <w:numId w:val="0"/>
        </w:numPr>
        <w:ind w:left="1134" w:hanging="1134"/>
        <w:rPr>
          <w:bCs/>
          <w:color w:val="47763B" w:themeColor="accent3"/>
          <w:sz w:val="32"/>
          <w:szCs w:val="24"/>
          <w:lang w:val="en-US" w:eastAsia="en-IE"/>
        </w:rPr>
      </w:pPr>
      <w:r w:rsidRPr="00BF65A5">
        <w:rPr>
          <w:rFonts w:eastAsiaTheme="minorHAnsi"/>
          <w:bCs/>
          <w:color w:val="47763B" w:themeColor="accent3"/>
          <w:sz w:val="32"/>
          <w:szCs w:val="24"/>
          <w:lang w:val="en-US" w:eastAsia="en-IE"/>
        </w:rPr>
        <w:lastRenderedPageBreak/>
        <w:t>6</w:t>
      </w:r>
      <w:r w:rsidR="00604A11" w:rsidRPr="00BF65A5">
        <w:rPr>
          <w:rFonts w:eastAsiaTheme="minorHAnsi"/>
          <w:bCs/>
          <w:color w:val="47763B" w:themeColor="accent3"/>
          <w:sz w:val="32"/>
          <w:szCs w:val="24"/>
          <w:lang w:val="en-US" w:eastAsia="en-IE"/>
        </w:rPr>
        <w:t>. Risk Assessment</w:t>
      </w:r>
    </w:p>
    <w:p w14:paraId="06597AE0" w14:textId="76EF230F" w:rsidR="00E70C1B" w:rsidRPr="00467534" w:rsidRDefault="00CC7E41" w:rsidP="00E41651">
      <w:pPr>
        <w:pStyle w:val="BodyCopy"/>
        <w:spacing w:before="200"/>
        <w:rPr>
          <w:rFonts w:cs="Arial"/>
        </w:rPr>
      </w:pPr>
      <w:r w:rsidRPr="009A302C">
        <w:rPr>
          <w:rFonts w:cs="Arial"/>
          <w:color w:val="000000" w:themeColor="text1"/>
        </w:rPr>
        <w:t xml:space="preserve">Please identify </w:t>
      </w:r>
      <w:r w:rsidRPr="009A302C">
        <w:rPr>
          <w:rFonts w:cs="Arial"/>
          <w:color w:val="000000" w:themeColor="text1"/>
          <w:u w:val="single"/>
        </w:rPr>
        <w:t>at least</w:t>
      </w:r>
      <w:r w:rsidRPr="009A302C">
        <w:rPr>
          <w:rFonts w:cs="Arial"/>
          <w:i/>
          <w:iCs/>
          <w:color w:val="000000" w:themeColor="text1"/>
        </w:rPr>
        <w:t xml:space="preserve"> </w:t>
      </w:r>
      <w:r>
        <w:rPr>
          <w:rFonts w:cs="Arial"/>
          <w:color w:val="000000" w:themeColor="text1"/>
        </w:rPr>
        <w:t>two</w:t>
      </w:r>
      <w:r w:rsidRPr="009A302C">
        <w:rPr>
          <w:rFonts w:cs="Arial"/>
          <w:color w:val="000000" w:themeColor="text1"/>
        </w:rPr>
        <w:t xml:space="preserve"> </w:t>
      </w:r>
      <w:r w:rsidR="00313DDC">
        <w:rPr>
          <w:rFonts w:cs="Arial"/>
          <w:color w:val="000000" w:themeColor="text1"/>
        </w:rPr>
        <w:t xml:space="preserve">factors </w:t>
      </w:r>
      <w:r w:rsidRPr="009A302C">
        <w:rPr>
          <w:rFonts w:cs="Arial"/>
          <w:color w:val="000000" w:themeColor="text1"/>
        </w:rPr>
        <w:t>to your project implementation, including risk(s) associated with the delivery of the activities, achievement o</w:t>
      </w:r>
      <w:r w:rsidRPr="006350CB">
        <w:rPr>
          <w:rFonts w:cs="Arial"/>
        </w:rPr>
        <w:t xml:space="preserve">f results, sustaining results beyond the project completion, the use of grant funding, </w:t>
      </w:r>
      <w:r w:rsidRPr="00467534">
        <w:rPr>
          <w:rFonts w:cs="Arial"/>
        </w:rPr>
        <w:t>and the reputation of DFAT and MAP.</w:t>
      </w:r>
    </w:p>
    <w:p w14:paraId="0F9DEC89" w14:textId="55AD74AE" w:rsidR="00467534" w:rsidRPr="00467534" w:rsidRDefault="00313DDC" w:rsidP="00BF65A5">
      <w:pPr>
        <w:pStyle w:val="BodyCopy"/>
        <w:spacing w:before="200"/>
        <w:rPr>
          <w:iCs/>
        </w:rPr>
      </w:pPr>
      <w:r>
        <w:rPr>
          <w:rFonts w:cs="Arial"/>
        </w:rPr>
        <w:t xml:space="preserve">Successful applicants will be required to </w:t>
      </w:r>
      <w:r w:rsidR="00393553">
        <w:rPr>
          <w:rFonts w:cs="Arial"/>
        </w:rPr>
        <w:t xml:space="preserve">development a more comprehensive risk matrix prior to the signing of the grant agreement. </w:t>
      </w:r>
    </w:p>
    <w:tbl>
      <w:tblPr>
        <w:tblStyle w:val="MAPtable"/>
        <w:tblW w:w="5000" w:type="pct"/>
        <w:tblBorders>
          <w:insideV w:val="single" w:sz="4" w:space="0" w:color="F2F2F2" w:themeColor="background1" w:themeShade="F2"/>
        </w:tblBorders>
        <w:tblLayout w:type="fixed"/>
        <w:tblLook w:val="04A0" w:firstRow="1" w:lastRow="0" w:firstColumn="1" w:lastColumn="0" w:noHBand="0" w:noVBand="1"/>
      </w:tblPr>
      <w:tblGrid>
        <w:gridCol w:w="1537"/>
        <w:gridCol w:w="1536"/>
        <w:gridCol w:w="1536"/>
        <w:gridCol w:w="4461"/>
      </w:tblGrid>
      <w:tr w:rsidR="00313DDC" w:rsidRPr="008405ED" w14:paraId="355AE107" w14:textId="5FF46F00" w:rsidTr="00BF6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30815D09" w14:textId="3B3CD259" w:rsidR="00313DDC" w:rsidRPr="00B60428" w:rsidRDefault="00313DDC" w:rsidP="00C23BC6">
            <w:pPr>
              <w:rPr>
                <w:rFonts w:eastAsia="Times New Roman"/>
                <w:i/>
                <w:iCs/>
                <w:lang w:eastAsia="ja-JP"/>
              </w:rPr>
            </w:pPr>
            <w:r w:rsidRPr="00EB0502">
              <w:rPr>
                <w:rFonts w:eastAsia="Times New Roman"/>
                <w:bCs/>
                <w:lang w:eastAsia="ja-JP"/>
              </w:rPr>
              <w:t>Risk</w:t>
            </w:r>
          </w:p>
        </w:tc>
        <w:tc>
          <w:tcPr>
            <w:tcW w:w="847" w:type="pct"/>
          </w:tcPr>
          <w:p w14:paraId="6DDAE6AD" w14:textId="275E77C6" w:rsidR="00313DDC" w:rsidRPr="00B60428" w:rsidRDefault="00313DDC" w:rsidP="00C23BC6">
            <w:pPr>
              <w:cnfStyle w:val="100000000000" w:firstRow="1" w:lastRow="0" w:firstColumn="0" w:lastColumn="0" w:oddVBand="0" w:evenVBand="0" w:oddHBand="0" w:evenHBand="0" w:firstRowFirstColumn="0" w:firstRowLastColumn="0" w:lastRowFirstColumn="0" w:lastRowLastColumn="0"/>
              <w:rPr>
                <w:rFonts w:eastAsia="Times New Roman"/>
                <w:i/>
                <w:iCs/>
                <w:lang w:eastAsia="ja-JP"/>
              </w:rPr>
            </w:pPr>
            <w:r w:rsidRPr="00150FFA">
              <w:rPr>
                <w:rFonts w:eastAsia="Times New Roman"/>
                <w:bCs/>
                <w:lang w:eastAsia="ja-JP"/>
              </w:rPr>
              <w:t>Likelihood</w:t>
            </w:r>
          </w:p>
        </w:tc>
        <w:tc>
          <w:tcPr>
            <w:tcW w:w="847" w:type="pct"/>
          </w:tcPr>
          <w:p w14:paraId="01D074D6" w14:textId="6E25BFCB" w:rsidR="00313DDC" w:rsidRPr="00B60428" w:rsidRDefault="00313DDC" w:rsidP="00C23BC6">
            <w:pPr>
              <w:cnfStyle w:val="100000000000" w:firstRow="1" w:lastRow="0" w:firstColumn="0" w:lastColumn="0" w:oddVBand="0" w:evenVBand="0" w:oddHBand="0" w:evenHBand="0" w:firstRowFirstColumn="0" w:firstRowLastColumn="0" w:lastRowFirstColumn="0" w:lastRowLastColumn="0"/>
              <w:rPr>
                <w:rFonts w:eastAsia="Times New Roman"/>
                <w:i/>
                <w:iCs/>
                <w:lang w:eastAsia="ja-JP"/>
              </w:rPr>
            </w:pPr>
            <w:r w:rsidRPr="00150FFA">
              <w:rPr>
                <w:rFonts w:eastAsia="Times New Roman"/>
                <w:bCs/>
                <w:lang w:eastAsia="ja-JP"/>
              </w:rPr>
              <w:t>Impact</w:t>
            </w:r>
          </w:p>
        </w:tc>
        <w:tc>
          <w:tcPr>
            <w:tcW w:w="2459" w:type="pct"/>
          </w:tcPr>
          <w:p w14:paraId="7C3C6E28" w14:textId="4331F80C" w:rsidR="00313DDC" w:rsidRPr="00B60428" w:rsidRDefault="00313DDC" w:rsidP="00C23BC6">
            <w:pPr>
              <w:cnfStyle w:val="100000000000" w:firstRow="1" w:lastRow="0" w:firstColumn="0" w:lastColumn="0" w:oddVBand="0" w:evenVBand="0" w:oddHBand="0" w:evenHBand="0" w:firstRowFirstColumn="0" w:firstRowLastColumn="0" w:lastRowFirstColumn="0" w:lastRowLastColumn="0"/>
              <w:rPr>
                <w:rFonts w:eastAsia="Times New Roman"/>
                <w:i/>
                <w:iCs/>
                <w:lang w:eastAsia="ja-JP"/>
              </w:rPr>
            </w:pPr>
            <w:r w:rsidRPr="00150FFA">
              <w:rPr>
                <w:rFonts w:eastAsia="Times New Roman"/>
                <w:bCs/>
                <w:lang w:eastAsia="ja-JP"/>
              </w:rPr>
              <w:t>Mitigation Strategy</w:t>
            </w:r>
          </w:p>
        </w:tc>
      </w:tr>
      <w:tr w:rsidR="00313DDC" w:rsidRPr="00D74ABA" w14:paraId="7938CBE9" w14:textId="4FBB9F3B" w:rsidTr="00BF65A5">
        <w:tc>
          <w:tcPr>
            <w:cnfStyle w:val="001000000000" w:firstRow="0" w:lastRow="0" w:firstColumn="1" w:lastColumn="0" w:oddVBand="0" w:evenVBand="0" w:oddHBand="0" w:evenHBand="0" w:firstRowFirstColumn="0" w:firstRowLastColumn="0" w:lastRowFirstColumn="0" w:lastRowLastColumn="0"/>
            <w:tcW w:w="847" w:type="pct"/>
          </w:tcPr>
          <w:p w14:paraId="3B59CFB0" w14:textId="4B0AC5FA" w:rsidR="00313DDC" w:rsidRPr="00BF65A5" w:rsidRDefault="00313DDC" w:rsidP="00BF65A5">
            <w:pPr>
              <w:spacing w:after="240"/>
              <w:rPr>
                <w:rFonts w:eastAsia="Times New Roman"/>
                <w:bCs/>
                <w:i/>
                <w:iCs/>
                <w:lang w:eastAsia="ja-JP"/>
              </w:rPr>
            </w:pPr>
            <w:r w:rsidRPr="00BF65A5">
              <w:rPr>
                <w:rFonts w:eastAsiaTheme="minorHAnsi"/>
                <w:bCs/>
                <w:i/>
                <w:iCs/>
                <w:lang w:val="en-US"/>
              </w:rPr>
              <w:t>A factor or event that will stop you from achieving your project objectives</w:t>
            </w:r>
          </w:p>
        </w:tc>
        <w:tc>
          <w:tcPr>
            <w:tcW w:w="847" w:type="pct"/>
          </w:tcPr>
          <w:p w14:paraId="7F815A44" w14:textId="483B2ECF" w:rsidR="00313DDC" w:rsidRPr="00BF65A5" w:rsidRDefault="00313DDC" w:rsidP="00BF65A5">
            <w:pPr>
              <w:spacing w:after="240"/>
              <w:cnfStyle w:val="000000000000" w:firstRow="0" w:lastRow="0" w:firstColumn="0" w:lastColumn="0" w:oddVBand="0" w:evenVBand="0" w:oddHBand="0" w:evenHBand="0" w:firstRowFirstColumn="0" w:firstRowLastColumn="0" w:lastRowFirstColumn="0" w:lastRowLastColumn="0"/>
              <w:rPr>
                <w:i/>
                <w:iCs/>
                <w:lang w:val="en-US"/>
              </w:rPr>
            </w:pPr>
            <w:r w:rsidRPr="00BF65A5">
              <w:rPr>
                <w:rFonts w:eastAsiaTheme="minorHAnsi"/>
                <w:i/>
                <w:iCs/>
                <w:lang w:val="en-US"/>
              </w:rPr>
              <w:t>The probability or chance of a risk event occurring –– low, medium, high</w:t>
            </w:r>
          </w:p>
        </w:tc>
        <w:tc>
          <w:tcPr>
            <w:tcW w:w="847" w:type="pct"/>
          </w:tcPr>
          <w:p w14:paraId="2070DFE9" w14:textId="1C3D9CB8" w:rsidR="00313DDC" w:rsidRPr="00BF65A5" w:rsidRDefault="00313DDC" w:rsidP="00BF65A5">
            <w:pPr>
              <w:spacing w:after="240"/>
              <w:cnfStyle w:val="000000000000" w:firstRow="0" w:lastRow="0" w:firstColumn="0" w:lastColumn="0" w:oddVBand="0" w:evenVBand="0" w:oddHBand="0" w:evenHBand="0" w:firstRowFirstColumn="0" w:firstRowLastColumn="0" w:lastRowFirstColumn="0" w:lastRowLastColumn="0"/>
              <w:rPr>
                <w:i/>
                <w:iCs/>
                <w:lang w:val="en-US"/>
              </w:rPr>
            </w:pPr>
            <w:r w:rsidRPr="00BF65A5">
              <w:rPr>
                <w:rFonts w:eastAsiaTheme="minorHAnsi"/>
                <w:i/>
                <w:iCs/>
                <w:lang w:val="en-US"/>
              </w:rPr>
              <w:t>The extent to which the risk event will affect the project – low, medium, high</w:t>
            </w:r>
          </w:p>
        </w:tc>
        <w:tc>
          <w:tcPr>
            <w:tcW w:w="2459" w:type="pct"/>
          </w:tcPr>
          <w:p w14:paraId="3E165146" w14:textId="5FD1AABD" w:rsidR="00313DDC" w:rsidRPr="00BF65A5" w:rsidRDefault="00313DDC" w:rsidP="00BF65A5">
            <w:pPr>
              <w:spacing w:after="240"/>
              <w:cnfStyle w:val="000000000000" w:firstRow="0" w:lastRow="0" w:firstColumn="0" w:lastColumn="0" w:oddVBand="0" w:evenVBand="0" w:oddHBand="0" w:evenHBand="0" w:firstRowFirstColumn="0" w:firstRowLastColumn="0" w:lastRowFirstColumn="0" w:lastRowLastColumn="0"/>
              <w:rPr>
                <w:i/>
                <w:iCs/>
                <w:lang w:val="en-US"/>
              </w:rPr>
            </w:pPr>
            <w:r w:rsidRPr="00BF65A5">
              <w:rPr>
                <w:rFonts w:eastAsiaTheme="minorHAnsi"/>
                <w:i/>
                <w:iCs/>
                <w:lang w:val="en-US"/>
              </w:rPr>
              <w:t>Activities or measures that will be implemented to reduce the likelihood and the impact risk factor/event</w:t>
            </w:r>
          </w:p>
        </w:tc>
      </w:tr>
    </w:tbl>
    <w:p w14:paraId="0DB31D9A" w14:textId="77777777" w:rsidR="00FB3A6B" w:rsidRDefault="00FB3A6B" w:rsidP="00FB3A6B">
      <w:pPr>
        <w:pStyle w:val="BodyCopy"/>
      </w:pPr>
    </w:p>
    <w:p w14:paraId="25F4890D" w14:textId="378267B2" w:rsidR="007846F0" w:rsidRPr="00BF65A5" w:rsidRDefault="008D3A24" w:rsidP="00BF65A5">
      <w:pPr>
        <w:pStyle w:val="Heading1"/>
        <w:numPr>
          <w:ilvl w:val="0"/>
          <w:numId w:val="0"/>
        </w:numPr>
        <w:ind w:left="1134" w:hanging="1134"/>
        <w:rPr>
          <w:bCs/>
          <w:color w:val="47763B" w:themeColor="accent3"/>
          <w:sz w:val="32"/>
          <w:szCs w:val="24"/>
          <w:lang w:val="en-US" w:eastAsia="en-IE"/>
        </w:rPr>
      </w:pPr>
      <w:r w:rsidRPr="00BF65A5">
        <w:rPr>
          <w:rFonts w:eastAsiaTheme="minorHAnsi"/>
          <w:bCs/>
          <w:color w:val="47763B" w:themeColor="accent3"/>
          <w:sz w:val="32"/>
          <w:szCs w:val="24"/>
          <w:lang w:val="en-US" w:eastAsia="en-IE"/>
        </w:rPr>
        <w:t>7</w:t>
      </w:r>
      <w:r w:rsidR="007846F0" w:rsidRPr="00BF65A5">
        <w:rPr>
          <w:rFonts w:eastAsiaTheme="minorHAnsi"/>
          <w:bCs/>
          <w:color w:val="47763B" w:themeColor="accent3"/>
          <w:sz w:val="32"/>
          <w:szCs w:val="24"/>
          <w:lang w:val="en-US" w:eastAsia="en-IE"/>
        </w:rPr>
        <w:t xml:space="preserve">. </w:t>
      </w:r>
      <w:r w:rsidR="006A0BA5" w:rsidRPr="00BF65A5">
        <w:rPr>
          <w:rFonts w:eastAsiaTheme="minorHAnsi"/>
          <w:bCs/>
          <w:color w:val="47763B" w:themeColor="accent3"/>
          <w:sz w:val="32"/>
          <w:szCs w:val="24"/>
          <w:lang w:val="en-US" w:eastAsia="en-IE"/>
        </w:rPr>
        <w:t>Work Plan</w:t>
      </w:r>
    </w:p>
    <w:p w14:paraId="286DFCA2" w14:textId="69C15148" w:rsidR="00947174" w:rsidRDefault="00BC78B6" w:rsidP="002D080B">
      <w:pPr>
        <w:rPr>
          <w:color w:val="000000" w:themeColor="text1"/>
        </w:rPr>
      </w:pPr>
      <w:r>
        <w:rPr>
          <w:color w:val="000000" w:themeColor="text1"/>
        </w:rPr>
        <w:t>U</w:t>
      </w:r>
      <w:r w:rsidR="00B64EE9">
        <w:rPr>
          <w:color w:val="000000" w:themeColor="text1"/>
        </w:rPr>
        <w:t xml:space="preserve">se the template below </w:t>
      </w:r>
      <w:r w:rsidR="00882E17">
        <w:rPr>
          <w:color w:val="000000" w:themeColor="text1"/>
        </w:rPr>
        <w:t xml:space="preserve">to provide </w:t>
      </w:r>
      <w:r w:rsidR="00F556F8">
        <w:rPr>
          <w:color w:val="000000" w:themeColor="text1"/>
        </w:rPr>
        <w:t xml:space="preserve">a detailed work plan. The work plan must </w:t>
      </w:r>
      <w:r w:rsidR="0050091D">
        <w:rPr>
          <w:color w:val="000000" w:themeColor="text1"/>
        </w:rPr>
        <w:t xml:space="preserve">demonstrate the logical and </w:t>
      </w:r>
      <w:r w:rsidR="0005509D">
        <w:rPr>
          <w:color w:val="000000" w:themeColor="text1"/>
        </w:rPr>
        <w:t>chronological</w:t>
      </w:r>
      <w:r w:rsidR="0050091D">
        <w:rPr>
          <w:color w:val="000000" w:themeColor="text1"/>
        </w:rPr>
        <w:t xml:space="preserve"> order of</w:t>
      </w:r>
      <w:r w:rsidR="0005509D">
        <w:rPr>
          <w:color w:val="000000" w:themeColor="text1"/>
        </w:rPr>
        <w:t xml:space="preserve"> activities </w:t>
      </w:r>
      <w:r>
        <w:rPr>
          <w:color w:val="000000" w:themeColor="text1"/>
        </w:rPr>
        <w:t xml:space="preserve">that you will implement to </w:t>
      </w:r>
      <w:r w:rsidR="00947174">
        <w:rPr>
          <w:color w:val="000000" w:themeColor="text1"/>
        </w:rPr>
        <w:t>achieve the objectives of your project.</w:t>
      </w:r>
      <w:r w:rsidR="00C82055">
        <w:rPr>
          <w:color w:val="000000" w:themeColor="text1"/>
        </w:rPr>
        <w:t xml:space="preserve"> The final work plan </w:t>
      </w:r>
      <w:r w:rsidR="00137A0D">
        <w:rPr>
          <w:color w:val="000000" w:themeColor="text1"/>
        </w:rPr>
        <w:t>will</w:t>
      </w:r>
      <w:r w:rsidR="00C82055">
        <w:rPr>
          <w:color w:val="000000" w:themeColor="text1"/>
        </w:rPr>
        <w:t xml:space="preserve"> be decided as part of the grant agreement </w:t>
      </w:r>
      <w:r w:rsidR="00137A0D">
        <w:rPr>
          <w:color w:val="000000" w:themeColor="text1"/>
        </w:rPr>
        <w:t xml:space="preserve">negotiation process. </w:t>
      </w:r>
    </w:p>
    <w:p w14:paraId="1BE4BB50" w14:textId="77777777" w:rsidR="00AC7832" w:rsidRDefault="00947174" w:rsidP="00AC7832">
      <w:pPr>
        <w:rPr>
          <w:color w:val="000000" w:themeColor="text1"/>
        </w:rPr>
      </w:pPr>
      <w:r>
        <w:rPr>
          <w:color w:val="000000" w:themeColor="text1"/>
        </w:rPr>
        <w:t>In addition to project-specific activities, please include</w:t>
      </w:r>
      <w:r w:rsidR="00AC7832">
        <w:rPr>
          <w:color w:val="000000" w:themeColor="text1"/>
        </w:rPr>
        <w:t xml:space="preserve">: </w:t>
      </w:r>
    </w:p>
    <w:p w14:paraId="4FED7C7F" w14:textId="2B4489C6" w:rsidR="00AC7832" w:rsidRDefault="002D080B" w:rsidP="00CC383C">
      <w:pPr>
        <w:pStyle w:val="ListParagraph"/>
        <w:numPr>
          <w:ilvl w:val="0"/>
          <w:numId w:val="20"/>
        </w:numPr>
        <w:rPr>
          <w:color w:val="000000" w:themeColor="text1"/>
        </w:rPr>
      </w:pPr>
      <w:r w:rsidRPr="00BF65A5">
        <w:rPr>
          <w:color w:val="000000" w:themeColor="text1"/>
          <w:u w:val="single"/>
        </w:rPr>
        <w:t>two</w:t>
      </w:r>
      <w:r w:rsidRPr="00BF65A5">
        <w:rPr>
          <w:color w:val="000000" w:themeColor="text1"/>
        </w:rPr>
        <w:t xml:space="preserve"> proposed dates </w:t>
      </w:r>
      <w:r w:rsidR="00137A0D" w:rsidRPr="00BF65A5">
        <w:rPr>
          <w:color w:val="000000" w:themeColor="text1"/>
        </w:rPr>
        <w:t xml:space="preserve">for </w:t>
      </w:r>
      <w:r w:rsidRPr="00BF65A5">
        <w:rPr>
          <w:color w:val="000000" w:themeColor="text1"/>
        </w:rPr>
        <w:t>DFAT/MAP</w:t>
      </w:r>
      <w:r w:rsidR="00947174" w:rsidRPr="00BF65A5">
        <w:rPr>
          <w:color w:val="000000" w:themeColor="text1"/>
        </w:rPr>
        <w:t xml:space="preserve"> SU</w:t>
      </w:r>
      <w:r w:rsidRPr="00BF65A5">
        <w:rPr>
          <w:color w:val="000000" w:themeColor="text1"/>
        </w:rPr>
        <w:t xml:space="preserve"> </w:t>
      </w:r>
      <w:r w:rsidR="00C82055" w:rsidRPr="00BF65A5">
        <w:rPr>
          <w:color w:val="000000" w:themeColor="text1"/>
        </w:rPr>
        <w:t xml:space="preserve">monitoring visits. This must </w:t>
      </w:r>
      <w:r w:rsidRPr="00BF65A5">
        <w:rPr>
          <w:color w:val="000000" w:themeColor="text1"/>
        </w:rPr>
        <w:t xml:space="preserve">coincide with </w:t>
      </w:r>
      <w:r w:rsidR="00C82055" w:rsidRPr="00BF65A5">
        <w:rPr>
          <w:color w:val="000000" w:themeColor="text1"/>
        </w:rPr>
        <w:t xml:space="preserve">a </w:t>
      </w:r>
      <w:r w:rsidRPr="00BF65A5">
        <w:rPr>
          <w:color w:val="000000" w:themeColor="text1"/>
        </w:rPr>
        <w:t xml:space="preserve">project </w:t>
      </w:r>
      <w:r w:rsidR="00C82055" w:rsidRPr="00BF65A5">
        <w:rPr>
          <w:color w:val="000000" w:themeColor="text1"/>
        </w:rPr>
        <w:t>activity</w:t>
      </w:r>
      <w:r w:rsidR="00137A0D" w:rsidRPr="00BF65A5">
        <w:rPr>
          <w:color w:val="000000" w:themeColor="text1"/>
        </w:rPr>
        <w:t>, for example, opening program or a workshop</w:t>
      </w:r>
    </w:p>
    <w:p w14:paraId="1AD49D63" w14:textId="7F66369C" w:rsidR="00AC7832" w:rsidRDefault="00AC7832" w:rsidP="00CC383C">
      <w:pPr>
        <w:pStyle w:val="ListParagraph"/>
        <w:numPr>
          <w:ilvl w:val="0"/>
          <w:numId w:val="20"/>
        </w:numPr>
        <w:rPr>
          <w:color w:val="000000" w:themeColor="text1"/>
        </w:rPr>
      </w:pPr>
      <w:r>
        <w:rPr>
          <w:color w:val="000000" w:themeColor="text1"/>
        </w:rPr>
        <w:t xml:space="preserve">submission of a </w:t>
      </w:r>
      <w:r w:rsidR="007304DD">
        <w:rPr>
          <w:color w:val="000000" w:themeColor="text1"/>
        </w:rPr>
        <w:t>progress</w:t>
      </w:r>
      <w:r>
        <w:rPr>
          <w:color w:val="000000" w:themeColor="text1"/>
        </w:rPr>
        <w:t xml:space="preserve"> </w:t>
      </w:r>
      <w:r w:rsidR="00CE5C94">
        <w:rPr>
          <w:color w:val="000000" w:themeColor="text1"/>
        </w:rPr>
        <w:t xml:space="preserve">report, </w:t>
      </w:r>
      <w:r>
        <w:rPr>
          <w:color w:val="000000" w:themeColor="text1"/>
        </w:rPr>
        <w:t xml:space="preserve">and </w:t>
      </w:r>
      <w:r w:rsidR="00CE5C94">
        <w:rPr>
          <w:color w:val="000000" w:themeColor="text1"/>
        </w:rPr>
        <w:t xml:space="preserve">a </w:t>
      </w:r>
      <w:r w:rsidR="00081BA9">
        <w:rPr>
          <w:color w:val="000000" w:themeColor="text1"/>
        </w:rPr>
        <w:t xml:space="preserve">completion </w:t>
      </w:r>
      <w:r>
        <w:rPr>
          <w:color w:val="000000" w:themeColor="text1"/>
        </w:rPr>
        <w:t>report</w:t>
      </w:r>
    </w:p>
    <w:p w14:paraId="22048F44" w14:textId="50978F29" w:rsidR="00C32F2A" w:rsidRDefault="00AC7832" w:rsidP="00CC383C">
      <w:pPr>
        <w:pStyle w:val="ListParagraph"/>
        <w:numPr>
          <w:ilvl w:val="0"/>
          <w:numId w:val="20"/>
        </w:numPr>
        <w:rPr>
          <w:color w:val="000000" w:themeColor="text1"/>
        </w:rPr>
      </w:pPr>
      <w:r>
        <w:rPr>
          <w:color w:val="000000" w:themeColor="text1"/>
        </w:rPr>
        <w:t xml:space="preserve">submission of </w:t>
      </w:r>
      <w:r w:rsidR="00081BA9">
        <w:rPr>
          <w:color w:val="000000" w:themeColor="text1"/>
        </w:rPr>
        <w:t>financial report</w:t>
      </w:r>
      <w:r w:rsidR="00D40674">
        <w:rPr>
          <w:color w:val="000000" w:themeColor="text1"/>
        </w:rPr>
        <w:t>s</w:t>
      </w:r>
      <w:r w:rsidR="00204532">
        <w:rPr>
          <w:color w:val="000000" w:themeColor="text1"/>
        </w:rPr>
        <w:t>.</w:t>
      </w:r>
    </w:p>
    <w:p w14:paraId="788FB7E8" w14:textId="6360EEF5" w:rsidR="007846F0" w:rsidRDefault="003C20A5" w:rsidP="00BF65A5">
      <w:r>
        <w:t>MAP SU will work with successful applicants to identify external communications and public diplomacy activities</w:t>
      </w:r>
      <w:r w:rsidR="00F6374D">
        <w:t>, including but not limited to, social media campaigns/stories</w:t>
      </w:r>
      <w:r w:rsidR="00F55AF1">
        <w:t xml:space="preserve"> and</w:t>
      </w:r>
      <w:r w:rsidR="00F6374D">
        <w:t xml:space="preserve"> </w:t>
      </w:r>
      <w:r w:rsidR="00F55AF1">
        <w:t xml:space="preserve">news articles, </w:t>
      </w:r>
      <w:r w:rsidR="00F6374D">
        <w:t xml:space="preserve">during the grant negotiation process. </w:t>
      </w:r>
      <w:r>
        <w:t xml:space="preserve"> </w:t>
      </w:r>
    </w:p>
    <w:tbl>
      <w:tblPr>
        <w:tblStyle w:val="MAPtable"/>
        <w:tblW w:w="5574" w:type="pct"/>
        <w:tblBorders>
          <w:insideV w:val="single" w:sz="4" w:space="0" w:color="F2F2F2" w:themeColor="background1" w:themeShade="F2"/>
        </w:tblBorders>
        <w:tblLook w:val="04A0" w:firstRow="1" w:lastRow="0" w:firstColumn="1" w:lastColumn="0" w:noHBand="0" w:noVBand="1"/>
      </w:tblPr>
      <w:tblGrid>
        <w:gridCol w:w="554"/>
        <w:gridCol w:w="2503"/>
        <w:gridCol w:w="2342"/>
        <w:gridCol w:w="2352"/>
        <w:gridCol w:w="2338"/>
        <w:gridCol w:w="22"/>
      </w:tblGrid>
      <w:tr w:rsidR="009171F2" w:rsidRPr="007A0440" w14:paraId="5648DD7B" w14:textId="77777777" w:rsidTr="00543E5D">
        <w:trPr>
          <w:gridAfter w:val="1"/>
          <w:cnfStyle w:val="100000000000" w:firstRow="1" w:lastRow="0" w:firstColumn="0" w:lastColumn="0" w:oddVBand="0" w:evenVBand="0" w:oddHBand="0" w:evenHBand="0" w:firstRowFirstColumn="0" w:firstRowLastColumn="0" w:lastRowFirstColumn="0" w:lastRowLastColumn="0"/>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57420DD2" w14:textId="06C0D7FD" w:rsidR="007522C0" w:rsidRPr="007A0440" w:rsidRDefault="007522C0" w:rsidP="007522C0">
            <w:pPr>
              <w:spacing w:after="120"/>
              <w:rPr>
                <w:bCs/>
                <w:color w:val="FAFBFB" w:themeColor="background2"/>
                <w:sz w:val="18"/>
                <w:szCs w:val="18"/>
              </w:rPr>
            </w:pPr>
            <w:r w:rsidRPr="007A0440">
              <w:rPr>
                <w:rFonts w:cs="Arial"/>
                <w:color w:val="FAFBFB" w:themeColor="background2"/>
              </w:rPr>
              <w:lastRenderedPageBreak/>
              <w:t>No.</w:t>
            </w:r>
          </w:p>
        </w:tc>
        <w:tc>
          <w:tcPr>
            <w:tcW w:w="1238" w:type="pct"/>
          </w:tcPr>
          <w:p w14:paraId="15F33400" w14:textId="1262CACC" w:rsidR="007522C0" w:rsidRPr="007A0440" w:rsidRDefault="007522C0" w:rsidP="007522C0">
            <w:pPr>
              <w:pStyle w:val="TableParagraph"/>
              <w:cnfStyle w:val="100000000000" w:firstRow="1" w:lastRow="0" w:firstColumn="0" w:lastColumn="0" w:oddVBand="0" w:evenVBand="0" w:oddHBand="0" w:evenHBand="0" w:firstRowFirstColumn="0" w:firstRowLastColumn="0" w:lastRowFirstColumn="0" w:lastRowLastColumn="0"/>
              <w:rPr>
                <w:rFonts w:eastAsia="Calibri" w:cs="Arial"/>
                <w:color w:val="FAFBFB" w:themeColor="background2"/>
              </w:rPr>
            </w:pPr>
            <w:r w:rsidRPr="007A0440">
              <w:rPr>
                <w:rFonts w:cs="Arial"/>
                <w:color w:val="FAFBFB" w:themeColor="background2"/>
              </w:rPr>
              <w:t xml:space="preserve">Activity </w:t>
            </w:r>
            <w:r w:rsidR="00A60C67">
              <w:rPr>
                <w:rFonts w:cs="Arial"/>
                <w:color w:val="FAFBFB" w:themeColor="background2"/>
              </w:rPr>
              <w:t>and Tasks</w:t>
            </w:r>
          </w:p>
          <w:p w14:paraId="1C191FD0" w14:textId="2E1EA3C4" w:rsidR="007522C0" w:rsidRPr="007A0440" w:rsidRDefault="007522C0" w:rsidP="007522C0">
            <w:pPr>
              <w:spacing w:after="120"/>
              <w:cnfStyle w:val="100000000000" w:firstRow="1" w:lastRow="0" w:firstColumn="0" w:lastColumn="0" w:oddVBand="0" w:evenVBand="0" w:oddHBand="0" w:evenHBand="0" w:firstRowFirstColumn="0" w:firstRowLastColumn="0" w:lastRowFirstColumn="0" w:lastRowLastColumn="0"/>
              <w:rPr>
                <w:color w:val="FAFBFB" w:themeColor="background2"/>
              </w:rPr>
            </w:pPr>
            <w:r w:rsidRPr="00BF65A5">
              <w:rPr>
                <w:rFonts w:cs="Arial"/>
                <w:i/>
                <w:color w:val="FAFBFB" w:themeColor="background2"/>
                <w:spacing w:val="-2"/>
                <w:sz w:val="22"/>
                <w:szCs w:val="22"/>
              </w:rPr>
              <w:t>(please number these)</w:t>
            </w:r>
          </w:p>
        </w:tc>
        <w:tc>
          <w:tcPr>
            <w:tcW w:w="1158" w:type="pct"/>
          </w:tcPr>
          <w:p w14:paraId="0C169BEE" w14:textId="289EBB47" w:rsidR="00A60C67" w:rsidRDefault="007D3512" w:rsidP="007D3512">
            <w:pPr>
              <w:pStyle w:val="TableParagraph"/>
              <w:cnfStyle w:val="100000000000" w:firstRow="1" w:lastRow="0" w:firstColumn="0" w:lastColumn="0" w:oddVBand="0" w:evenVBand="0" w:oddHBand="0" w:evenHBand="0" w:firstRowFirstColumn="0" w:firstRowLastColumn="0" w:lastRowFirstColumn="0" w:lastRowLastColumn="0"/>
              <w:rPr>
                <w:rFonts w:cs="Arial"/>
                <w:b w:val="0"/>
                <w:color w:val="FAFBFB" w:themeColor="background2"/>
              </w:rPr>
            </w:pPr>
            <w:r>
              <w:rPr>
                <w:rFonts w:cs="Arial"/>
                <w:color w:val="FAFBFB" w:themeColor="background2"/>
              </w:rPr>
              <w:t>Implementation Period</w:t>
            </w:r>
          </w:p>
          <w:p w14:paraId="0AE61EF8" w14:textId="4DF0B701" w:rsidR="007522C0" w:rsidRPr="007A0440" w:rsidRDefault="00A60C67" w:rsidP="00BF65A5">
            <w:pPr>
              <w:pStyle w:val="TableParagraph"/>
              <w:cnfStyle w:val="100000000000" w:firstRow="1" w:lastRow="0" w:firstColumn="0" w:lastColumn="0" w:oddVBand="0" w:evenVBand="0" w:oddHBand="0" w:evenHBand="0" w:firstRowFirstColumn="0" w:firstRowLastColumn="0" w:lastRowFirstColumn="0" w:lastRowLastColumn="0"/>
              <w:rPr>
                <w:color w:val="FAFBFB" w:themeColor="background2"/>
              </w:rPr>
            </w:pPr>
            <w:r>
              <w:rPr>
                <w:rFonts w:ascii="Calibri Light" w:hAnsi="Calibri Light" w:cs="Arial"/>
                <w:b w:val="0"/>
                <w:bCs/>
                <w:i/>
                <w:iCs/>
                <w:color w:val="FAFBFB" w:themeColor="background2"/>
                <w:spacing w:val="-2"/>
                <w:sz w:val="22"/>
                <w:szCs w:val="22"/>
                <w:lang w:val="en-AU"/>
              </w:rPr>
              <w:t>S</w:t>
            </w:r>
            <w:r w:rsidR="007D3512" w:rsidRPr="00BF65A5">
              <w:rPr>
                <w:rFonts w:ascii="Calibri Light" w:hAnsi="Calibri Light" w:cs="Arial"/>
                <w:i/>
                <w:color w:val="FAFBFB" w:themeColor="background2"/>
                <w:spacing w:val="-2"/>
                <w:sz w:val="22"/>
                <w:szCs w:val="22"/>
                <w:lang w:val="en-AU"/>
              </w:rPr>
              <w:t>tart to end</w:t>
            </w:r>
            <w:r>
              <w:rPr>
                <w:rFonts w:ascii="Calibri Light" w:hAnsi="Calibri Light" w:cs="Arial"/>
                <w:b w:val="0"/>
                <w:bCs/>
                <w:i/>
                <w:iCs/>
                <w:color w:val="FAFBFB" w:themeColor="background2"/>
                <w:spacing w:val="-2"/>
                <w:sz w:val="22"/>
                <w:szCs w:val="22"/>
                <w:lang w:val="en-AU"/>
              </w:rPr>
              <w:t xml:space="preserve"> (month/year – month/year</w:t>
            </w:r>
            <w:r w:rsidRPr="00BF65A5">
              <w:rPr>
                <w:rFonts w:ascii="Calibri Light" w:hAnsi="Calibri Light" w:cs="Arial"/>
                <w:i/>
                <w:color w:val="FAFBFB" w:themeColor="background2"/>
                <w:spacing w:val="-2"/>
                <w:sz w:val="22"/>
                <w:szCs w:val="22"/>
                <w:lang w:val="en-AU"/>
              </w:rPr>
              <w:t>)</w:t>
            </w:r>
            <w:r w:rsidR="007522C0" w:rsidRPr="007A0440">
              <w:rPr>
                <w:rFonts w:cs="Arial"/>
                <w:color w:val="FAFBFB" w:themeColor="background2"/>
              </w:rPr>
              <w:t xml:space="preserve"> </w:t>
            </w:r>
          </w:p>
        </w:tc>
        <w:tc>
          <w:tcPr>
            <w:tcW w:w="1163" w:type="pct"/>
          </w:tcPr>
          <w:p w14:paraId="5C7D31C2" w14:textId="3BC95CA7" w:rsidR="007D3512" w:rsidRDefault="00A60C67" w:rsidP="007522C0">
            <w:pPr>
              <w:spacing w:after="120"/>
              <w:cnfStyle w:val="100000000000" w:firstRow="1" w:lastRow="0" w:firstColumn="0" w:lastColumn="0" w:oddVBand="0" w:evenVBand="0" w:oddHBand="0" w:evenHBand="0" w:firstRowFirstColumn="0" w:firstRowLastColumn="0" w:lastRowFirstColumn="0" w:lastRowLastColumn="0"/>
              <w:rPr>
                <w:rFonts w:cs="Arial"/>
                <w:b w:val="0"/>
                <w:color w:val="FAFBFB" w:themeColor="background2"/>
              </w:rPr>
            </w:pPr>
            <w:r w:rsidRPr="00BF65A5">
              <w:rPr>
                <w:rFonts w:ascii="Arial" w:hAnsi="Arial" w:cs="Arial"/>
                <w:color w:val="FAFBFB" w:themeColor="background2"/>
                <w:spacing w:val="-1"/>
                <w:lang w:val="en-US"/>
              </w:rPr>
              <w:t>Responsibility</w:t>
            </w:r>
            <w:r w:rsidR="007D3512" w:rsidRPr="00BF65A5">
              <w:rPr>
                <w:rFonts w:ascii="Arial" w:hAnsi="Arial" w:cs="Arial"/>
                <w:color w:val="FAFBFB" w:themeColor="background2"/>
                <w:spacing w:val="-1"/>
                <w:lang w:val="en-US"/>
              </w:rPr>
              <w:t xml:space="preserve"> </w:t>
            </w:r>
            <w:r w:rsidR="007D3512" w:rsidRPr="007A0440">
              <w:rPr>
                <w:rFonts w:cs="Arial"/>
                <w:color w:val="FAFBFB" w:themeColor="background2"/>
              </w:rPr>
              <w:t xml:space="preserve"> </w:t>
            </w:r>
          </w:p>
          <w:p w14:paraId="393ED09C" w14:textId="283D73BF" w:rsidR="007522C0" w:rsidRPr="007A0440" w:rsidRDefault="00F55AF1" w:rsidP="007522C0">
            <w:pPr>
              <w:spacing w:after="120"/>
              <w:cnfStyle w:val="100000000000" w:firstRow="1" w:lastRow="0" w:firstColumn="0" w:lastColumn="0" w:oddVBand="0" w:evenVBand="0" w:oddHBand="0" w:evenHBand="0" w:firstRowFirstColumn="0" w:firstRowLastColumn="0" w:lastRowFirstColumn="0" w:lastRowLastColumn="0"/>
              <w:rPr>
                <w:color w:val="FAFBFB" w:themeColor="background2"/>
              </w:rPr>
            </w:pPr>
            <w:r w:rsidRPr="00BF65A5">
              <w:rPr>
                <w:rFonts w:cs="Arial"/>
                <w:i/>
                <w:color w:val="FAFBFB" w:themeColor="background2"/>
                <w:spacing w:val="-2"/>
                <w:sz w:val="22"/>
                <w:szCs w:val="22"/>
              </w:rPr>
              <w:t>Who is</w:t>
            </w:r>
            <w:r w:rsidR="00A60C67">
              <w:rPr>
                <w:rFonts w:cs="Arial"/>
                <w:b w:val="0"/>
                <w:bCs/>
                <w:i/>
                <w:iCs/>
                <w:color w:val="FAFBFB" w:themeColor="background2"/>
                <w:spacing w:val="-2"/>
                <w:sz w:val="22"/>
                <w:szCs w:val="22"/>
              </w:rPr>
              <w:t>/are</w:t>
            </w:r>
            <w:r w:rsidRPr="00BF65A5">
              <w:rPr>
                <w:rFonts w:cs="Arial"/>
                <w:i/>
                <w:color w:val="FAFBFB" w:themeColor="background2"/>
                <w:spacing w:val="-2"/>
                <w:sz w:val="22"/>
                <w:szCs w:val="22"/>
              </w:rPr>
              <w:t xml:space="preserve"> responsible for this activity</w:t>
            </w:r>
            <w:r w:rsidR="00A60C67">
              <w:rPr>
                <w:rFonts w:cs="Arial"/>
                <w:b w:val="0"/>
                <w:bCs/>
                <w:i/>
                <w:iCs/>
                <w:color w:val="FAFBFB" w:themeColor="background2"/>
                <w:spacing w:val="-2"/>
                <w:sz w:val="22"/>
                <w:szCs w:val="22"/>
              </w:rPr>
              <w:t>/task</w:t>
            </w:r>
            <w:r w:rsidRPr="00BF65A5">
              <w:rPr>
                <w:rFonts w:cs="Arial"/>
                <w:i/>
                <w:color w:val="FAFBFB" w:themeColor="background2"/>
                <w:spacing w:val="-2"/>
                <w:sz w:val="22"/>
                <w:szCs w:val="22"/>
              </w:rPr>
              <w:t>?</w:t>
            </w:r>
          </w:p>
        </w:tc>
        <w:tc>
          <w:tcPr>
            <w:tcW w:w="1156" w:type="pct"/>
          </w:tcPr>
          <w:p w14:paraId="269102C7" w14:textId="77777777" w:rsidR="007522C0" w:rsidRPr="007A0440" w:rsidRDefault="007522C0" w:rsidP="007522C0">
            <w:pPr>
              <w:pStyle w:val="TableParagraph"/>
              <w:cnfStyle w:val="100000000000" w:firstRow="1" w:lastRow="0" w:firstColumn="0" w:lastColumn="0" w:oddVBand="0" w:evenVBand="0" w:oddHBand="0" w:evenHBand="0" w:firstRowFirstColumn="0" w:firstRowLastColumn="0" w:lastRowFirstColumn="0" w:lastRowLastColumn="0"/>
              <w:rPr>
                <w:rFonts w:eastAsia="Calibri" w:cs="Arial"/>
                <w:color w:val="FAFBFB" w:themeColor="background2"/>
              </w:rPr>
            </w:pPr>
            <w:r w:rsidRPr="007A0440">
              <w:rPr>
                <w:rFonts w:cs="Arial"/>
                <w:color w:val="FAFBFB" w:themeColor="background2"/>
              </w:rPr>
              <w:t>Indicator</w:t>
            </w:r>
            <w:r w:rsidRPr="007A0440">
              <w:rPr>
                <w:rFonts w:cs="Arial"/>
                <w:color w:val="FAFBFB" w:themeColor="background2"/>
                <w:spacing w:val="4"/>
              </w:rPr>
              <w:t xml:space="preserve"> </w:t>
            </w:r>
            <w:r w:rsidRPr="007A0440">
              <w:rPr>
                <w:rFonts w:cs="Arial"/>
                <w:color w:val="FAFBFB" w:themeColor="background2"/>
              </w:rPr>
              <w:t>/</w:t>
            </w:r>
            <w:r w:rsidRPr="007A0440">
              <w:rPr>
                <w:rFonts w:cs="Arial"/>
                <w:color w:val="FAFBFB" w:themeColor="background2"/>
                <w:spacing w:val="-3"/>
              </w:rPr>
              <w:t xml:space="preserve"> </w:t>
            </w:r>
            <w:r w:rsidRPr="007A0440">
              <w:rPr>
                <w:rFonts w:cs="Arial"/>
                <w:color w:val="FAFBFB" w:themeColor="background2"/>
              </w:rPr>
              <w:t>evidence of</w:t>
            </w:r>
            <w:r w:rsidRPr="007A0440">
              <w:rPr>
                <w:rFonts w:cs="Arial"/>
                <w:color w:val="FAFBFB" w:themeColor="background2"/>
                <w:spacing w:val="25"/>
              </w:rPr>
              <w:t xml:space="preserve"> </w:t>
            </w:r>
            <w:r w:rsidRPr="007A0440">
              <w:rPr>
                <w:rFonts w:cs="Arial"/>
                <w:color w:val="FAFBFB" w:themeColor="background2"/>
              </w:rPr>
              <w:t>implementation</w:t>
            </w:r>
          </w:p>
          <w:p w14:paraId="39D5B335" w14:textId="19793D70" w:rsidR="007522C0" w:rsidRPr="00BF65A5" w:rsidRDefault="00A60C67" w:rsidP="007522C0">
            <w:pPr>
              <w:spacing w:after="120"/>
              <w:cnfStyle w:val="100000000000" w:firstRow="1" w:lastRow="0" w:firstColumn="0" w:lastColumn="0" w:oddVBand="0" w:evenVBand="0" w:oddHBand="0" w:evenHBand="0" w:firstRowFirstColumn="0" w:firstRowLastColumn="0" w:lastRowFirstColumn="0" w:lastRowLastColumn="0"/>
              <w:rPr>
                <w:b w:val="0"/>
                <w:i/>
                <w:color w:val="FAFBFB" w:themeColor="background2"/>
              </w:rPr>
            </w:pPr>
            <w:r>
              <w:rPr>
                <w:rFonts w:cs="Arial"/>
                <w:b w:val="0"/>
                <w:bCs/>
                <w:i/>
                <w:iCs/>
                <w:color w:val="FAFBFB" w:themeColor="background2"/>
                <w:sz w:val="22"/>
                <w:szCs w:val="22"/>
              </w:rPr>
              <w:t>H</w:t>
            </w:r>
            <w:r w:rsidR="007522C0" w:rsidRPr="00BF65A5">
              <w:rPr>
                <w:rFonts w:cs="Arial"/>
                <w:i/>
                <w:color w:val="FAFBFB" w:themeColor="background2"/>
                <w:sz w:val="22"/>
                <w:szCs w:val="22"/>
              </w:rPr>
              <w:t>ow</w:t>
            </w:r>
            <w:r w:rsidR="007522C0" w:rsidRPr="00BF65A5">
              <w:rPr>
                <w:rFonts w:cs="Arial"/>
                <w:i/>
                <w:color w:val="FAFBFB" w:themeColor="background2"/>
                <w:spacing w:val="-3"/>
                <w:sz w:val="22"/>
                <w:szCs w:val="22"/>
              </w:rPr>
              <w:t xml:space="preserve"> </w:t>
            </w:r>
            <w:r w:rsidR="007522C0" w:rsidRPr="00BF65A5">
              <w:rPr>
                <w:rFonts w:cs="Arial"/>
                <w:i/>
                <w:color w:val="FAFBFB" w:themeColor="background2"/>
                <w:sz w:val="22"/>
                <w:szCs w:val="22"/>
              </w:rPr>
              <w:t>will you know</w:t>
            </w:r>
            <w:r w:rsidR="007522C0" w:rsidRPr="00BF65A5">
              <w:rPr>
                <w:rFonts w:cs="Arial"/>
                <w:i/>
                <w:color w:val="FAFBFB" w:themeColor="background2"/>
                <w:spacing w:val="-2"/>
                <w:sz w:val="22"/>
                <w:szCs w:val="22"/>
              </w:rPr>
              <w:t xml:space="preserve"> </w:t>
            </w:r>
            <w:r w:rsidR="007522C0" w:rsidRPr="00BF65A5">
              <w:rPr>
                <w:rFonts w:cs="Arial"/>
                <w:i/>
                <w:color w:val="FAFBFB" w:themeColor="background2"/>
                <w:sz w:val="22"/>
                <w:szCs w:val="22"/>
              </w:rPr>
              <w:t>if</w:t>
            </w:r>
            <w:r w:rsidR="007522C0" w:rsidRPr="00BF65A5">
              <w:rPr>
                <w:rFonts w:cs="Arial"/>
                <w:i/>
                <w:color w:val="FAFBFB" w:themeColor="background2"/>
                <w:spacing w:val="-2"/>
                <w:sz w:val="22"/>
                <w:szCs w:val="22"/>
              </w:rPr>
              <w:t xml:space="preserve"> </w:t>
            </w:r>
            <w:r w:rsidR="00F55AF1" w:rsidRPr="00BF65A5">
              <w:rPr>
                <w:rFonts w:cs="Arial"/>
                <w:i/>
                <w:color w:val="FAFBFB" w:themeColor="background2"/>
                <w:spacing w:val="-2"/>
                <w:sz w:val="22"/>
                <w:szCs w:val="22"/>
              </w:rPr>
              <w:t>the activity</w:t>
            </w:r>
            <w:r w:rsidR="00FB2C73">
              <w:rPr>
                <w:rFonts w:cs="Arial"/>
                <w:b w:val="0"/>
                <w:bCs/>
                <w:i/>
                <w:iCs/>
                <w:color w:val="FAFBFB" w:themeColor="background2"/>
                <w:spacing w:val="-2"/>
                <w:sz w:val="22"/>
                <w:szCs w:val="22"/>
              </w:rPr>
              <w:t>/task</w:t>
            </w:r>
            <w:r w:rsidR="00F55AF1" w:rsidRPr="00BF65A5">
              <w:rPr>
                <w:rFonts w:cs="Arial"/>
                <w:i/>
                <w:color w:val="FAFBFB" w:themeColor="background2"/>
                <w:spacing w:val="-2"/>
                <w:sz w:val="22"/>
                <w:szCs w:val="22"/>
              </w:rPr>
              <w:t xml:space="preserve"> has been </w:t>
            </w:r>
            <w:r w:rsidR="007522C0" w:rsidRPr="00BF65A5">
              <w:rPr>
                <w:rFonts w:cs="Arial"/>
                <w:i/>
                <w:color w:val="FAFBFB" w:themeColor="background2"/>
                <w:spacing w:val="-2"/>
                <w:sz w:val="22"/>
                <w:szCs w:val="22"/>
              </w:rPr>
              <w:t>complete</w:t>
            </w:r>
            <w:r w:rsidR="00F55AF1" w:rsidRPr="00BF65A5">
              <w:rPr>
                <w:rFonts w:cs="Arial"/>
                <w:i/>
                <w:color w:val="FAFBFB" w:themeColor="background2"/>
                <w:spacing w:val="-2"/>
                <w:sz w:val="22"/>
                <w:szCs w:val="22"/>
              </w:rPr>
              <w:t>d</w:t>
            </w:r>
            <w:r w:rsidR="007522C0" w:rsidRPr="00BF65A5">
              <w:rPr>
                <w:rFonts w:cs="Arial"/>
                <w:i/>
                <w:color w:val="FAFBFB" w:themeColor="background2"/>
                <w:spacing w:val="-2"/>
                <w:sz w:val="22"/>
                <w:szCs w:val="22"/>
              </w:rPr>
              <w:t>?</w:t>
            </w:r>
          </w:p>
        </w:tc>
      </w:tr>
      <w:tr w:rsidR="00BF65A5" w:rsidRPr="007C5755" w14:paraId="1E6D2412" w14:textId="77777777" w:rsidTr="00543E5D">
        <w:tc>
          <w:tcPr>
            <w:cnfStyle w:val="001000000000" w:firstRow="0" w:lastRow="0" w:firstColumn="1" w:lastColumn="0" w:oddVBand="0" w:evenVBand="0" w:oddHBand="0" w:evenHBand="0" w:firstRowFirstColumn="0" w:firstRowLastColumn="0" w:lastRowFirstColumn="0" w:lastRowLastColumn="0"/>
            <w:tcW w:w="5000" w:type="pct"/>
            <w:gridSpan w:val="6"/>
          </w:tcPr>
          <w:p w14:paraId="1A17CF01" w14:textId="708179C4" w:rsidR="00BD23D1" w:rsidRPr="00BF65A5" w:rsidRDefault="00BD23D1" w:rsidP="00915724">
            <w:pPr>
              <w:rPr>
                <w:b w:val="0"/>
                <w:bCs/>
                <w:sz w:val="18"/>
                <w:szCs w:val="18"/>
              </w:rPr>
            </w:pPr>
            <w:r w:rsidRPr="00BF65A5">
              <w:rPr>
                <w:bCs/>
                <w:i/>
                <w:iCs/>
              </w:rPr>
              <w:t>Please add extra rows as necessary. Below is an example.</w:t>
            </w:r>
          </w:p>
        </w:tc>
      </w:tr>
      <w:tr w:rsidR="009171F2" w:rsidRPr="007C5755" w14:paraId="49BBA920"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5C0D7DAF" w14:textId="646D58FC" w:rsidR="0070047A" w:rsidRPr="005B6684" w:rsidRDefault="0070047A" w:rsidP="0070047A">
            <w:pPr>
              <w:rPr>
                <w:bCs/>
                <w:color w:val="002060"/>
                <w:sz w:val="18"/>
                <w:szCs w:val="18"/>
              </w:rPr>
            </w:pPr>
            <w:r w:rsidRPr="005B6684">
              <w:rPr>
                <w:color w:val="002060"/>
              </w:rPr>
              <w:t>1</w:t>
            </w:r>
          </w:p>
        </w:tc>
        <w:tc>
          <w:tcPr>
            <w:tcW w:w="1238" w:type="pct"/>
          </w:tcPr>
          <w:p w14:paraId="0C9B96CB" w14:textId="09A46286" w:rsidR="0070047A" w:rsidRPr="005B6684" w:rsidRDefault="0070047A" w:rsidP="0070047A">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b/>
                <w:bCs/>
                <w:color w:val="002060"/>
              </w:rPr>
              <w:t xml:space="preserve">Activity 1: Training workshop to woman entrepreneurs in </w:t>
            </w:r>
            <w:r w:rsidR="00141F4F" w:rsidRPr="005B6684">
              <w:rPr>
                <w:b/>
                <w:bCs/>
                <w:color w:val="002060"/>
              </w:rPr>
              <w:t>p</w:t>
            </w:r>
            <w:r w:rsidRPr="005B6684">
              <w:rPr>
                <w:b/>
                <w:bCs/>
                <w:color w:val="002060"/>
              </w:rPr>
              <w:t>rovince organised</w:t>
            </w:r>
          </w:p>
        </w:tc>
        <w:tc>
          <w:tcPr>
            <w:tcW w:w="1158" w:type="pct"/>
          </w:tcPr>
          <w:p w14:paraId="47F492A8" w14:textId="5B36AA2F" w:rsidR="0070047A" w:rsidRPr="005B6684" w:rsidRDefault="0070047A" w:rsidP="0070047A">
            <w:pPr>
              <w:cnfStyle w:val="000000000000" w:firstRow="0" w:lastRow="0" w:firstColumn="0" w:lastColumn="0" w:oddVBand="0" w:evenVBand="0" w:oddHBand="0" w:evenHBand="0" w:firstRowFirstColumn="0" w:firstRowLastColumn="0" w:lastRowFirstColumn="0" w:lastRowLastColumn="0"/>
              <w:rPr>
                <w:b/>
                <w:bCs/>
                <w:color w:val="002060"/>
              </w:rPr>
            </w:pPr>
            <w:r w:rsidRPr="005B6684">
              <w:rPr>
                <w:b/>
                <w:bCs/>
                <w:color w:val="002060"/>
              </w:rPr>
              <w:t>15 Aug – 10 Oct 2026</w:t>
            </w:r>
          </w:p>
        </w:tc>
        <w:tc>
          <w:tcPr>
            <w:tcW w:w="1163" w:type="pct"/>
          </w:tcPr>
          <w:p w14:paraId="0CAB179E" w14:textId="4D923E61" w:rsidR="0070047A" w:rsidRPr="00E64C22" w:rsidRDefault="70AE17D5" w:rsidP="0070047A">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E64C22">
              <w:rPr>
                <w:b/>
                <w:bCs/>
                <w:color w:val="002060"/>
              </w:rPr>
              <w:t xml:space="preserve">Project Leader and </w:t>
            </w:r>
            <w:r w:rsidR="26F6A8FA" w:rsidRPr="00E64C22">
              <w:rPr>
                <w:b/>
                <w:bCs/>
                <w:color w:val="002060"/>
              </w:rPr>
              <w:t xml:space="preserve">Project </w:t>
            </w:r>
            <w:r w:rsidR="3CA50F1D" w:rsidRPr="00E64C22">
              <w:rPr>
                <w:b/>
                <w:bCs/>
                <w:color w:val="002060"/>
              </w:rPr>
              <w:t>Member 2</w:t>
            </w:r>
          </w:p>
        </w:tc>
        <w:tc>
          <w:tcPr>
            <w:tcW w:w="1156" w:type="pct"/>
          </w:tcPr>
          <w:p w14:paraId="1AB5C10C" w14:textId="73237C4D" w:rsidR="0070047A" w:rsidRPr="00E64C22" w:rsidRDefault="0070047A" w:rsidP="0070047A">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E64C22">
              <w:rPr>
                <w:i/>
                <w:iCs/>
                <w:color w:val="002060"/>
              </w:rPr>
              <w:t>Registration sheet, minutes of meeting, need analysis report, hotel contracts, testimonials, photographs, media articles, etc</w:t>
            </w:r>
          </w:p>
        </w:tc>
      </w:tr>
      <w:tr w:rsidR="009171F2" w:rsidRPr="007C5755" w14:paraId="192E4E04"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09A21608" w14:textId="5560F095" w:rsidR="00212678" w:rsidRPr="005B6684" w:rsidRDefault="00212678" w:rsidP="00212678">
            <w:pPr>
              <w:rPr>
                <w:bCs/>
                <w:color w:val="002060"/>
                <w:sz w:val="18"/>
                <w:szCs w:val="18"/>
              </w:rPr>
            </w:pPr>
            <w:r w:rsidRPr="005B6684">
              <w:rPr>
                <w:color w:val="002060"/>
              </w:rPr>
              <w:t>1.1</w:t>
            </w:r>
          </w:p>
        </w:tc>
        <w:tc>
          <w:tcPr>
            <w:tcW w:w="1238" w:type="pct"/>
          </w:tcPr>
          <w:p w14:paraId="2A33F205" w14:textId="02FA730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Signing Grants Agreement with MAP SU. Receiving 1</w:t>
            </w:r>
            <w:r w:rsidRPr="005B6684">
              <w:rPr>
                <w:i/>
                <w:iCs/>
                <w:color w:val="002060"/>
                <w:vertAlign w:val="superscript"/>
              </w:rPr>
              <w:t>st</w:t>
            </w:r>
            <w:r w:rsidRPr="005B6684">
              <w:rPr>
                <w:i/>
                <w:iCs/>
                <w:color w:val="002060"/>
              </w:rPr>
              <w:t xml:space="preserve"> trance payment </w:t>
            </w:r>
          </w:p>
        </w:tc>
        <w:tc>
          <w:tcPr>
            <w:tcW w:w="1158" w:type="pct"/>
          </w:tcPr>
          <w:p w14:paraId="25D87DBD"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7D5C7FEB"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60A4466B"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03C61205"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0FB72509" w14:textId="5D1B806C" w:rsidR="00212678" w:rsidRPr="005B6684" w:rsidRDefault="00212678" w:rsidP="00212678">
            <w:pPr>
              <w:rPr>
                <w:bCs/>
                <w:color w:val="002060"/>
                <w:sz w:val="18"/>
                <w:szCs w:val="18"/>
              </w:rPr>
            </w:pPr>
            <w:r w:rsidRPr="005B6684">
              <w:rPr>
                <w:color w:val="002060"/>
              </w:rPr>
              <w:t>1.2</w:t>
            </w:r>
          </w:p>
        </w:tc>
        <w:tc>
          <w:tcPr>
            <w:tcW w:w="1238" w:type="pct"/>
          </w:tcPr>
          <w:p w14:paraId="00148817" w14:textId="031AA7E0"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Conducting a need analysis</w:t>
            </w:r>
          </w:p>
        </w:tc>
        <w:tc>
          <w:tcPr>
            <w:tcW w:w="1158" w:type="pct"/>
          </w:tcPr>
          <w:p w14:paraId="2EB58837"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05375FC1"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386131F3"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397B1368"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259D148C" w14:textId="30A6F16D" w:rsidR="00212678" w:rsidRPr="005B6684" w:rsidRDefault="00212678" w:rsidP="00212678">
            <w:pPr>
              <w:rPr>
                <w:bCs/>
                <w:color w:val="002060"/>
                <w:sz w:val="18"/>
                <w:szCs w:val="18"/>
              </w:rPr>
            </w:pPr>
            <w:r w:rsidRPr="005B6684">
              <w:rPr>
                <w:color w:val="002060"/>
              </w:rPr>
              <w:t>1.3</w:t>
            </w:r>
          </w:p>
        </w:tc>
        <w:tc>
          <w:tcPr>
            <w:tcW w:w="1238" w:type="pct"/>
          </w:tcPr>
          <w:p w14:paraId="162A09CA" w14:textId="0F88AD28"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 xml:space="preserve">Obtaining approval from local authority </w:t>
            </w:r>
          </w:p>
        </w:tc>
        <w:tc>
          <w:tcPr>
            <w:tcW w:w="1158" w:type="pct"/>
          </w:tcPr>
          <w:p w14:paraId="65C6566F"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04EEC82E"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578236BF"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6950F14A"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0412BA1F" w14:textId="096797C0" w:rsidR="00212678" w:rsidRPr="005B6684" w:rsidRDefault="00212678" w:rsidP="00212678">
            <w:pPr>
              <w:rPr>
                <w:bCs/>
                <w:color w:val="002060"/>
                <w:sz w:val="18"/>
                <w:szCs w:val="18"/>
              </w:rPr>
            </w:pPr>
            <w:r w:rsidRPr="005B6684">
              <w:rPr>
                <w:color w:val="002060"/>
              </w:rPr>
              <w:t>1.4</w:t>
            </w:r>
          </w:p>
        </w:tc>
        <w:tc>
          <w:tcPr>
            <w:tcW w:w="1238" w:type="pct"/>
          </w:tcPr>
          <w:p w14:paraId="5D7AE0D8" w14:textId="66354769"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Promoting the activity to social media and local media outlet</w:t>
            </w:r>
          </w:p>
        </w:tc>
        <w:tc>
          <w:tcPr>
            <w:tcW w:w="1158" w:type="pct"/>
          </w:tcPr>
          <w:p w14:paraId="4E10B767"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7258CAB3"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53651E87"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42FE193D"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4AF4567B" w14:textId="25017CDC" w:rsidR="00212678" w:rsidRPr="005B6684" w:rsidRDefault="00212678" w:rsidP="00212678">
            <w:pPr>
              <w:rPr>
                <w:bCs/>
                <w:color w:val="002060"/>
                <w:sz w:val="18"/>
                <w:szCs w:val="18"/>
              </w:rPr>
            </w:pPr>
            <w:r w:rsidRPr="005B6684">
              <w:rPr>
                <w:color w:val="002060"/>
              </w:rPr>
              <w:t>1.5</w:t>
            </w:r>
          </w:p>
        </w:tc>
        <w:tc>
          <w:tcPr>
            <w:tcW w:w="1238" w:type="pct"/>
          </w:tcPr>
          <w:p w14:paraId="1AA67D16" w14:textId="451FC51C"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Signing contract with trainers and venue supplier</w:t>
            </w:r>
          </w:p>
        </w:tc>
        <w:tc>
          <w:tcPr>
            <w:tcW w:w="1158" w:type="pct"/>
          </w:tcPr>
          <w:p w14:paraId="001964A7"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6936FBDC"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7D6912AB"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7B192593"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509F55E7" w14:textId="6ED99E0F" w:rsidR="00212678" w:rsidRPr="005B6684" w:rsidRDefault="00212678" w:rsidP="00212678">
            <w:pPr>
              <w:rPr>
                <w:bCs/>
                <w:color w:val="002060"/>
                <w:sz w:val="18"/>
                <w:szCs w:val="18"/>
              </w:rPr>
            </w:pPr>
            <w:r w:rsidRPr="005B6684">
              <w:rPr>
                <w:color w:val="002060"/>
              </w:rPr>
              <w:t>1.6</w:t>
            </w:r>
          </w:p>
        </w:tc>
        <w:tc>
          <w:tcPr>
            <w:tcW w:w="1238" w:type="pct"/>
          </w:tcPr>
          <w:p w14:paraId="0BAF7037" w14:textId="2D918BF4"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Inviting workshop participants and interested local authority</w:t>
            </w:r>
          </w:p>
        </w:tc>
        <w:tc>
          <w:tcPr>
            <w:tcW w:w="1158" w:type="pct"/>
          </w:tcPr>
          <w:p w14:paraId="647093AB"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4DDDEEF9"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562596DB"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792C305C"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1BBE0152" w14:textId="43B2D5B3" w:rsidR="00212678" w:rsidRPr="005B6684" w:rsidRDefault="00212678" w:rsidP="00212678">
            <w:pPr>
              <w:rPr>
                <w:bCs/>
                <w:color w:val="002060"/>
                <w:sz w:val="18"/>
                <w:szCs w:val="18"/>
              </w:rPr>
            </w:pPr>
            <w:r w:rsidRPr="005B6684">
              <w:rPr>
                <w:color w:val="002060"/>
              </w:rPr>
              <w:t>1.7</w:t>
            </w:r>
          </w:p>
        </w:tc>
        <w:tc>
          <w:tcPr>
            <w:tcW w:w="1238" w:type="pct"/>
          </w:tcPr>
          <w:p w14:paraId="63456341" w14:textId="3EBD077F"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Organising the workshop</w:t>
            </w:r>
          </w:p>
        </w:tc>
        <w:tc>
          <w:tcPr>
            <w:tcW w:w="1158" w:type="pct"/>
          </w:tcPr>
          <w:p w14:paraId="77FDA4DA"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58AA4325"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16DEB757"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2F5230B5"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32282D8E" w14:textId="74D57A4F" w:rsidR="00212678" w:rsidRPr="005B6684" w:rsidRDefault="00212678" w:rsidP="00212678">
            <w:pPr>
              <w:rPr>
                <w:bCs/>
                <w:color w:val="002060"/>
                <w:sz w:val="18"/>
                <w:szCs w:val="18"/>
              </w:rPr>
            </w:pPr>
            <w:r w:rsidRPr="005B6684">
              <w:rPr>
                <w:color w:val="002060"/>
              </w:rPr>
              <w:t>1.8</w:t>
            </w:r>
          </w:p>
        </w:tc>
        <w:tc>
          <w:tcPr>
            <w:tcW w:w="1238" w:type="pct"/>
          </w:tcPr>
          <w:p w14:paraId="4A68734E" w14:textId="3CC22D79"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Submitting progress report to MAP SU. Obtaining approval for 2</w:t>
            </w:r>
            <w:r w:rsidRPr="005B6684">
              <w:rPr>
                <w:i/>
                <w:iCs/>
                <w:color w:val="002060"/>
                <w:vertAlign w:val="superscript"/>
              </w:rPr>
              <w:t>nd</w:t>
            </w:r>
            <w:r w:rsidRPr="005B6684">
              <w:rPr>
                <w:i/>
                <w:iCs/>
                <w:color w:val="002060"/>
              </w:rPr>
              <w:t xml:space="preserve"> trance payment </w:t>
            </w:r>
          </w:p>
        </w:tc>
        <w:tc>
          <w:tcPr>
            <w:tcW w:w="1158" w:type="pct"/>
          </w:tcPr>
          <w:p w14:paraId="241C658F" w14:textId="77777777" w:rsidR="00212678" w:rsidRPr="005B6684"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7070D9D7"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34620478" w14:textId="77777777" w:rsidR="00212678" w:rsidRPr="00E64C22" w:rsidRDefault="00212678" w:rsidP="00212678">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496D7715"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4C544C1B" w14:textId="2B35BCD3" w:rsidR="00795E53" w:rsidRPr="005B6684" w:rsidRDefault="00795E53" w:rsidP="00795E53">
            <w:pPr>
              <w:rPr>
                <w:bCs/>
                <w:color w:val="002060"/>
                <w:sz w:val="18"/>
                <w:szCs w:val="18"/>
              </w:rPr>
            </w:pPr>
            <w:r w:rsidRPr="005B6684">
              <w:rPr>
                <w:color w:val="002060"/>
              </w:rPr>
              <w:lastRenderedPageBreak/>
              <w:t>2</w:t>
            </w:r>
          </w:p>
        </w:tc>
        <w:tc>
          <w:tcPr>
            <w:tcW w:w="1238" w:type="pct"/>
          </w:tcPr>
          <w:p w14:paraId="58F87D27" w14:textId="4799B043" w:rsidR="00795E53" w:rsidRPr="005B6684" w:rsidRDefault="00795E53" w:rsidP="00795E53">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b/>
                <w:bCs/>
                <w:color w:val="002060"/>
              </w:rPr>
              <w:t>Activity 2: An evaluation session of proposal drafts conducted</w:t>
            </w:r>
          </w:p>
        </w:tc>
        <w:tc>
          <w:tcPr>
            <w:tcW w:w="1158" w:type="pct"/>
          </w:tcPr>
          <w:p w14:paraId="4FE616BC" w14:textId="6E0BCA5C" w:rsidR="00795E53" w:rsidRPr="005B6684" w:rsidRDefault="00795E53" w:rsidP="00795E53">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b/>
                <w:bCs/>
                <w:color w:val="002060"/>
              </w:rPr>
              <w:t>5 Dec 2026</w:t>
            </w:r>
          </w:p>
        </w:tc>
        <w:tc>
          <w:tcPr>
            <w:tcW w:w="1163" w:type="pct"/>
          </w:tcPr>
          <w:p w14:paraId="490314C5" w14:textId="5B2BA543" w:rsidR="00795E53" w:rsidRPr="00E64C22" w:rsidRDefault="4C22976E" w:rsidP="00795E53">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E64C22">
              <w:rPr>
                <w:b/>
                <w:bCs/>
                <w:color w:val="002060"/>
              </w:rPr>
              <w:t xml:space="preserve">Project Leader and </w:t>
            </w:r>
            <w:r w:rsidR="6AF06A65" w:rsidRPr="00E64C22">
              <w:rPr>
                <w:b/>
                <w:bCs/>
                <w:color w:val="002060"/>
              </w:rPr>
              <w:t xml:space="preserve">Project </w:t>
            </w:r>
            <w:r w:rsidRPr="00E64C22">
              <w:rPr>
                <w:b/>
                <w:bCs/>
                <w:color w:val="002060"/>
              </w:rPr>
              <w:t>Member 3</w:t>
            </w:r>
          </w:p>
        </w:tc>
        <w:tc>
          <w:tcPr>
            <w:tcW w:w="1156" w:type="pct"/>
          </w:tcPr>
          <w:p w14:paraId="1640A7AE" w14:textId="3F0DEB64" w:rsidR="00795E53" w:rsidRPr="00E64C22" w:rsidRDefault="00795E53" w:rsidP="00795E53">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E64C22">
              <w:rPr>
                <w:i/>
                <w:iCs/>
                <w:color w:val="002060"/>
              </w:rPr>
              <w:t>Consultant contract, timesheet, registration sheet, minutes of meeting, reports, photographs, media articles, etc</w:t>
            </w:r>
          </w:p>
        </w:tc>
      </w:tr>
      <w:tr w:rsidR="009171F2" w:rsidRPr="007C5755" w14:paraId="510CD73E"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29784B3B" w14:textId="4E88B594" w:rsidR="00FD0221" w:rsidRPr="005B6684" w:rsidRDefault="00FD0221" w:rsidP="00FD0221">
            <w:pPr>
              <w:rPr>
                <w:bCs/>
                <w:color w:val="002060"/>
                <w:sz w:val="18"/>
                <w:szCs w:val="18"/>
              </w:rPr>
            </w:pPr>
            <w:r w:rsidRPr="005B6684">
              <w:rPr>
                <w:color w:val="002060"/>
              </w:rPr>
              <w:t>2.1</w:t>
            </w:r>
          </w:p>
        </w:tc>
        <w:tc>
          <w:tcPr>
            <w:tcW w:w="1238" w:type="pct"/>
          </w:tcPr>
          <w:p w14:paraId="06EAECC1" w14:textId="6DAAD15E"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Hiring professional evaluators</w:t>
            </w:r>
          </w:p>
        </w:tc>
        <w:tc>
          <w:tcPr>
            <w:tcW w:w="1158" w:type="pct"/>
          </w:tcPr>
          <w:p w14:paraId="7D89652D" w14:textId="77777777"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1AFB70FA"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3B29E396"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5F14200B"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3BA25303" w14:textId="4D2F04D9" w:rsidR="00FD0221" w:rsidRPr="005B6684" w:rsidRDefault="00FD0221" w:rsidP="00FD0221">
            <w:pPr>
              <w:rPr>
                <w:bCs/>
                <w:color w:val="002060"/>
                <w:sz w:val="18"/>
                <w:szCs w:val="18"/>
              </w:rPr>
            </w:pPr>
            <w:r w:rsidRPr="005B6684">
              <w:rPr>
                <w:color w:val="002060"/>
              </w:rPr>
              <w:t>2.2</w:t>
            </w:r>
          </w:p>
        </w:tc>
        <w:tc>
          <w:tcPr>
            <w:tcW w:w="1238" w:type="pct"/>
          </w:tcPr>
          <w:p w14:paraId="5D5772BB" w14:textId="1FD9E2DC"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 xml:space="preserve">Organising pitching workshop </w:t>
            </w:r>
          </w:p>
        </w:tc>
        <w:tc>
          <w:tcPr>
            <w:tcW w:w="1158" w:type="pct"/>
          </w:tcPr>
          <w:p w14:paraId="7ED94533" w14:textId="77777777"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7040AA7D"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7BD96C13"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30257673"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3EEE7417" w14:textId="04E0C63A" w:rsidR="00FD0221" w:rsidRPr="005B6684" w:rsidRDefault="00FD0221" w:rsidP="00FD0221">
            <w:pPr>
              <w:rPr>
                <w:bCs/>
                <w:color w:val="002060"/>
                <w:sz w:val="18"/>
                <w:szCs w:val="18"/>
              </w:rPr>
            </w:pPr>
            <w:r w:rsidRPr="005B6684">
              <w:rPr>
                <w:color w:val="002060"/>
              </w:rPr>
              <w:t>2.3</w:t>
            </w:r>
          </w:p>
        </w:tc>
        <w:tc>
          <w:tcPr>
            <w:tcW w:w="1238" w:type="pct"/>
          </w:tcPr>
          <w:p w14:paraId="5CE85FEF" w14:textId="3E214A4E"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Finalising evaluation reports</w:t>
            </w:r>
          </w:p>
        </w:tc>
        <w:tc>
          <w:tcPr>
            <w:tcW w:w="1158" w:type="pct"/>
          </w:tcPr>
          <w:p w14:paraId="59B53BE6" w14:textId="77777777"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18C7CBDC"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43E48094"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r w:rsidR="009171F2" w:rsidRPr="007C5755" w14:paraId="78E0C8B0" w14:textId="77777777" w:rsidTr="00543E5D">
        <w:trPr>
          <w:gridAfter w:val="1"/>
          <w:wAfter w:w="10" w:type="pct"/>
        </w:trPr>
        <w:tc>
          <w:tcPr>
            <w:cnfStyle w:val="001000000000" w:firstRow="0" w:lastRow="0" w:firstColumn="1" w:lastColumn="0" w:oddVBand="0" w:evenVBand="0" w:oddHBand="0" w:evenHBand="0" w:firstRowFirstColumn="0" w:firstRowLastColumn="0" w:lastRowFirstColumn="0" w:lastRowLastColumn="0"/>
            <w:tcW w:w="274" w:type="pct"/>
          </w:tcPr>
          <w:p w14:paraId="42956EA3" w14:textId="1E2C64C2" w:rsidR="00FD0221" w:rsidRPr="005B6684" w:rsidRDefault="00FD0221" w:rsidP="00FD0221">
            <w:pPr>
              <w:rPr>
                <w:bCs/>
                <w:color w:val="002060"/>
                <w:sz w:val="18"/>
                <w:szCs w:val="18"/>
              </w:rPr>
            </w:pPr>
            <w:r w:rsidRPr="005B6684">
              <w:rPr>
                <w:color w:val="002060"/>
              </w:rPr>
              <w:t>2.4</w:t>
            </w:r>
          </w:p>
        </w:tc>
        <w:tc>
          <w:tcPr>
            <w:tcW w:w="1238" w:type="pct"/>
          </w:tcPr>
          <w:p w14:paraId="79C228AC" w14:textId="282238D3"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r w:rsidRPr="005B6684">
              <w:rPr>
                <w:i/>
                <w:iCs/>
                <w:color w:val="002060"/>
              </w:rPr>
              <w:t>Submitting final activity and financial reports to MAP SU. Obtaining approval for final acquittal.</w:t>
            </w:r>
          </w:p>
        </w:tc>
        <w:tc>
          <w:tcPr>
            <w:tcW w:w="1158" w:type="pct"/>
          </w:tcPr>
          <w:p w14:paraId="289F36F0" w14:textId="77777777" w:rsidR="00FD0221" w:rsidRPr="005B6684"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63" w:type="pct"/>
          </w:tcPr>
          <w:p w14:paraId="7F0B50C1"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c>
          <w:tcPr>
            <w:tcW w:w="1156" w:type="pct"/>
          </w:tcPr>
          <w:p w14:paraId="7025E576" w14:textId="77777777" w:rsidR="00FD0221" w:rsidRPr="00E64C22" w:rsidRDefault="00FD0221" w:rsidP="00FD0221">
            <w:pPr>
              <w:cnfStyle w:val="000000000000" w:firstRow="0" w:lastRow="0" w:firstColumn="0" w:lastColumn="0" w:oddVBand="0" w:evenVBand="0" w:oddHBand="0" w:evenHBand="0" w:firstRowFirstColumn="0" w:firstRowLastColumn="0" w:lastRowFirstColumn="0" w:lastRowLastColumn="0"/>
              <w:rPr>
                <w:color w:val="002060"/>
                <w:sz w:val="18"/>
                <w:szCs w:val="18"/>
              </w:rPr>
            </w:pPr>
          </w:p>
        </w:tc>
      </w:tr>
    </w:tbl>
    <w:p w14:paraId="3B500F4C" w14:textId="0A4C595C" w:rsidR="00230C4D" w:rsidRPr="00AB7AEC" w:rsidRDefault="008D3A24" w:rsidP="00AB7AEC">
      <w:pPr>
        <w:pStyle w:val="BodyCopy"/>
        <w:spacing w:before="200"/>
        <w:rPr>
          <w:rFonts w:asciiTheme="minorHAnsi" w:hAnsiTheme="minorHAnsi" w:cstheme="minorHAnsi"/>
          <w:b/>
          <w:bCs/>
          <w:caps/>
          <w:color w:val="47763B" w:themeColor="accent3"/>
          <w:sz w:val="32"/>
          <w:szCs w:val="24"/>
          <w:lang w:val="en-US" w:eastAsia="en-IE"/>
        </w:rPr>
      </w:pPr>
      <w:r w:rsidRPr="00AB7AEC">
        <w:rPr>
          <w:rFonts w:asciiTheme="minorHAnsi" w:hAnsiTheme="minorHAnsi" w:cstheme="minorHAnsi"/>
          <w:b/>
          <w:bCs/>
          <w:caps/>
          <w:color w:val="47763B" w:themeColor="accent3"/>
          <w:sz w:val="32"/>
          <w:szCs w:val="24"/>
          <w:lang w:val="en-US" w:eastAsia="en-IE"/>
        </w:rPr>
        <w:t>8</w:t>
      </w:r>
      <w:r w:rsidR="00204C05" w:rsidRPr="00AB7AEC">
        <w:rPr>
          <w:rFonts w:asciiTheme="minorHAnsi" w:hAnsiTheme="minorHAnsi" w:cstheme="minorHAnsi"/>
          <w:b/>
          <w:bCs/>
          <w:caps/>
          <w:color w:val="47763B" w:themeColor="accent3"/>
          <w:sz w:val="32"/>
          <w:szCs w:val="24"/>
          <w:lang w:val="en-US" w:eastAsia="en-IE"/>
        </w:rPr>
        <w:t>. Budget</w:t>
      </w:r>
    </w:p>
    <w:p w14:paraId="3D9B41F8" w14:textId="12C0938A" w:rsidR="00274E9C" w:rsidRPr="005B43C2" w:rsidRDefault="5A47FC45" w:rsidP="24676584">
      <w:r w:rsidRPr="00E46F8B">
        <w:t xml:space="preserve">Please </w:t>
      </w:r>
      <w:r w:rsidRPr="00E46F8B">
        <w:rPr>
          <w:u w:val="single"/>
        </w:rPr>
        <w:t>attach</w:t>
      </w:r>
      <w:r w:rsidRPr="00E46F8B">
        <w:t xml:space="preserve"> a </w:t>
      </w:r>
      <w:r w:rsidR="00CA25E6" w:rsidRPr="00E46F8B">
        <w:t xml:space="preserve">proposed </w:t>
      </w:r>
      <w:r w:rsidR="00B92F45" w:rsidRPr="00E46F8B">
        <w:t>budget</w:t>
      </w:r>
      <w:r w:rsidR="00CA25E6" w:rsidRPr="00E46F8B">
        <w:t xml:space="preserve"> </w:t>
      </w:r>
      <w:r w:rsidRPr="00E46F8B">
        <w:t xml:space="preserve">spreadsheet using the template provided. </w:t>
      </w:r>
    </w:p>
    <w:p w14:paraId="265AD87B" w14:textId="26B6BF7E" w:rsidR="00E562C3" w:rsidRPr="009A302C" w:rsidRDefault="00E562C3" w:rsidP="00E562C3">
      <w:r w:rsidRPr="009A302C">
        <w:t xml:space="preserve">Please include </w:t>
      </w:r>
      <w:r w:rsidR="00CA25E6">
        <w:t xml:space="preserve">the following </w:t>
      </w:r>
      <w:r w:rsidRPr="009A302C">
        <w:t xml:space="preserve">in </w:t>
      </w:r>
      <w:r w:rsidR="00CA25E6">
        <w:t>your proposed budget</w:t>
      </w:r>
      <w:r w:rsidRPr="009A302C">
        <w:t>:</w:t>
      </w:r>
    </w:p>
    <w:p w14:paraId="062FB7D6" w14:textId="2033548A" w:rsidR="00E562C3" w:rsidRPr="009A302C" w:rsidRDefault="00E562C3" w:rsidP="00E562C3">
      <w:pPr>
        <w:pStyle w:val="ListParagraph"/>
        <w:numPr>
          <w:ilvl w:val="0"/>
          <w:numId w:val="14"/>
        </w:numPr>
        <w:spacing w:before="0" w:after="160" w:line="259" w:lineRule="auto"/>
        <w:contextualSpacing/>
        <w:rPr>
          <w:rFonts w:cs="Arial"/>
        </w:rPr>
      </w:pPr>
      <w:r w:rsidRPr="009A302C">
        <w:rPr>
          <w:rFonts w:cs="Arial"/>
        </w:rPr>
        <w:t>Activity/Task number (from Work Plan above) and sub-activities</w:t>
      </w:r>
      <w:r w:rsidR="0020136A">
        <w:rPr>
          <w:rFonts w:cs="Arial"/>
        </w:rPr>
        <w:t>,</w:t>
      </w:r>
      <w:r w:rsidRPr="009A302C">
        <w:rPr>
          <w:rFonts w:cs="Arial"/>
        </w:rPr>
        <w:t xml:space="preserve"> if applicable</w:t>
      </w:r>
    </w:p>
    <w:p w14:paraId="6FAC355A" w14:textId="77777777" w:rsidR="00E562C3" w:rsidRPr="009A302C" w:rsidRDefault="00E562C3" w:rsidP="00E562C3">
      <w:pPr>
        <w:pStyle w:val="ListParagraph"/>
        <w:widowControl w:val="0"/>
        <w:numPr>
          <w:ilvl w:val="0"/>
          <w:numId w:val="14"/>
        </w:numPr>
        <w:spacing w:before="0" w:after="0"/>
        <w:contextualSpacing/>
        <w:rPr>
          <w:rFonts w:cs="Arial"/>
        </w:rPr>
      </w:pPr>
      <w:r w:rsidRPr="009A302C">
        <w:rPr>
          <w:rFonts w:cs="Arial"/>
        </w:rPr>
        <w:t>Budget items (e.g. transport, printing, online meeting room hire) and unit costs against activities/tasks</w:t>
      </w:r>
    </w:p>
    <w:p w14:paraId="3C87A8C5" w14:textId="77777777" w:rsidR="00E562C3" w:rsidRPr="009A302C" w:rsidRDefault="00E562C3" w:rsidP="00E562C3">
      <w:pPr>
        <w:pStyle w:val="ListParagraph"/>
        <w:widowControl w:val="0"/>
        <w:numPr>
          <w:ilvl w:val="0"/>
          <w:numId w:val="14"/>
        </w:numPr>
        <w:spacing w:before="0" w:after="0"/>
        <w:contextualSpacing/>
        <w:rPr>
          <w:rFonts w:cs="Arial"/>
        </w:rPr>
      </w:pPr>
      <w:r w:rsidRPr="009A302C">
        <w:rPr>
          <w:rFonts w:cs="Arial"/>
        </w:rPr>
        <w:t>Estimated budget overall (sub-totals and totals, in both local currency and AUD).</w:t>
      </w:r>
    </w:p>
    <w:p w14:paraId="3B6256C6" w14:textId="77777777" w:rsidR="00E562C3" w:rsidRPr="009A302C" w:rsidRDefault="00E562C3" w:rsidP="00E562C3">
      <w:pPr>
        <w:pStyle w:val="ListParagraph"/>
        <w:widowControl w:val="0"/>
        <w:numPr>
          <w:ilvl w:val="0"/>
          <w:numId w:val="14"/>
        </w:numPr>
        <w:spacing w:before="0" w:after="0"/>
        <w:contextualSpacing/>
        <w:rPr>
          <w:rFonts w:cs="Arial"/>
        </w:rPr>
      </w:pPr>
      <w:r w:rsidRPr="009A302C">
        <w:rPr>
          <w:rFonts w:cs="Arial"/>
        </w:rPr>
        <w:t xml:space="preserve">Please note that a </w:t>
      </w:r>
      <w:r w:rsidRPr="005268D0">
        <w:rPr>
          <w:rFonts w:cs="Arial"/>
        </w:rPr>
        <w:t>5%</w:t>
      </w:r>
      <w:r w:rsidRPr="009A302C">
        <w:rPr>
          <w:rFonts w:cs="Arial"/>
        </w:rPr>
        <w:t xml:space="preserve"> contingency budget will be included in the application to cover unexpected expenses. </w:t>
      </w:r>
    </w:p>
    <w:p w14:paraId="29F7B1CE" w14:textId="68C11537" w:rsidR="00E562C3" w:rsidRPr="002D438A" w:rsidRDefault="00E562C3" w:rsidP="00E562C3">
      <w:pPr>
        <w:rPr>
          <w:i/>
          <w:iCs/>
        </w:rPr>
      </w:pPr>
      <w:r w:rsidRPr="002D438A">
        <w:rPr>
          <w:i/>
          <w:iCs/>
        </w:rPr>
        <w:t>NB: Th</w:t>
      </w:r>
      <w:r w:rsidR="0043580A">
        <w:rPr>
          <w:i/>
          <w:iCs/>
        </w:rPr>
        <w:t xml:space="preserve">e </w:t>
      </w:r>
      <w:r w:rsidR="00B559AF">
        <w:rPr>
          <w:i/>
          <w:iCs/>
        </w:rPr>
        <w:t xml:space="preserve">final </w:t>
      </w:r>
      <w:r w:rsidR="00B559AF" w:rsidRPr="002D438A">
        <w:rPr>
          <w:i/>
          <w:iCs/>
        </w:rPr>
        <w:t>budget</w:t>
      </w:r>
      <w:r w:rsidRPr="002D438A">
        <w:rPr>
          <w:i/>
          <w:iCs/>
        </w:rPr>
        <w:t xml:space="preserve"> </w:t>
      </w:r>
      <w:r w:rsidR="0043580A">
        <w:rPr>
          <w:i/>
          <w:iCs/>
        </w:rPr>
        <w:t xml:space="preserve">will be agreed during the grant agreement negotiation process. </w:t>
      </w:r>
    </w:p>
    <w:p w14:paraId="4F6956EB" w14:textId="3A7BE67E" w:rsidR="00EC58B0" w:rsidRPr="00BF65A5" w:rsidRDefault="00BB3030" w:rsidP="00EC58B0">
      <w:pPr>
        <w:pStyle w:val="BodyCopy"/>
        <w:spacing w:before="200"/>
        <w:rPr>
          <w:color w:val="33647E" w:themeColor="accent1"/>
          <w:lang w:val="en-US"/>
        </w:rPr>
      </w:pPr>
      <w:r w:rsidRPr="00BF65A5">
        <w:rPr>
          <w:rFonts w:asciiTheme="minorHAnsi" w:hAnsiTheme="minorHAnsi" w:cstheme="minorHAnsi"/>
          <w:b/>
          <w:bCs/>
          <w:caps/>
          <w:color w:val="47763B" w:themeColor="accent3"/>
          <w:sz w:val="32"/>
          <w:szCs w:val="24"/>
          <w:lang w:val="en-US" w:eastAsia="en-IE"/>
        </w:rPr>
        <w:t>9</w:t>
      </w:r>
      <w:r w:rsidR="00EC58B0" w:rsidRPr="00BF65A5">
        <w:rPr>
          <w:rFonts w:asciiTheme="minorHAnsi" w:hAnsiTheme="minorHAnsi" w:cstheme="minorHAnsi"/>
          <w:b/>
          <w:bCs/>
          <w:caps/>
          <w:color w:val="47763B" w:themeColor="accent3"/>
          <w:sz w:val="32"/>
          <w:szCs w:val="24"/>
          <w:lang w:val="en-US" w:eastAsia="en-IE"/>
        </w:rPr>
        <w:t xml:space="preserve">. </w:t>
      </w:r>
      <w:r w:rsidRPr="00BF65A5">
        <w:rPr>
          <w:rFonts w:asciiTheme="minorHAnsi" w:hAnsiTheme="minorHAnsi" w:cstheme="minorHAnsi"/>
          <w:b/>
          <w:bCs/>
          <w:caps/>
          <w:color w:val="47763B" w:themeColor="accent3"/>
          <w:sz w:val="32"/>
          <w:szCs w:val="24"/>
          <w:lang w:val="en-US" w:eastAsia="en-IE"/>
        </w:rPr>
        <w:t xml:space="preserve">VALID </w:t>
      </w:r>
      <w:r w:rsidR="005C4226" w:rsidRPr="00BF65A5">
        <w:rPr>
          <w:rFonts w:asciiTheme="minorHAnsi" w:hAnsiTheme="minorHAnsi" w:cstheme="minorHAnsi"/>
          <w:b/>
          <w:bCs/>
          <w:caps/>
          <w:color w:val="47763B" w:themeColor="accent3"/>
          <w:sz w:val="32"/>
          <w:szCs w:val="24"/>
          <w:lang w:val="en-US" w:eastAsia="en-IE"/>
        </w:rPr>
        <w:t>Personal Identification</w:t>
      </w:r>
      <w:r w:rsidR="005C4226" w:rsidRPr="00BF65A5">
        <w:rPr>
          <w:rFonts w:asciiTheme="minorHAnsi" w:eastAsiaTheme="majorEastAsia" w:hAnsiTheme="minorHAnsi" w:cstheme="minorHAnsi"/>
          <w:b/>
          <w:caps/>
          <w:color w:val="33647E" w:themeColor="accent1"/>
          <w:sz w:val="56"/>
          <w:szCs w:val="56"/>
        </w:rPr>
        <w:t xml:space="preserve"> </w:t>
      </w:r>
      <w:r w:rsidR="005C4226" w:rsidRPr="00BF65A5">
        <w:rPr>
          <w:rFonts w:asciiTheme="minorHAnsi" w:hAnsiTheme="minorHAnsi" w:cstheme="minorHAnsi"/>
          <w:b/>
          <w:bCs/>
          <w:caps/>
          <w:color w:val="47763B" w:themeColor="accent3"/>
          <w:sz w:val="32"/>
          <w:szCs w:val="24"/>
          <w:lang w:val="en-US" w:eastAsia="en-IE"/>
        </w:rPr>
        <w:t>Document</w:t>
      </w:r>
    </w:p>
    <w:p w14:paraId="0A87F63E" w14:textId="77777777" w:rsidR="001A0996" w:rsidRPr="009A302C" w:rsidRDefault="001A0996" w:rsidP="001A0996">
      <w:r w:rsidRPr="009A302C">
        <w:t xml:space="preserve">Please </w:t>
      </w:r>
      <w:r w:rsidRPr="00305E02">
        <w:rPr>
          <w:u w:val="single"/>
        </w:rPr>
        <w:t>attach</w:t>
      </w:r>
      <w:r w:rsidRPr="009A302C">
        <w:t xml:space="preserve"> a copy of your valid personal identification document. This could be your identification card or passport. Your personal data including name, citizenship and photograph must be shown clearly (applies to Project Leader and all other members).</w:t>
      </w:r>
    </w:p>
    <w:p w14:paraId="65783988" w14:textId="3B898CF2" w:rsidR="001A0996" w:rsidRPr="00BF65A5" w:rsidRDefault="001A0996" w:rsidP="004A1D86">
      <w:pPr>
        <w:pStyle w:val="BodyCopy"/>
        <w:spacing w:before="200"/>
        <w:rPr>
          <w:rFonts w:asciiTheme="minorHAnsi" w:hAnsiTheme="minorHAnsi" w:cstheme="minorHAnsi"/>
          <w:b/>
          <w:bCs/>
          <w:caps/>
          <w:color w:val="47763B" w:themeColor="accent3"/>
          <w:sz w:val="32"/>
          <w:szCs w:val="24"/>
          <w:lang w:val="en-US" w:eastAsia="en-IE"/>
        </w:rPr>
      </w:pPr>
      <w:bookmarkStart w:id="1" w:name="_Hlk40821922"/>
      <w:r w:rsidRPr="00BF65A5">
        <w:rPr>
          <w:rFonts w:asciiTheme="minorHAnsi" w:hAnsiTheme="minorHAnsi" w:cstheme="minorHAnsi"/>
          <w:b/>
          <w:bCs/>
          <w:caps/>
          <w:color w:val="47763B" w:themeColor="accent3"/>
          <w:sz w:val="32"/>
          <w:szCs w:val="24"/>
          <w:lang w:val="en-US" w:eastAsia="en-IE"/>
        </w:rPr>
        <w:lastRenderedPageBreak/>
        <w:t>10. Curriculum Vitae (CV)</w:t>
      </w:r>
    </w:p>
    <w:p w14:paraId="50440560" w14:textId="6B2E1D13" w:rsidR="001A0996" w:rsidRPr="009A302C" w:rsidRDefault="001A0996" w:rsidP="001A0996">
      <w:r w:rsidRPr="009A302C">
        <w:t xml:space="preserve">Please </w:t>
      </w:r>
      <w:r w:rsidRPr="00305E02">
        <w:rPr>
          <w:u w:val="single"/>
        </w:rPr>
        <w:t>attach</w:t>
      </w:r>
      <w:r w:rsidRPr="009A302C">
        <w:t xml:space="preserve"> </w:t>
      </w:r>
      <w:proofErr w:type="gramStart"/>
      <w:r w:rsidRPr="009A302C">
        <w:t>a brief summary</w:t>
      </w:r>
      <w:proofErr w:type="gramEnd"/>
      <w:r w:rsidRPr="009A302C">
        <w:t xml:space="preserve"> of your education, work history and necessary skills and experiences. Keep your CV </w:t>
      </w:r>
      <w:r w:rsidR="00372819" w:rsidRPr="009A302C">
        <w:t>brief, to</w:t>
      </w:r>
      <w:r w:rsidRPr="009A302C">
        <w:t xml:space="preserve"> a maximum of two pages (applies to </w:t>
      </w:r>
      <w:r>
        <w:t>Project</w:t>
      </w:r>
      <w:r w:rsidRPr="009A302C">
        <w:t xml:space="preserve"> Leader and all other members</w:t>
      </w:r>
      <w:r w:rsidR="00B559AF" w:rsidRPr="009A302C">
        <w:t>)</w:t>
      </w:r>
      <w:r w:rsidR="00B559AF" w:rsidRPr="009A302C" w:rsidDel="001A25E5">
        <w:t>.</w:t>
      </w:r>
    </w:p>
    <w:bookmarkEnd w:id="1"/>
    <w:p w14:paraId="771C5681" w14:textId="7E8A0C73" w:rsidR="001A0996" w:rsidRPr="00BF65A5" w:rsidRDefault="00FC3FF4" w:rsidP="00BF65A5">
      <w:pPr>
        <w:pStyle w:val="BodyCopy"/>
        <w:spacing w:before="200"/>
        <w:rPr>
          <w:bCs/>
          <w:color w:val="47763B" w:themeColor="accent3"/>
          <w:sz w:val="32"/>
          <w:szCs w:val="24"/>
          <w:lang w:val="en-US" w:eastAsia="en-IE"/>
        </w:rPr>
      </w:pPr>
      <w:r w:rsidRPr="00BF65A5">
        <w:rPr>
          <w:rFonts w:asciiTheme="minorHAnsi" w:hAnsiTheme="minorHAnsi" w:cstheme="minorHAnsi"/>
          <w:b/>
          <w:bCs/>
          <w:caps/>
          <w:color w:val="47763B" w:themeColor="accent3"/>
          <w:sz w:val="32"/>
          <w:szCs w:val="24"/>
          <w:lang w:val="en-US" w:eastAsia="en-IE"/>
        </w:rPr>
        <w:t xml:space="preserve">11. </w:t>
      </w:r>
      <w:r w:rsidR="001A0996" w:rsidRPr="00BF65A5">
        <w:rPr>
          <w:rFonts w:asciiTheme="minorHAnsi" w:hAnsiTheme="minorHAnsi" w:cstheme="minorHAnsi"/>
          <w:b/>
          <w:bCs/>
          <w:caps/>
          <w:color w:val="47763B" w:themeColor="accent3"/>
          <w:sz w:val="32"/>
          <w:szCs w:val="24"/>
          <w:lang w:val="en-US" w:eastAsia="en-IE"/>
        </w:rPr>
        <w:t>Evidence of Support</w:t>
      </w:r>
    </w:p>
    <w:p w14:paraId="152F7E04" w14:textId="77777777" w:rsidR="001A0996" w:rsidRDefault="001A0996" w:rsidP="001A0996">
      <w:r w:rsidRPr="001246AE">
        <w:t xml:space="preserve">Please </w:t>
      </w:r>
      <w:r w:rsidRPr="001246AE">
        <w:rPr>
          <w:u w:val="single"/>
        </w:rPr>
        <w:t>attach</w:t>
      </w:r>
      <w:r w:rsidRPr="001246AE">
        <w:t xml:space="preserve"> evidence of support from the relevant authorities who will collaborate in the proposed activities or who have oversight of the locations where the activities will be implemented</w:t>
      </w:r>
    </w:p>
    <w:p w14:paraId="5A020956" w14:textId="77777777" w:rsidR="001A0996" w:rsidRPr="009A302C" w:rsidRDefault="46F84F7C" w:rsidP="001A0996">
      <w:pPr>
        <w:rPr>
          <w:rFonts w:eastAsia="Times New Roman"/>
          <w:i/>
          <w:iCs/>
          <w:strike/>
        </w:rPr>
      </w:pPr>
      <w:r w:rsidRPr="24676584">
        <w:rPr>
          <w:b/>
          <w:bCs/>
          <w:i/>
          <w:iCs/>
        </w:rPr>
        <w:t>NB:</w:t>
      </w:r>
      <w:r w:rsidRPr="24676584">
        <w:rPr>
          <w:i/>
          <w:iCs/>
        </w:rPr>
        <w:t xml:space="preserve"> It is important to inform and involve employment organisations and local authority about your grant idea. A letter of support from the local authority is to show that they are aware and willing to support the project implementation if the grant is successful. If the grant application is selected for funding, the grant team will be required to provide official documents demonstrating necessary approvals from relevant authorities, before any tranche payment is made.</w:t>
      </w:r>
    </w:p>
    <w:p w14:paraId="2BCC2DBD" w14:textId="433E8085" w:rsidR="001A0996" w:rsidRPr="00BF65A5" w:rsidRDefault="00080064" w:rsidP="00BF65A5">
      <w:pPr>
        <w:pStyle w:val="BodyCopy"/>
        <w:spacing w:before="200"/>
        <w:rPr>
          <w:rFonts w:asciiTheme="minorHAnsi" w:hAnsiTheme="minorHAnsi" w:cstheme="minorHAnsi"/>
          <w:bCs/>
          <w:color w:val="47763B" w:themeColor="accent3"/>
          <w:sz w:val="32"/>
          <w:szCs w:val="24"/>
          <w:lang w:val="en-US" w:eastAsia="en-IE"/>
        </w:rPr>
      </w:pPr>
      <w:bookmarkStart w:id="2" w:name="_Hlk218529158"/>
      <w:r w:rsidRPr="00BF65A5">
        <w:rPr>
          <w:rFonts w:asciiTheme="minorHAnsi" w:hAnsiTheme="minorHAnsi" w:cstheme="minorHAnsi"/>
          <w:b/>
          <w:bCs/>
          <w:caps/>
          <w:color w:val="47763B" w:themeColor="accent3"/>
          <w:sz w:val="32"/>
          <w:szCs w:val="24"/>
          <w:lang w:val="en-US" w:eastAsia="en-IE"/>
        </w:rPr>
        <w:t xml:space="preserve">12. </w:t>
      </w:r>
      <w:r w:rsidR="001A0996" w:rsidRPr="00BF65A5">
        <w:rPr>
          <w:rFonts w:asciiTheme="minorHAnsi" w:hAnsiTheme="minorHAnsi" w:cstheme="minorHAnsi"/>
          <w:b/>
          <w:bCs/>
          <w:caps/>
          <w:color w:val="47763B" w:themeColor="accent3"/>
          <w:sz w:val="32"/>
          <w:szCs w:val="24"/>
          <w:lang w:val="en-US" w:eastAsia="en-IE"/>
        </w:rPr>
        <w:t>Consent for Information</w:t>
      </w:r>
      <w:bookmarkEnd w:id="2"/>
      <w:r w:rsidR="002C24A8" w:rsidRPr="00BF65A5">
        <w:rPr>
          <w:rFonts w:asciiTheme="minorHAnsi" w:hAnsiTheme="minorHAnsi" w:cstheme="minorHAnsi"/>
          <w:b/>
          <w:bCs/>
          <w:caps/>
          <w:color w:val="47763B" w:themeColor="accent3"/>
          <w:sz w:val="32"/>
          <w:szCs w:val="24"/>
          <w:lang w:val="en-US" w:eastAsia="en-IE"/>
        </w:rPr>
        <w:t xml:space="preserve"> USAGE</w:t>
      </w:r>
    </w:p>
    <w:p w14:paraId="126DA197" w14:textId="5ABE2E13" w:rsidR="00EC58B0" w:rsidRDefault="001A0996" w:rsidP="001A0996">
      <w:pPr>
        <w:pStyle w:val="BodyCopy"/>
        <w:spacing w:before="200"/>
      </w:pPr>
      <w:r w:rsidRPr="009A302C">
        <w:t xml:space="preserve">By submitting this application, the applicants acknowledge </w:t>
      </w:r>
      <w:r w:rsidRPr="00482C9C">
        <w:t xml:space="preserve">and consent to the use of </w:t>
      </w:r>
      <w:r w:rsidRPr="009A302C">
        <w:t>the information provided</w:t>
      </w:r>
      <w:r w:rsidRPr="00482C9C">
        <w:t xml:space="preserve"> for</w:t>
      </w:r>
      <w:r w:rsidRPr="009A302C">
        <w:t xml:space="preserve"> promotion and reporting purposes by the Commonwealth Government Department of Foreign Affairs and Trade (DFAT) and </w:t>
      </w:r>
      <w:r>
        <w:t>MAP SU</w:t>
      </w:r>
      <w:r w:rsidRPr="00482C9C">
        <w:t>. All equity</w:t>
      </w:r>
      <w:r w:rsidRPr="00482C9C">
        <w:rPr>
          <w:rFonts w:ascii="Cambria Math" w:hAnsi="Cambria Math" w:cs="Cambria Math"/>
        </w:rPr>
        <w:t>‑</w:t>
      </w:r>
      <w:r w:rsidRPr="00482C9C">
        <w:t>related</w:t>
      </w:r>
      <w:r w:rsidRPr="009A302C">
        <w:t xml:space="preserve"> information, including </w:t>
      </w:r>
      <w:r w:rsidRPr="00482C9C">
        <w:t xml:space="preserve">but not limited to </w:t>
      </w:r>
      <w:r w:rsidRPr="009A302C">
        <w:t>gender, disability</w:t>
      </w:r>
      <w:r w:rsidRPr="00482C9C">
        <w:t>,</w:t>
      </w:r>
      <w:r w:rsidRPr="009A302C">
        <w:t xml:space="preserve"> and ethnicity, </w:t>
      </w:r>
      <w:r w:rsidRPr="00482C9C">
        <w:t>will be kept</w:t>
      </w:r>
      <w:r w:rsidRPr="009A302C">
        <w:t xml:space="preserve"> confidential</w:t>
      </w:r>
      <w:r w:rsidRPr="00482C9C">
        <w:t xml:space="preserve">, used solely </w:t>
      </w:r>
      <w:r w:rsidRPr="009A302C">
        <w:t>for equity monitoring</w:t>
      </w:r>
      <w:r w:rsidRPr="00482C9C">
        <w:t>, and reported</w:t>
      </w:r>
      <w:r w:rsidRPr="009A302C">
        <w:t xml:space="preserve"> only</w:t>
      </w:r>
      <w:r w:rsidRPr="00482C9C">
        <w:t xml:space="preserve"> in an anonymised form</w:t>
      </w:r>
      <w:r w:rsidRPr="009A302C">
        <w:t>.</w:t>
      </w:r>
    </w:p>
    <w:p w14:paraId="134648B6" w14:textId="0C03EDD7" w:rsidR="004A1D86" w:rsidRPr="00750004" w:rsidRDefault="004A1D86" w:rsidP="004A1D86">
      <w:pPr>
        <w:pStyle w:val="BodyCopy"/>
        <w:spacing w:before="200"/>
        <w:rPr>
          <w:rFonts w:asciiTheme="minorHAnsi" w:hAnsiTheme="minorHAnsi" w:cstheme="minorHAnsi"/>
          <w:b/>
          <w:bCs/>
          <w:caps/>
          <w:color w:val="47763B" w:themeColor="accent3"/>
          <w:sz w:val="32"/>
          <w:szCs w:val="24"/>
          <w:lang w:val="en-US" w:eastAsia="en-IE"/>
        </w:rPr>
      </w:pPr>
      <w:r w:rsidRPr="00750004">
        <w:rPr>
          <w:rFonts w:asciiTheme="minorHAnsi" w:hAnsiTheme="minorHAnsi" w:cstheme="minorHAnsi"/>
          <w:b/>
          <w:bCs/>
          <w:caps/>
          <w:color w:val="47763B" w:themeColor="accent3"/>
          <w:sz w:val="32"/>
          <w:szCs w:val="24"/>
          <w:lang w:val="en-US" w:eastAsia="en-IE"/>
        </w:rPr>
        <w:t>1</w:t>
      </w:r>
      <w:r w:rsidR="00773C02">
        <w:rPr>
          <w:rFonts w:asciiTheme="minorHAnsi" w:hAnsiTheme="minorHAnsi" w:cstheme="minorHAnsi"/>
          <w:b/>
          <w:bCs/>
          <w:caps/>
          <w:color w:val="47763B" w:themeColor="accent3"/>
          <w:sz w:val="32"/>
          <w:szCs w:val="24"/>
          <w:lang w:val="en-US" w:eastAsia="en-IE"/>
        </w:rPr>
        <w:t>3</w:t>
      </w:r>
      <w:r w:rsidRPr="00750004">
        <w:rPr>
          <w:rFonts w:asciiTheme="minorHAnsi" w:hAnsiTheme="minorHAnsi" w:cstheme="minorHAnsi"/>
          <w:b/>
          <w:bCs/>
          <w:caps/>
          <w:color w:val="47763B" w:themeColor="accent3"/>
          <w:sz w:val="32"/>
          <w:szCs w:val="24"/>
          <w:lang w:val="en-US" w:eastAsia="en-IE"/>
        </w:rPr>
        <w:t xml:space="preserve">. </w:t>
      </w:r>
      <w:r w:rsidR="00773C02">
        <w:rPr>
          <w:rFonts w:asciiTheme="minorHAnsi" w:hAnsiTheme="minorHAnsi" w:cstheme="minorHAnsi"/>
          <w:b/>
          <w:bCs/>
          <w:caps/>
          <w:color w:val="47763B" w:themeColor="accent3"/>
          <w:sz w:val="32"/>
          <w:szCs w:val="24"/>
          <w:lang w:val="en-US" w:eastAsia="en-IE"/>
        </w:rPr>
        <w:t>Declaration and acknowled</w:t>
      </w:r>
      <w:r w:rsidR="007A05E8">
        <w:rPr>
          <w:rFonts w:asciiTheme="minorHAnsi" w:hAnsiTheme="minorHAnsi" w:cstheme="minorHAnsi"/>
          <w:b/>
          <w:bCs/>
          <w:caps/>
          <w:color w:val="47763B" w:themeColor="accent3"/>
          <w:sz w:val="32"/>
          <w:szCs w:val="24"/>
          <w:lang w:val="en-US" w:eastAsia="en-IE"/>
        </w:rPr>
        <w:t>G</w:t>
      </w:r>
      <w:r w:rsidR="00C05150">
        <w:rPr>
          <w:rFonts w:asciiTheme="minorHAnsi" w:hAnsiTheme="minorHAnsi" w:cstheme="minorHAnsi"/>
          <w:b/>
          <w:bCs/>
          <w:caps/>
          <w:color w:val="47763B" w:themeColor="accent3"/>
          <w:sz w:val="32"/>
          <w:szCs w:val="24"/>
          <w:lang w:val="en-US" w:eastAsia="en-IE"/>
        </w:rPr>
        <w:t>E</w:t>
      </w:r>
      <w:r w:rsidR="00773C02">
        <w:rPr>
          <w:rFonts w:asciiTheme="minorHAnsi" w:hAnsiTheme="minorHAnsi" w:cstheme="minorHAnsi"/>
          <w:b/>
          <w:bCs/>
          <w:caps/>
          <w:color w:val="47763B" w:themeColor="accent3"/>
          <w:sz w:val="32"/>
          <w:szCs w:val="24"/>
          <w:lang w:val="en-US" w:eastAsia="en-IE"/>
        </w:rPr>
        <w:t>ment</w:t>
      </w:r>
    </w:p>
    <w:p w14:paraId="3A7F7D1B" w14:textId="5958970D" w:rsidR="00224D07" w:rsidRPr="00BF65A5" w:rsidRDefault="00224D07" w:rsidP="004A1D86">
      <w:pPr>
        <w:pStyle w:val="BodyCopy"/>
        <w:spacing w:before="200"/>
        <w:rPr>
          <w:i/>
          <w:iCs/>
        </w:rPr>
      </w:pPr>
      <w:r>
        <w:rPr>
          <w:i/>
          <w:iCs/>
        </w:rPr>
        <w:t>(</w:t>
      </w:r>
      <w:r w:rsidRPr="00BF65A5">
        <w:rPr>
          <w:i/>
          <w:iCs/>
        </w:rPr>
        <w:t>Please tick the box below</w:t>
      </w:r>
      <w:r w:rsidR="00C46000">
        <w:rPr>
          <w:i/>
          <w:iCs/>
        </w:rPr>
        <w:t xml:space="preserve"> and sign off</w:t>
      </w:r>
      <w:r>
        <w:rPr>
          <w:i/>
          <w:iCs/>
        </w:rPr>
        <w:t>)</w:t>
      </w:r>
    </w:p>
    <w:p w14:paraId="0A60209F" w14:textId="52D46DA7" w:rsidR="004A1D86" w:rsidRDefault="00F54D40" w:rsidP="004A1D86">
      <w:pPr>
        <w:pStyle w:val="BodyCopy"/>
        <w:spacing w:before="200"/>
      </w:pPr>
      <w:r w:rsidRPr="00F54D40">
        <w:t>□</w:t>
      </w:r>
      <w:r>
        <w:t xml:space="preserve"> </w:t>
      </w:r>
      <w:r w:rsidRPr="00BF65A5">
        <w:rPr>
          <w:b/>
          <w:bCs/>
        </w:rPr>
        <w:t xml:space="preserve">declare, in submitting this application form, that the information </w:t>
      </w:r>
      <w:r w:rsidR="008B7549" w:rsidRPr="00BF65A5">
        <w:rPr>
          <w:b/>
          <w:bCs/>
        </w:rPr>
        <w:t xml:space="preserve">contained </w:t>
      </w:r>
      <w:r w:rsidRPr="00BF65A5">
        <w:rPr>
          <w:b/>
          <w:bCs/>
        </w:rPr>
        <w:t>in it and provided in connection with it is true and correct.</w:t>
      </w:r>
    </w:p>
    <w:p w14:paraId="07DACE0F" w14:textId="1BB50DE5" w:rsidR="00EC58B0" w:rsidRDefault="001E297A" w:rsidP="001A0996">
      <w:pPr>
        <w:pStyle w:val="BodyCopy"/>
        <w:spacing w:before="200"/>
        <w:rPr>
          <w:b/>
          <w:bCs/>
        </w:rPr>
      </w:pPr>
      <w:r w:rsidRPr="00BF65A5">
        <w:rPr>
          <w:b/>
          <w:bCs/>
        </w:rPr>
        <w:t xml:space="preserve">I acknowledge that giving false or misleading information is a serious offence under the </w:t>
      </w:r>
      <w:r w:rsidRPr="00BF65A5">
        <w:rPr>
          <w:b/>
          <w:bCs/>
          <w:i/>
          <w:iCs/>
        </w:rPr>
        <w:t>Criminal Act 1995</w:t>
      </w:r>
      <w:r w:rsidR="0036528D" w:rsidRPr="00BF65A5">
        <w:rPr>
          <w:b/>
          <w:bCs/>
          <w:i/>
          <w:iCs/>
        </w:rPr>
        <w:t xml:space="preserve"> </w:t>
      </w:r>
      <w:r w:rsidR="0036528D" w:rsidRPr="00BF65A5">
        <w:rPr>
          <w:b/>
          <w:bCs/>
        </w:rPr>
        <w:t>of the Commonwealth of Australia.</w:t>
      </w:r>
    </w:p>
    <w:p w14:paraId="07890EB8" w14:textId="1A2DAE68" w:rsidR="00233D80" w:rsidRPr="00C055F7" w:rsidRDefault="00233D80" w:rsidP="00BF65A5">
      <w:pPr>
        <w:rPr>
          <w:b/>
          <w:bCs/>
          <w:lang w:val="en-US"/>
        </w:rPr>
      </w:pPr>
      <w:r w:rsidRPr="00C055F7">
        <w:rPr>
          <w:b/>
          <w:bCs/>
          <w:lang w:val="en-US"/>
        </w:rPr>
        <w:t>Project Leader’s Name:</w:t>
      </w:r>
      <w:r w:rsidR="006F7AF9">
        <w:rPr>
          <w:b/>
          <w:bCs/>
          <w:lang w:val="en-US"/>
        </w:rPr>
        <w:t xml:space="preserve"> </w:t>
      </w:r>
    </w:p>
    <w:p w14:paraId="4507A45E" w14:textId="77777777" w:rsidR="00233D80" w:rsidRPr="00C055F7" w:rsidRDefault="00233D80" w:rsidP="00BF65A5">
      <w:pPr>
        <w:rPr>
          <w:b/>
          <w:bCs/>
          <w:lang w:val="en-US"/>
        </w:rPr>
      </w:pPr>
      <w:r w:rsidRPr="00C055F7">
        <w:rPr>
          <w:b/>
          <w:bCs/>
          <w:lang w:val="en-US"/>
        </w:rPr>
        <w:t>Signature:</w:t>
      </w:r>
    </w:p>
    <w:p w14:paraId="3750C46C" w14:textId="251AE632" w:rsidR="007E2887" w:rsidRPr="00C055F7" w:rsidRDefault="00233D80" w:rsidP="00BF65A5">
      <w:pPr>
        <w:rPr>
          <w:b/>
          <w:bCs/>
          <w:lang w:val="en-US"/>
        </w:rPr>
      </w:pPr>
      <w:r w:rsidRPr="00C055F7">
        <w:rPr>
          <w:b/>
          <w:bCs/>
          <w:lang w:val="en-US"/>
        </w:rPr>
        <w:t xml:space="preserve">Date:  </w:t>
      </w:r>
    </w:p>
    <w:p w14:paraId="0BB66E96" w14:textId="77777777" w:rsidR="00634BF5" w:rsidRPr="00BF65A5" w:rsidRDefault="00634BF5" w:rsidP="00BF65A5">
      <w:pPr>
        <w:rPr>
          <w:lang w:val="en-US"/>
        </w:rPr>
      </w:pPr>
    </w:p>
    <w:p w14:paraId="2389CDB9" w14:textId="77777777" w:rsidR="00634BF5" w:rsidRPr="00BF65A5" w:rsidRDefault="00634BF5" w:rsidP="00BF65A5">
      <w:pPr>
        <w:rPr>
          <w:lang w:val="en-US"/>
        </w:rPr>
      </w:pPr>
    </w:p>
    <w:p w14:paraId="1403C73A" w14:textId="77777777" w:rsidR="00634BF5" w:rsidRPr="00634BF5" w:rsidRDefault="00634BF5" w:rsidP="00BF65A5">
      <w:pPr>
        <w:jc w:val="right"/>
        <w:rPr>
          <w:lang w:val="en-US"/>
        </w:rPr>
      </w:pPr>
    </w:p>
    <w:sectPr w:rsidR="00634BF5" w:rsidRPr="00634BF5" w:rsidSect="00A823FD">
      <w:headerReference w:type="default" r:id="rId18"/>
      <w:headerReference w:type="first" r:id="rId19"/>
      <w:footerReference w:type="first" r:id="rId20"/>
      <w:pgSz w:w="11906" w:h="16838"/>
      <w:pgMar w:top="1080" w:right="1418" w:bottom="851" w:left="1418" w:header="1872" w:footer="76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585EB" w14:textId="77777777" w:rsidR="00777BB7" w:rsidRDefault="00777BB7" w:rsidP="00CD21D3">
      <w:pPr>
        <w:spacing w:after="0"/>
      </w:pPr>
      <w:r>
        <w:separator/>
      </w:r>
    </w:p>
    <w:p w14:paraId="4ADF425E" w14:textId="77777777" w:rsidR="00777BB7" w:rsidRDefault="00777BB7"/>
  </w:endnote>
  <w:endnote w:type="continuationSeparator" w:id="0">
    <w:p w14:paraId="4C1EBBBD" w14:textId="77777777" w:rsidR="00777BB7" w:rsidRDefault="00777BB7" w:rsidP="00CD21D3">
      <w:pPr>
        <w:spacing w:after="0"/>
      </w:pPr>
      <w:r>
        <w:continuationSeparator/>
      </w:r>
    </w:p>
    <w:p w14:paraId="5215307A" w14:textId="77777777" w:rsidR="00777BB7" w:rsidRDefault="00777BB7"/>
  </w:endnote>
  <w:endnote w:type="continuationNotice" w:id="1">
    <w:p w14:paraId="7F3875C2" w14:textId="77777777" w:rsidR="00777BB7" w:rsidRDefault="00777BB7">
      <w:pPr>
        <w:spacing w:after="0"/>
      </w:pPr>
    </w:p>
    <w:p w14:paraId="340A7DE0" w14:textId="77777777" w:rsidR="00777BB7" w:rsidRDefault="00777B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16"/>
        <w:szCs w:val="16"/>
      </w:rPr>
      <w:id w:val="-671642253"/>
      <w:docPartObj>
        <w:docPartGallery w:val="Page Numbers (Bottom of Page)"/>
        <w:docPartUnique/>
      </w:docPartObj>
    </w:sdtPr>
    <w:sdtEndPr>
      <w:rPr>
        <w:noProof/>
      </w:rPr>
    </w:sdtEndPr>
    <w:sdtContent>
      <w:sdt>
        <w:sdtPr>
          <w:rPr>
            <w:b/>
            <w:bCs/>
            <w:sz w:val="16"/>
            <w:szCs w:val="16"/>
          </w:rPr>
          <w:id w:val="-1048760217"/>
          <w:docPartObj>
            <w:docPartGallery w:val="Page Numbers (Bottom of Page)"/>
            <w:docPartUnique/>
          </w:docPartObj>
        </w:sdtPr>
        <w:sdtEndPr>
          <w:rPr>
            <w:noProof/>
          </w:rPr>
        </w:sdtEndPr>
        <w:sdtContent>
          <w:p w14:paraId="34278BD1" w14:textId="36A0E0F3" w:rsidR="00A43F20" w:rsidRPr="00BF65A5" w:rsidRDefault="00CD3AE0" w:rsidP="00BF65A5">
            <w:pPr>
              <w:pStyle w:val="Footer"/>
              <w:tabs>
                <w:tab w:val="clear" w:pos="4680"/>
                <w:tab w:val="clear" w:pos="9360"/>
                <w:tab w:val="right" w:pos="10204"/>
              </w:tabs>
              <w:ind w:right="282"/>
              <w:jc w:val="left"/>
              <w:rPr>
                <w:b/>
                <w:bCs/>
                <w:color w:val="FFFFFF" w:themeColor="background1"/>
                <w:sz w:val="16"/>
                <w:szCs w:val="16"/>
              </w:rPr>
            </w:pPr>
            <w:r>
              <w:rPr>
                <w:b/>
                <w:bCs/>
                <w:noProof/>
                <w:sz w:val="16"/>
                <w:szCs w:val="16"/>
              </w:rPr>
              <w:drawing>
                <wp:anchor distT="0" distB="0" distL="114300" distR="114300" simplePos="0" relativeHeight="251658244" behindDoc="1" locked="0" layoutInCell="1" allowOverlap="1" wp14:anchorId="5B83DFBC" wp14:editId="6D2B25E8">
                  <wp:simplePos x="0" y="0"/>
                  <wp:positionH relativeFrom="page">
                    <wp:posOffset>5715</wp:posOffset>
                  </wp:positionH>
                  <wp:positionV relativeFrom="page">
                    <wp:posOffset>9972675</wp:posOffset>
                  </wp:positionV>
                  <wp:extent cx="7561830" cy="716400"/>
                  <wp:effectExtent l="0" t="0" r="1270" b="7620"/>
                  <wp:wrapNone/>
                  <wp:docPr id="7849591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394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30" cy="716400"/>
                          </a:xfrm>
                          <a:prstGeom prst="rect">
                            <a:avLst/>
                          </a:prstGeom>
                        </pic:spPr>
                      </pic:pic>
                    </a:graphicData>
                  </a:graphic>
                  <wp14:sizeRelH relativeFrom="margin">
                    <wp14:pctWidth>0</wp14:pctWidth>
                  </wp14:sizeRelH>
                  <wp14:sizeRelV relativeFrom="margin">
                    <wp14:pctHeight>0</wp14:pctHeight>
                  </wp14:sizeRelV>
                </wp:anchor>
              </w:drawing>
            </w:r>
            <w:r w:rsidRPr="00BD14B2">
              <w:rPr>
                <w:b/>
                <w:bCs/>
                <w:color w:val="FFFFFF" w:themeColor="background1"/>
                <w:sz w:val="16"/>
                <w:szCs w:val="16"/>
              </w:rPr>
              <w:tab/>
            </w:r>
            <w:r w:rsidRPr="00BD14B2">
              <w:rPr>
                <w:b/>
                <w:bCs/>
                <w:color w:val="FFFFFF" w:themeColor="background1"/>
                <w:sz w:val="16"/>
                <w:szCs w:val="16"/>
              </w:rPr>
              <w:fldChar w:fldCharType="begin"/>
            </w:r>
            <w:r w:rsidRPr="00BD14B2">
              <w:rPr>
                <w:b/>
                <w:bCs/>
                <w:color w:val="FFFFFF" w:themeColor="background1"/>
                <w:sz w:val="16"/>
                <w:szCs w:val="16"/>
              </w:rPr>
              <w:instrText xml:space="preserve"> PAGE   \* MERGEFORMAT </w:instrText>
            </w:r>
            <w:r w:rsidRPr="00BD14B2">
              <w:rPr>
                <w:b/>
                <w:bCs/>
                <w:color w:val="FFFFFF" w:themeColor="background1"/>
                <w:sz w:val="16"/>
                <w:szCs w:val="16"/>
              </w:rPr>
              <w:fldChar w:fldCharType="separate"/>
            </w:r>
            <w:r>
              <w:rPr>
                <w:b/>
                <w:bCs/>
                <w:color w:val="FFFFFF" w:themeColor="background1"/>
                <w:sz w:val="16"/>
                <w:szCs w:val="16"/>
              </w:rPr>
              <w:t>1</w:t>
            </w:r>
            <w:r w:rsidRPr="00BD14B2">
              <w:rPr>
                <w:b/>
                <w:bCs/>
                <w:noProof/>
                <w:color w:val="FFFFFF" w:themeColor="background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16"/>
        <w:szCs w:val="16"/>
      </w:rPr>
      <w:id w:val="-1862965561"/>
      <w:docPartObj>
        <w:docPartGallery w:val="Page Numbers (Bottom of Page)"/>
        <w:docPartUnique/>
      </w:docPartObj>
    </w:sdtPr>
    <w:sdtEndPr>
      <w:rPr>
        <w:noProof/>
      </w:rPr>
    </w:sdtEndPr>
    <w:sdtContent>
      <w:sdt>
        <w:sdtPr>
          <w:rPr>
            <w:b/>
            <w:bCs/>
            <w:sz w:val="16"/>
            <w:szCs w:val="16"/>
          </w:rPr>
          <w:id w:val="1005406857"/>
          <w:docPartObj>
            <w:docPartGallery w:val="Page Numbers (Bottom of Page)"/>
            <w:docPartUnique/>
          </w:docPartObj>
        </w:sdtPr>
        <w:sdtEndPr>
          <w:rPr>
            <w:noProof/>
          </w:rPr>
        </w:sdtEndPr>
        <w:sdtContent>
          <w:p w14:paraId="1C1E46FA" w14:textId="425DBDF6" w:rsidR="00C84F1B" w:rsidRPr="00BF65A5" w:rsidRDefault="00CD3AE0" w:rsidP="00BF65A5">
            <w:pPr>
              <w:pStyle w:val="Footer"/>
              <w:tabs>
                <w:tab w:val="clear" w:pos="4680"/>
                <w:tab w:val="clear" w:pos="9360"/>
                <w:tab w:val="right" w:pos="10204"/>
              </w:tabs>
              <w:ind w:right="282"/>
              <w:jc w:val="left"/>
              <w:rPr>
                <w:b/>
                <w:bCs/>
                <w:color w:val="FFFFFF" w:themeColor="background1"/>
                <w:sz w:val="16"/>
                <w:szCs w:val="16"/>
              </w:rPr>
            </w:pPr>
            <w:r>
              <w:rPr>
                <w:b/>
                <w:bCs/>
                <w:noProof/>
                <w:sz w:val="16"/>
                <w:szCs w:val="16"/>
              </w:rPr>
              <w:drawing>
                <wp:anchor distT="0" distB="0" distL="114300" distR="114300" simplePos="0" relativeHeight="251658243" behindDoc="1" locked="0" layoutInCell="1" allowOverlap="1" wp14:anchorId="40267E3D" wp14:editId="1FC5CCEB">
                  <wp:simplePos x="0" y="0"/>
                  <wp:positionH relativeFrom="page">
                    <wp:posOffset>5715</wp:posOffset>
                  </wp:positionH>
                  <wp:positionV relativeFrom="page">
                    <wp:posOffset>9972675</wp:posOffset>
                  </wp:positionV>
                  <wp:extent cx="7561830" cy="716400"/>
                  <wp:effectExtent l="0" t="0" r="1270" b="7620"/>
                  <wp:wrapNone/>
                  <wp:docPr id="4101123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394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30" cy="716400"/>
                          </a:xfrm>
                          <a:prstGeom prst="rect">
                            <a:avLst/>
                          </a:prstGeom>
                        </pic:spPr>
                      </pic:pic>
                    </a:graphicData>
                  </a:graphic>
                  <wp14:sizeRelH relativeFrom="margin">
                    <wp14:pctWidth>0</wp14:pctWidth>
                  </wp14:sizeRelH>
                  <wp14:sizeRelV relativeFrom="margin">
                    <wp14:pctHeight>0</wp14:pctHeight>
                  </wp14:sizeRelV>
                </wp:anchor>
              </w:drawing>
            </w:r>
            <w:r w:rsidRPr="00BD14B2">
              <w:rPr>
                <w:b/>
                <w:bCs/>
                <w:color w:val="FFFFFF" w:themeColor="background1"/>
                <w:sz w:val="16"/>
                <w:szCs w:val="16"/>
              </w:rPr>
              <w:tab/>
            </w:r>
            <w:r w:rsidRPr="00BD14B2">
              <w:rPr>
                <w:b/>
                <w:bCs/>
                <w:color w:val="FFFFFF" w:themeColor="background1"/>
                <w:sz w:val="16"/>
                <w:szCs w:val="16"/>
              </w:rPr>
              <w:fldChar w:fldCharType="begin"/>
            </w:r>
            <w:r w:rsidRPr="00BD14B2">
              <w:rPr>
                <w:b/>
                <w:bCs/>
                <w:color w:val="FFFFFF" w:themeColor="background1"/>
                <w:sz w:val="16"/>
                <w:szCs w:val="16"/>
              </w:rPr>
              <w:instrText xml:space="preserve"> PAGE   \* MERGEFORMAT </w:instrText>
            </w:r>
            <w:r w:rsidRPr="00BD14B2">
              <w:rPr>
                <w:b/>
                <w:bCs/>
                <w:color w:val="FFFFFF" w:themeColor="background1"/>
                <w:sz w:val="16"/>
                <w:szCs w:val="16"/>
              </w:rPr>
              <w:fldChar w:fldCharType="separate"/>
            </w:r>
            <w:r>
              <w:rPr>
                <w:b/>
                <w:bCs/>
                <w:color w:val="FFFFFF" w:themeColor="background1"/>
                <w:sz w:val="16"/>
                <w:szCs w:val="16"/>
              </w:rPr>
              <w:t>1</w:t>
            </w:r>
            <w:r w:rsidRPr="00BD14B2">
              <w:rPr>
                <w:b/>
                <w:bCs/>
                <w:noProof/>
                <w:color w:val="FFFFFF" w:themeColor="background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2580D" w14:textId="4B73EF36" w:rsidR="00A172B9" w:rsidRPr="00BF65A5" w:rsidRDefault="00000000" w:rsidP="00BF65A5">
    <w:pPr>
      <w:pStyle w:val="Footer"/>
      <w:tabs>
        <w:tab w:val="clear" w:pos="4680"/>
        <w:tab w:val="clear" w:pos="9360"/>
        <w:tab w:val="right" w:pos="10204"/>
      </w:tabs>
      <w:ind w:right="282"/>
      <w:rPr>
        <w:b/>
        <w:bCs/>
        <w:color w:val="FFFFFF" w:themeColor="background1"/>
        <w:sz w:val="16"/>
        <w:szCs w:val="16"/>
      </w:rPr>
    </w:pPr>
    <w:sdt>
      <w:sdtPr>
        <w:rPr>
          <w:b/>
          <w:bCs/>
          <w:color w:val="FFFFFF" w:themeColor="background1"/>
          <w:sz w:val="16"/>
          <w:szCs w:val="16"/>
        </w:rPr>
        <w:id w:val="-1453861544"/>
        <w:docPartObj>
          <w:docPartGallery w:val="Page Numbers (Bottom of Page)"/>
          <w:docPartUnique/>
        </w:docPartObj>
      </w:sdtPr>
      <w:sdtEndPr>
        <w:rPr>
          <w:noProof/>
        </w:rPr>
      </w:sdtEndPr>
      <w:sdtContent>
        <w:sdt>
          <w:sdtPr>
            <w:rPr>
              <w:b/>
              <w:bCs/>
              <w:color w:val="FFFFFF" w:themeColor="background1"/>
              <w:sz w:val="16"/>
              <w:szCs w:val="16"/>
            </w:rPr>
            <w:id w:val="-373387391"/>
            <w:docPartObj>
              <w:docPartGallery w:val="Page Numbers (Bottom of Page)"/>
              <w:docPartUnique/>
            </w:docPartObj>
          </w:sdtPr>
          <w:sdtEndPr>
            <w:rPr>
              <w:noProof/>
            </w:rPr>
          </w:sdtEndPr>
          <w:sdtContent>
            <w:r w:rsidR="00CA28D2" w:rsidRPr="00BF65A5">
              <w:rPr>
                <w:b/>
                <w:bCs/>
                <w:noProof/>
                <w:color w:val="FFFFFF" w:themeColor="background1"/>
                <w:sz w:val="16"/>
                <w:szCs w:val="16"/>
              </w:rPr>
              <w:drawing>
                <wp:anchor distT="0" distB="0" distL="114300" distR="114300" simplePos="0" relativeHeight="251658241" behindDoc="1" locked="0" layoutInCell="1" allowOverlap="1" wp14:anchorId="3E59ED93" wp14:editId="1AFBF41A">
                  <wp:simplePos x="0" y="0"/>
                  <wp:positionH relativeFrom="page">
                    <wp:align>left</wp:align>
                  </wp:positionH>
                  <wp:positionV relativeFrom="page">
                    <wp:align>bottom</wp:align>
                  </wp:positionV>
                  <wp:extent cx="7592400" cy="716379"/>
                  <wp:effectExtent l="0" t="0" r="0" b="7620"/>
                  <wp:wrapNone/>
                  <wp:docPr id="4577385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89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400" cy="716379"/>
                          </a:xfrm>
                          <a:prstGeom prst="rect">
                            <a:avLst/>
                          </a:prstGeom>
                        </pic:spPr>
                      </pic:pic>
                    </a:graphicData>
                  </a:graphic>
                  <wp14:sizeRelH relativeFrom="margin">
                    <wp14:pctWidth>0</wp14:pctWidth>
                  </wp14:sizeRelH>
                  <wp14:sizeRelV relativeFrom="margin">
                    <wp14:pctHeight>0</wp14:pctHeight>
                  </wp14:sizeRelV>
                </wp:anchor>
              </w:drawing>
            </w:r>
            <w:r w:rsidR="00CA28D2" w:rsidRPr="00273B13">
              <w:rPr>
                <w:b/>
                <w:bCs/>
                <w:color w:val="FFFFFF" w:themeColor="background1"/>
                <w:sz w:val="16"/>
                <w:szCs w:val="16"/>
              </w:rPr>
              <w:tab/>
            </w:r>
            <w:r w:rsidR="00CA28D2" w:rsidRPr="00273B13">
              <w:rPr>
                <w:b/>
                <w:bCs/>
                <w:color w:val="FFFFFF" w:themeColor="background1"/>
                <w:sz w:val="16"/>
                <w:szCs w:val="16"/>
              </w:rPr>
              <w:fldChar w:fldCharType="begin"/>
            </w:r>
            <w:r w:rsidR="00CA28D2" w:rsidRPr="00273B13">
              <w:rPr>
                <w:b/>
                <w:bCs/>
                <w:color w:val="FFFFFF" w:themeColor="background1"/>
                <w:sz w:val="16"/>
                <w:szCs w:val="16"/>
              </w:rPr>
              <w:instrText xml:space="preserve"> PAGE   \* MERGEFORMAT </w:instrText>
            </w:r>
            <w:r w:rsidR="00CA28D2" w:rsidRPr="00273B13">
              <w:rPr>
                <w:b/>
                <w:bCs/>
                <w:color w:val="FFFFFF" w:themeColor="background1"/>
                <w:sz w:val="16"/>
                <w:szCs w:val="16"/>
              </w:rPr>
              <w:fldChar w:fldCharType="separate"/>
            </w:r>
            <w:r w:rsidR="00CA28D2" w:rsidRPr="00273B13">
              <w:rPr>
                <w:b/>
                <w:bCs/>
                <w:color w:val="FFFFFF" w:themeColor="background1"/>
                <w:sz w:val="16"/>
                <w:szCs w:val="16"/>
              </w:rPr>
              <w:t>1</w:t>
            </w:r>
            <w:r w:rsidR="00CA28D2" w:rsidRPr="00273B13">
              <w:rPr>
                <w:b/>
                <w:bCs/>
                <w:noProof/>
                <w:color w:val="FFFFFF" w:themeColor="background1"/>
                <w:sz w:val="16"/>
                <w:szCs w:val="16"/>
              </w:rPr>
              <w:fldChar w:fldCharType="end"/>
            </w:r>
          </w:sdtContent>
        </w:sdt>
      </w:sdtContent>
    </w:sdt>
  </w:p>
  <w:p w14:paraId="576ED72E" w14:textId="19913399" w:rsidR="00A172B9" w:rsidRPr="00BF65A5" w:rsidRDefault="00A172B9" w:rsidP="00BF65A5">
    <w:pPr>
      <w:pStyle w:val="Footer"/>
      <w:tabs>
        <w:tab w:val="clear" w:pos="4680"/>
        <w:tab w:val="clear" w:pos="9360"/>
        <w:tab w:val="right" w:pos="10204"/>
      </w:tabs>
      <w:ind w:right="282"/>
      <w:rPr>
        <w:b/>
        <w:bCs/>
        <w:color w:val="FFFFFF" w:themeColor="background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1BAB4" w14:textId="77777777" w:rsidR="00777BB7" w:rsidRPr="005A0421" w:rsidRDefault="00777BB7" w:rsidP="005A0421">
      <w:pPr>
        <w:pStyle w:val="Footer"/>
      </w:pPr>
    </w:p>
  </w:footnote>
  <w:footnote w:type="continuationSeparator" w:id="0">
    <w:p w14:paraId="4642BBA9" w14:textId="77777777" w:rsidR="00777BB7" w:rsidRPr="00CB5B1C" w:rsidRDefault="00777BB7" w:rsidP="00CB5B1C">
      <w:pPr>
        <w:pStyle w:val="Footer"/>
        <w:jc w:val="left"/>
      </w:pPr>
    </w:p>
  </w:footnote>
  <w:footnote w:type="continuationNotice" w:id="1">
    <w:p w14:paraId="150AA780" w14:textId="77777777" w:rsidR="00777BB7" w:rsidRPr="008D5359" w:rsidRDefault="00777BB7" w:rsidP="008D5359">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E991" w14:textId="77777777" w:rsidR="00A43F20" w:rsidRPr="005F2E64" w:rsidRDefault="0072346D" w:rsidP="005F2E64">
    <w:pPr>
      <w:pStyle w:val="Header"/>
    </w:pPr>
    <w:r>
      <w:rPr>
        <w:b/>
        <w:bCs/>
        <w:noProof/>
        <w:sz w:val="16"/>
        <w:szCs w:val="16"/>
      </w:rPr>
      <w:drawing>
        <wp:anchor distT="0" distB="0" distL="114300" distR="114300" simplePos="0" relativeHeight="251658240" behindDoc="1" locked="0" layoutInCell="1" allowOverlap="1" wp14:anchorId="7E3B4073" wp14:editId="42246CD8">
          <wp:simplePos x="0" y="0"/>
          <wp:positionH relativeFrom="page">
            <wp:posOffset>6614</wp:posOffset>
          </wp:positionH>
          <wp:positionV relativeFrom="paragraph">
            <wp:posOffset>-360045</wp:posOffset>
          </wp:positionV>
          <wp:extent cx="7551529" cy="10681121"/>
          <wp:effectExtent l="0" t="0" r="0" b="6350"/>
          <wp:wrapNone/>
          <wp:docPr id="541566877" name="Picture 541566877" descr="A picture containing screenshot, rectangle, envelop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creenshot, rectangle, envelope,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529" cy="10681121"/>
                  </a:xfrm>
                  <a:prstGeom prst="rect">
                    <a:avLst/>
                  </a:prstGeom>
                </pic:spPr>
              </pic:pic>
            </a:graphicData>
          </a:graphic>
          <wp14:sizeRelH relativeFrom="margin">
            <wp14:pctWidth>0</wp14:pctWidth>
          </wp14:sizeRelH>
          <wp14:sizeRelV relativeFrom="margin">
            <wp14:pctHeight>0</wp14:pctHeight>
          </wp14:sizeRelV>
        </wp:anchor>
      </w:drawing>
    </w:r>
    <w:r w:rsidR="00A43F20" w:rsidRPr="005F2E6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EBAE" w14:textId="7D8ED096" w:rsidR="004F6C58" w:rsidRDefault="00423760" w:rsidP="00BF65A5">
    <w:pPr>
      <w:spacing w:after="0"/>
    </w:pPr>
    <w:r>
      <w:rPr>
        <w:noProof/>
      </w:rPr>
      <w:drawing>
        <wp:anchor distT="0" distB="0" distL="114300" distR="114300" simplePos="0" relativeHeight="251658242" behindDoc="1" locked="0" layoutInCell="1" allowOverlap="1" wp14:anchorId="7DE8CEE0" wp14:editId="67555B96">
          <wp:simplePos x="0" y="0"/>
          <wp:positionH relativeFrom="page">
            <wp:posOffset>0</wp:posOffset>
          </wp:positionH>
          <wp:positionV relativeFrom="page">
            <wp:posOffset>10160</wp:posOffset>
          </wp:positionV>
          <wp:extent cx="7567200" cy="1259928"/>
          <wp:effectExtent l="0" t="0" r="0" b="0"/>
          <wp:wrapNone/>
          <wp:docPr id="8845713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48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259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2888" w14:textId="493D47DF" w:rsidR="00512BB7" w:rsidRPr="00BF65A5" w:rsidRDefault="00834F6C" w:rsidP="00834F6C">
    <w:pPr>
      <w:pStyle w:val="Header"/>
    </w:pPr>
    <w:r>
      <w:rPr>
        <w:noProof/>
      </w:rPr>
      <w:drawing>
        <wp:anchor distT="0" distB="0" distL="114300" distR="114300" simplePos="0" relativeHeight="251658245" behindDoc="1" locked="0" layoutInCell="1" allowOverlap="1" wp14:anchorId="2F708E16" wp14:editId="0C07BC5C">
          <wp:simplePos x="0" y="0"/>
          <wp:positionH relativeFrom="page">
            <wp:posOffset>2540</wp:posOffset>
          </wp:positionH>
          <wp:positionV relativeFrom="page">
            <wp:posOffset>-633</wp:posOffset>
          </wp:positionV>
          <wp:extent cx="7567200" cy="1259928"/>
          <wp:effectExtent l="0" t="0" r="0" b="0"/>
          <wp:wrapNone/>
          <wp:docPr id="10284791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48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259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4B47" w14:textId="5CEB1E01" w:rsidR="00024A5D" w:rsidRDefault="003C0D50">
    <w:pPr>
      <w:pStyle w:val="Header"/>
    </w:pPr>
    <w:r>
      <w:rPr>
        <w:noProof/>
      </w:rPr>
      <w:drawing>
        <wp:anchor distT="0" distB="0" distL="114300" distR="114300" simplePos="0" relativeHeight="251658246" behindDoc="1" locked="0" layoutInCell="1" allowOverlap="1" wp14:anchorId="42EAEBBF" wp14:editId="3794545A">
          <wp:simplePos x="0" y="0"/>
          <wp:positionH relativeFrom="page">
            <wp:posOffset>20955</wp:posOffset>
          </wp:positionH>
          <wp:positionV relativeFrom="page">
            <wp:align>top</wp:align>
          </wp:positionV>
          <wp:extent cx="7567200" cy="1259928"/>
          <wp:effectExtent l="0" t="0" r="0" b="0"/>
          <wp:wrapNone/>
          <wp:docPr id="1832670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048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259928"/>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16D594"/>
    <w:lvl w:ilvl="0">
      <w:start w:val="1"/>
      <w:numFmt w:val="bullet"/>
      <w:pStyle w:val="ListBullet"/>
      <w:lvlText w:val=""/>
      <w:lvlJc w:val="left"/>
      <w:pPr>
        <w:tabs>
          <w:tab w:val="num" w:pos="360"/>
        </w:tabs>
        <w:ind w:left="360" w:hanging="360"/>
      </w:pPr>
      <w:rPr>
        <w:rFonts w:ascii="Symbol" w:hAnsi="Symbol" w:hint="default"/>
        <w:color w:val="993921" w:themeColor="accent4"/>
        <w:sz w:val="18"/>
        <w:szCs w:val="18"/>
      </w:rPr>
    </w:lvl>
  </w:abstractNum>
  <w:abstractNum w:abstractNumId="1" w15:restartNumberingAfterBreak="0">
    <w:nsid w:val="043E5CAD"/>
    <w:multiLevelType w:val="hybridMultilevel"/>
    <w:tmpl w:val="B636E882"/>
    <w:lvl w:ilvl="0" w:tplc="6290A194">
      <w:start w:val="1"/>
      <w:numFmt w:val="decimal"/>
      <w:pStyle w:val="Number"/>
      <w:lvlText w:val="%1."/>
      <w:lvlJc w:val="left"/>
      <w:pPr>
        <w:ind w:left="720" w:hanging="360"/>
      </w:pPr>
      <w:rPr>
        <w:rFonts w:hint="default"/>
        <w:color w:val="FAFBFB"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52C0D"/>
    <w:multiLevelType w:val="hybridMultilevel"/>
    <w:tmpl w:val="34E0BE0E"/>
    <w:lvl w:ilvl="0" w:tplc="08090001">
      <w:start w:val="1"/>
      <w:numFmt w:val="bullet"/>
      <w:lvlText w:val=""/>
      <w:lvlJc w:val="left"/>
      <w:pPr>
        <w:ind w:left="827" w:hanging="615"/>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 w15:restartNumberingAfterBreak="0">
    <w:nsid w:val="05472EDD"/>
    <w:multiLevelType w:val="hybridMultilevel"/>
    <w:tmpl w:val="3ED848A4"/>
    <w:lvl w:ilvl="0" w:tplc="41188920">
      <w:start w:val="1"/>
      <w:numFmt w:val="bullet"/>
      <w:lvlText w:val=""/>
      <w:lvlJc w:val="left"/>
      <w:pPr>
        <w:ind w:left="1080" w:hanging="720"/>
      </w:pPr>
      <w:rPr>
        <w:rFonts w:ascii="Symbol" w:hAnsi="Symbol" w:hint="default"/>
        <w:color w:val="993921" w:themeColor="accent4"/>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D17A9"/>
    <w:multiLevelType w:val="hybridMultilevel"/>
    <w:tmpl w:val="A6349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592533"/>
    <w:multiLevelType w:val="hybridMultilevel"/>
    <w:tmpl w:val="3C586BB6"/>
    <w:lvl w:ilvl="0" w:tplc="D5A0E21E">
      <w:start w:val="1"/>
      <w:numFmt w:val="bullet"/>
      <w:pStyle w:val="ListParagraph"/>
      <w:lvlText w:val=""/>
      <w:lvlJc w:val="left"/>
      <w:pPr>
        <w:ind w:left="720" w:hanging="360"/>
      </w:pPr>
      <w:rPr>
        <w:rFonts w:ascii="Symbol" w:hAnsi="Symbol" w:hint="default"/>
        <w:color w:val="FAFBFB" w:themeColor="background2"/>
      </w:rPr>
    </w:lvl>
    <w:lvl w:ilvl="1" w:tplc="B1163E10">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D5BBC"/>
    <w:multiLevelType w:val="hybridMultilevel"/>
    <w:tmpl w:val="A11EA580"/>
    <w:lvl w:ilvl="0" w:tplc="EAD0E8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DA6A5C"/>
    <w:multiLevelType w:val="multilevel"/>
    <w:tmpl w:val="6B982820"/>
    <w:lvl w:ilvl="0">
      <w:start w:val="1"/>
      <w:numFmt w:val="decimal"/>
      <w:pStyle w:val="Annex"/>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66262"/>
    <w:multiLevelType w:val="hybridMultilevel"/>
    <w:tmpl w:val="0B8C5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CC21EE"/>
    <w:multiLevelType w:val="hybridMultilevel"/>
    <w:tmpl w:val="9CF6F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906BC5"/>
    <w:multiLevelType w:val="hybridMultilevel"/>
    <w:tmpl w:val="2396ABCA"/>
    <w:lvl w:ilvl="0" w:tplc="10E6BFB2">
      <w:start w:val="1"/>
      <w:numFmt w:val="bullet"/>
      <w:pStyle w:val="Bullet2"/>
      <w:lvlText w:val="–"/>
      <w:lvlJc w:val="left"/>
      <w:pPr>
        <w:ind w:left="1800" w:hanging="360"/>
      </w:pPr>
      <w:rPr>
        <w:rFonts w:ascii="Arial" w:eastAsiaTheme="minorEastAsia" w:hAnsi="Arial" w:hint="default"/>
        <w:color w:val="FAFBFB" w:themeColor="background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04148A4"/>
    <w:multiLevelType w:val="hybridMultilevel"/>
    <w:tmpl w:val="074C4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247A6"/>
    <w:multiLevelType w:val="hybridMultilevel"/>
    <w:tmpl w:val="B8E0F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B563F8"/>
    <w:multiLevelType w:val="hybridMultilevel"/>
    <w:tmpl w:val="E4F4E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D44D60"/>
    <w:multiLevelType w:val="hybridMultilevel"/>
    <w:tmpl w:val="8D86D3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0A85F12"/>
    <w:multiLevelType w:val="multilevel"/>
    <w:tmpl w:val="12222236"/>
    <w:lvl w:ilvl="0">
      <w:start w:val="1"/>
      <w:numFmt w:val="decimalZero"/>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BC00497"/>
    <w:multiLevelType w:val="hybridMultilevel"/>
    <w:tmpl w:val="91026516"/>
    <w:lvl w:ilvl="0" w:tplc="73B8E06A">
      <w:start w:val="1"/>
      <w:numFmt w:val="bullet"/>
      <w:pStyle w:val="Bullet"/>
      <w:lvlText w:val=""/>
      <w:lvlJc w:val="left"/>
      <w:pPr>
        <w:ind w:left="360" w:hanging="360"/>
      </w:pPr>
      <w:rPr>
        <w:rFonts w:ascii="Symbol" w:hAnsi="Symbol" w:hint="default"/>
        <w:sz w:val="16"/>
      </w:rPr>
    </w:lvl>
    <w:lvl w:ilvl="1" w:tplc="D1CE5AE2">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F07A97"/>
    <w:multiLevelType w:val="hybridMultilevel"/>
    <w:tmpl w:val="7908B59A"/>
    <w:lvl w:ilvl="0" w:tplc="1B5C0580">
      <w:start w:val="7"/>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D62EBE"/>
    <w:multiLevelType w:val="hybridMultilevel"/>
    <w:tmpl w:val="C94CE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3E5B89"/>
    <w:multiLevelType w:val="hybridMultilevel"/>
    <w:tmpl w:val="540CCE34"/>
    <w:lvl w:ilvl="0" w:tplc="A554F5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3977E8"/>
    <w:multiLevelType w:val="hybridMultilevel"/>
    <w:tmpl w:val="48484072"/>
    <w:lvl w:ilvl="0" w:tplc="2C2612D0">
      <w:start w:val="1"/>
      <w:numFmt w:val="decimal"/>
      <w:pStyle w:val="TableNoSpacing"/>
      <w:lvlText w:val="Annex %1."/>
      <w:lvlJc w:val="left"/>
      <w:pPr>
        <w:ind w:left="720" w:hanging="360"/>
      </w:pPr>
      <w:rPr>
        <w:rFonts w:cs="Times New Roman" w:hint="default"/>
        <w:b/>
        <w:bCs w:val="0"/>
        <w:i w:val="0"/>
        <w:iCs w:val="0"/>
        <w:caps w:val="0"/>
        <w:strike w:val="0"/>
        <w:dstrike w:val="0"/>
        <w:outline w:val="0"/>
        <w:shadow w:val="0"/>
        <w:emboss w:val="0"/>
        <w:imprint w:val="0"/>
        <w:vanish w:val="0"/>
        <w:color w:val="313E48" w:themeColor="text2"/>
        <w:spacing w:val="0"/>
        <w:kern w:val="0"/>
        <w:position w:val="0"/>
        <w:u w:val="none"/>
        <w:effect w:val="none"/>
        <w:vertAlign w:val="baseline"/>
        <w:em w:val="none"/>
        <w14:ligatures w14:val="none"/>
        <w14:numForm w14:val="default"/>
        <w14:numSpacing w14:val="default"/>
        <w14:stylisticSets/>
        <w14:cntxtAlts w14:val="0"/>
      </w:rPr>
    </w:lvl>
    <w:lvl w:ilvl="1" w:tplc="1E888E34">
      <w:start w:val="1"/>
      <w:numFmt w:val="lowerLetter"/>
      <w:lvlText w:val="%2."/>
      <w:lvlJc w:val="left"/>
      <w:pPr>
        <w:ind w:left="1440" w:hanging="360"/>
      </w:pPr>
      <w:rPr>
        <w:rFonts w:hint="default"/>
      </w:rPr>
    </w:lvl>
    <w:lvl w:ilvl="2" w:tplc="E6226320">
      <w:start w:val="1"/>
      <w:numFmt w:val="lowerRoman"/>
      <w:lvlText w:val="%3."/>
      <w:lvlJc w:val="right"/>
      <w:pPr>
        <w:ind w:left="2160" w:hanging="180"/>
      </w:pPr>
      <w:rPr>
        <w:rFonts w:hint="default"/>
      </w:rPr>
    </w:lvl>
    <w:lvl w:ilvl="3" w:tplc="3252E250">
      <w:start w:val="1"/>
      <w:numFmt w:val="decimal"/>
      <w:lvlText w:val="%4."/>
      <w:lvlJc w:val="left"/>
      <w:pPr>
        <w:ind w:left="2880" w:hanging="360"/>
      </w:pPr>
      <w:rPr>
        <w:rFonts w:hint="default"/>
      </w:rPr>
    </w:lvl>
    <w:lvl w:ilvl="4" w:tplc="B15C8D66">
      <w:start w:val="1"/>
      <w:numFmt w:val="lowerLetter"/>
      <w:lvlText w:val="%5."/>
      <w:lvlJc w:val="left"/>
      <w:pPr>
        <w:ind w:left="3600" w:hanging="360"/>
      </w:pPr>
      <w:rPr>
        <w:rFonts w:hint="default"/>
      </w:rPr>
    </w:lvl>
    <w:lvl w:ilvl="5" w:tplc="05EED3F0">
      <w:start w:val="1"/>
      <w:numFmt w:val="lowerRoman"/>
      <w:lvlText w:val="%6."/>
      <w:lvlJc w:val="right"/>
      <w:pPr>
        <w:ind w:left="4320" w:hanging="180"/>
      </w:pPr>
      <w:rPr>
        <w:rFonts w:hint="default"/>
      </w:rPr>
    </w:lvl>
    <w:lvl w:ilvl="6" w:tplc="421469F4">
      <w:start w:val="1"/>
      <w:numFmt w:val="decimal"/>
      <w:lvlText w:val="%7."/>
      <w:lvlJc w:val="left"/>
      <w:pPr>
        <w:ind w:left="5040" w:hanging="360"/>
      </w:pPr>
      <w:rPr>
        <w:rFonts w:hint="default"/>
      </w:rPr>
    </w:lvl>
    <w:lvl w:ilvl="7" w:tplc="1996FCA4">
      <w:start w:val="1"/>
      <w:numFmt w:val="lowerLetter"/>
      <w:lvlText w:val="%8."/>
      <w:lvlJc w:val="left"/>
      <w:pPr>
        <w:ind w:left="5760" w:hanging="360"/>
      </w:pPr>
      <w:rPr>
        <w:rFonts w:hint="default"/>
      </w:rPr>
    </w:lvl>
    <w:lvl w:ilvl="8" w:tplc="DAB27ED4">
      <w:start w:val="1"/>
      <w:numFmt w:val="lowerRoman"/>
      <w:lvlText w:val="%9."/>
      <w:lvlJc w:val="right"/>
      <w:pPr>
        <w:ind w:left="6480" w:hanging="180"/>
      </w:pPr>
      <w:rPr>
        <w:rFonts w:hint="default"/>
      </w:rPr>
    </w:lvl>
  </w:abstractNum>
  <w:num w:numId="1" w16cid:durableId="1163083746">
    <w:abstractNumId w:val="0"/>
  </w:num>
  <w:num w:numId="2" w16cid:durableId="854420327">
    <w:abstractNumId w:val="5"/>
  </w:num>
  <w:num w:numId="3" w16cid:durableId="1913272271">
    <w:abstractNumId w:val="10"/>
  </w:num>
  <w:num w:numId="4" w16cid:durableId="1049526095">
    <w:abstractNumId w:val="1"/>
  </w:num>
  <w:num w:numId="5" w16cid:durableId="1231770536">
    <w:abstractNumId w:val="16"/>
  </w:num>
  <w:num w:numId="6" w16cid:durableId="1844317937">
    <w:abstractNumId w:val="15"/>
  </w:num>
  <w:num w:numId="7" w16cid:durableId="2108966391">
    <w:abstractNumId w:val="20"/>
  </w:num>
  <w:num w:numId="8" w16cid:durableId="2743644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907815">
    <w:abstractNumId w:val="3"/>
  </w:num>
  <w:num w:numId="10" w16cid:durableId="1283002335">
    <w:abstractNumId w:val="11"/>
  </w:num>
  <w:num w:numId="11" w16cid:durableId="61099656">
    <w:abstractNumId w:val="4"/>
  </w:num>
  <w:num w:numId="12" w16cid:durableId="1450277316">
    <w:abstractNumId w:val="8"/>
  </w:num>
  <w:num w:numId="13" w16cid:durableId="708379350">
    <w:abstractNumId w:val="6"/>
  </w:num>
  <w:num w:numId="14" w16cid:durableId="589627471">
    <w:abstractNumId w:val="2"/>
  </w:num>
  <w:num w:numId="15" w16cid:durableId="1652177408">
    <w:abstractNumId w:val="15"/>
  </w:num>
  <w:num w:numId="16" w16cid:durableId="1890265169">
    <w:abstractNumId w:val="5"/>
  </w:num>
  <w:num w:numId="17" w16cid:durableId="1546258409">
    <w:abstractNumId w:val="9"/>
  </w:num>
  <w:num w:numId="18" w16cid:durableId="1265457133">
    <w:abstractNumId w:val="18"/>
  </w:num>
  <w:num w:numId="19" w16cid:durableId="2124418400">
    <w:abstractNumId w:val="19"/>
  </w:num>
  <w:num w:numId="20" w16cid:durableId="2007705338">
    <w:abstractNumId w:val="17"/>
  </w:num>
  <w:num w:numId="21" w16cid:durableId="2039623627">
    <w:abstractNumId w:val="14"/>
  </w:num>
  <w:num w:numId="22" w16cid:durableId="879627807">
    <w:abstractNumId w:val="15"/>
  </w:num>
  <w:num w:numId="23" w16cid:durableId="461313257">
    <w:abstractNumId w:val="15"/>
  </w:num>
  <w:num w:numId="24" w16cid:durableId="1529487560">
    <w:abstractNumId w:val="15"/>
  </w:num>
  <w:num w:numId="25" w16cid:durableId="806892609">
    <w:abstractNumId w:val="15"/>
  </w:num>
  <w:num w:numId="26" w16cid:durableId="1849295887">
    <w:abstractNumId w:val="15"/>
  </w:num>
  <w:num w:numId="27" w16cid:durableId="1067069144">
    <w:abstractNumId w:val="15"/>
  </w:num>
  <w:num w:numId="28" w16cid:durableId="1633634967">
    <w:abstractNumId w:val="15"/>
  </w:num>
  <w:num w:numId="29" w16cid:durableId="1509829726">
    <w:abstractNumId w:val="5"/>
  </w:num>
  <w:num w:numId="30" w16cid:durableId="1209991656">
    <w:abstractNumId w:val="13"/>
  </w:num>
  <w:num w:numId="31" w16cid:durableId="830564696">
    <w:abstractNumId w:val="5"/>
  </w:num>
  <w:num w:numId="32" w16cid:durableId="106017756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942"/>
    <w:rsid w:val="000002D3"/>
    <w:rsid w:val="00000315"/>
    <w:rsid w:val="00000788"/>
    <w:rsid w:val="00000AAB"/>
    <w:rsid w:val="00000BA0"/>
    <w:rsid w:val="00000D81"/>
    <w:rsid w:val="00000E25"/>
    <w:rsid w:val="00000E3B"/>
    <w:rsid w:val="00000F55"/>
    <w:rsid w:val="0000100D"/>
    <w:rsid w:val="0000103C"/>
    <w:rsid w:val="000010A0"/>
    <w:rsid w:val="000015A7"/>
    <w:rsid w:val="00001A26"/>
    <w:rsid w:val="00001C83"/>
    <w:rsid w:val="00001D4B"/>
    <w:rsid w:val="00001E80"/>
    <w:rsid w:val="00001EBE"/>
    <w:rsid w:val="00001EEA"/>
    <w:rsid w:val="00001FC7"/>
    <w:rsid w:val="000025DE"/>
    <w:rsid w:val="000029F9"/>
    <w:rsid w:val="00002A91"/>
    <w:rsid w:val="00002C56"/>
    <w:rsid w:val="00002EC4"/>
    <w:rsid w:val="0000330E"/>
    <w:rsid w:val="00003348"/>
    <w:rsid w:val="00003397"/>
    <w:rsid w:val="000034A5"/>
    <w:rsid w:val="00003798"/>
    <w:rsid w:val="000038AE"/>
    <w:rsid w:val="00003B7C"/>
    <w:rsid w:val="00003BF2"/>
    <w:rsid w:val="00003D6A"/>
    <w:rsid w:val="00003E80"/>
    <w:rsid w:val="00004B7D"/>
    <w:rsid w:val="00004C1E"/>
    <w:rsid w:val="00004CDB"/>
    <w:rsid w:val="00004DD3"/>
    <w:rsid w:val="00004EBB"/>
    <w:rsid w:val="0000503E"/>
    <w:rsid w:val="00005048"/>
    <w:rsid w:val="000052B4"/>
    <w:rsid w:val="000053B5"/>
    <w:rsid w:val="000055A3"/>
    <w:rsid w:val="00005628"/>
    <w:rsid w:val="00005882"/>
    <w:rsid w:val="000058D8"/>
    <w:rsid w:val="00005959"/>
    <w:rsid w:val="00005966"/>
    <w:rsid w:val="00005A4E"/>
    <w:rsid w:val="00005AB8"/>
    <w:rsid w:val="00005C19"/>
    <w:rsid w:val="0000616B"/>
    <w:rsid w:val="00006521"/>
    <w:rsid w:val="0000655E"/>
    <w:rsid w:val="0000681C"/>
    <w:rsid w:val="0000689F"/>
    <w:rsid w:val="00006A29"/>
    <w:rsid w:val="00006C66"/>
    <w:rsid w:val="00006E66"/>
    <w:rsid w:val="00006FFE"/>
    <w:rsid w:val="00007070"/>
    <w:rsid w:val="0000731F"/>
    <w:rsid w:val="00007684"/>
    <w:rsid w:val="0000771C"/>
    <w:rsid w:val="00007BC5"/>
    <w:rsid w:val="0001050A"/>
    <w:rsid w:val="000106BD"/>
    <w:rsid w:val="0001092A"/>
    <w:rsid w:val="00010A45"/>
    <w:rsid w:val="00010B63"/>
    <w:rsid w:val="00010C11"/>
    <w:rsid w:val="00010D36"/>
    <w:rsid w:val="00010E09"/>
    <w:rsid w:val="000111F1"/>
    <w:rsid w:val="0001122C"/>
    <w:rsid w:val="0001138A"/>
    <w:rsid w:val="00011420"/>
    <w:rsid w:val="00011549"/>
    <w:rsid w:val="000116E3"/>
    <w:rsid w:val="0001197B"/>
    <w:rsid w:val="00011B58"/>
    <w:rsid w:val="00011F04"/>
    <w:rsid w:val="00012251"/>
    <w:rsid w:val="000123EA"/>
    <w:rsid w:val="000123EB"/>
    <w:rsid w:val="00012499"/>
    <w:rsid w:val="00012924"/>
    <w:rsid w:val="00012949"/>
    <w:rsid w:val="00012BD0"/>
    <w:rsid w:val="00012C5D"/>
    <w:rsid w:val="00012D82"/>
    <w:rsid w:val="00012DEF"/>
    <w:rsid w:val="000130C1"/>
    <w:rsid w:val="00013163"/>
    <w:rsid w:val="0001323B"/>
    <w:rsid w:val="000133BB"/>
    <w:rsid w:val="000136E2"/>
    <w:rsid w:val="00013B4F"/>
    <w:rsid w:val="00013CC8"/>
    <w:rsid w:val="00014120"/>
    <w:rsid w:val="0001456D"/>
    <w:rsid w:val="0001459C"/>
    <w:rsid w:val="000149F6"/>
    <w:rsid w:val="00014C13"/>
    <w:rsid w:val="00014D1D"/>
    <w:rsid w:val="00014EA5"/>
    <w:rsid w:val="00014F74"/>
    <w:rsid w:val="00015037"/>
    <w:rsid w:val="000151B0"/>
    <w:rsid w:val="000153AB"/>
    <w:rsid w:val="00015467"/>
    <w:rsid w:val="00015555"/>
    <w:rsid w:val="00015677"/>
    <w:rsid w:val="0001568E"/>
    <w:rsid w:val="0001595E"/>
    <w:rsid w:val="00016342"/>
    <w:rsid w:val="000163D9"/>
    <w:rsid w:val="000164F1"/>
    <w:rsid w:val="00016665"/>
    <w:rsid w:val="0001699E"/>
    <w:rsid w:val="00016C60"/>
    <w:rsid w:val="00016E58"/>
    <w:rsid w:val="0001703F"/>
    <w:rsid w:val="00017375"/>
    <w:rsid w:val="000178D6"/>
    <w:rsid w:val="00017963"/>
    <w:rsid w:val="000179C3"/>
    <w:rsid w:val="00017A65"/>
    <w:rsid w:val="00017AA7"/>
    <w:rsid w:val="00017E92"/>
    <w:rsid w:val="00017F31"/>
    <w:rsid w:val="00017FBE"/>
    <w:rsid w:val="00020098"/>
    <w:rsid w:val="000206E0"/>
    <w:rsid w:val="000209D7"/>
    <w:rsid w:val="00020A09"/>
    <w:rsid w:val="00020A4D"/>
    <w:rsid w:val="00020DE7"/>
    <w:rsid w:val="00020EAE"/>
    <w:rsid w:val="00020FB9"/>
    <w:rsid w:val="0002107E"/>
    <w:rsid w:val="000210F1"/>
    <w:rsid w:val="000211DD"/>
    <w:rsid w:val="0002121B"/>
    <w:rsid w:val="0002143C"/>
    <w:rsid w:val="00021565"/>
    <w:rsid w:val="00021598"/>
    <w:rsid w:val="00021BDD"/>
    <w:rsid w:val="00021EC6"/>
    <w:rsid w:val="000229A7"/>
    <w:rsid w:val="000229B6"/>
    <w:rsid w:val="00022AC6"/>
    <w:rsid w:val="00022E0C"/>
    <w:rsid w:val="00022E20"/>
    <w:rsid w:val="00023110"/>
    <w:rsid w:val="000231EE"/>
    <w:rsid w:val="00023249"/>
    <w:rsid w:val="000233F9"/>
    <w:rsid w:val="00023A1D"/>
    <w:rsid w:val="00024060"/>
    <w:rsid w:val="00024417"/>
    <w:rsid w:val="0002469E"/>
    <w:rsid w:val="000248B6"/>
    <w:rsid w:val="00024A5D"/>
    <w:rsid w:val="00025024"/>
    <w:rsid w:val="000250C7"/>
    <w:rsid w:val="00025409"/>
    <w:rsid w:val="000255A4"/>
    <w:rsid w:val="0002580B"/>
    <w:rsid w:val="00025BF2"/>
    <w:rsid w:val="00025D6C"/>
    <w:rsid w:val="00025F4D"/>
    <w:rsid w:val="00026042"/>
    <w:rsid w:val="00026083"/>
    <w:rsid w:val="00026093"/>
    <w:rsid w:val="00026160"/>
    <w:rsid w:val="000261B4"/>
    <w:rsid w:val="0002626B"/>
    <w:rsid w:val="00026550"/>
    <w:rsid w:val="000268D2"/>
    <w:rsid w:val="0002693E"/>
    <w:rsid w:val="000269BF"/>
    <w:rsid w:val="00026B3B"/>
    <w:rsid w:val="00026BC5"/>
    <w:rsid w:val="0002722B"/>
    <w:rsid w:val="00027367"/>
    <w:rsid w:val="00027635"/>
    <w:rsid w:val="00027A4B"/>
    <w:rsid w:val="00027C4B"/>
    <w:rsid w:val="00027DE6"/>
    <w:rsid w:val="00027F87"/>
    <w:rsid w:val="00030140"/>
    <w:rsid w:val="000302BD"/>
    <w:rsid w:val="000302C0"/>
    <w:rsid w:val="0003034E"/>
    <w:rsid w:val="00030785"/>
    <w:rsid w:val="000307B9"/>
    <w:rsid w:val="00030967"/>
    <w:rsid w:val="000309EF"/>
    <w:rsid w:val="00030BAB"/>
    <w:rsid w:val="00030CF7"/>
    <w:rsid w:val="00030E3D"/>
    <w:rsid w:val="000313F9"/>
    <w:rsid w:val="000314B4"/>
    <w:rsid w:val="00031850"/>
    <w:rsid w:val="00031B08"/>
    <w:rsid w:val="00031C0B"/>
    <w:rsid w:val="00031DC2"/>
    <w:rsid w:val="00031E71"/>
    <w:rsid w:val="00031E9B"/>
    <w:rsid w:val="00031F62"/>
    <w:rsid w:val="00031F65"/>
    <w:rsid w:val="00031F94"/>
    <w:rsid w:val="0003201B"/>
    <w:rsid w:val="0003204E"/>
    <w:rsid w:val="000320A4"/>
    <w:rsid w:val="000320ED"/>
    <w:rsid w:val="0003240C"/>
    <w:rsid w:val="000324F5"/>
    <w:rsid w:val="000326A2"/>
    <w:rsid w:val="00032BD3"/>
    <w:rsid w:val="00032CE9"/>
    <w:rsid w:val="00032D47"/>
    <w:rsid w:val="00032D9B"/>
    <w:rsid w:val="00032E1F"/>
    <w:rsid w:val="00032E6A"/>
    <w:rsid w:val="00032F3B"/>
    <w:rsid w:val="00032F7B"/>
    <w:rsid w:val="00033053"/>
    <w:rsid w:val="000330B8"/>
    <w:rsid w:val="000336B6"/>
    <w:rsid w:val="0003375A"/>
    <w:rsid w:val="00033950"/>
    <w:rsid w:val="00033B90"/>
    <w:rsid w:val="00034196"/>
    <w:rsid w:val="000342D0"/>
    <w:rsid w:val="00034402"/>
    <w:rsid w:val="00034611"/>
    <w:rsid w:val="00034C3C"/>
    <w:rsid w:val="00034F17"/>
    <w:rsid w:val="00035233"/>
    <w:rsid w:val="00035313"/>
    <w:rsid w:val="000355E2"/>
    <w:rsid w:val="000355F6"/>
    <w:rsid w:val="00035629"/>
    <w:rsid w:val="00035654"/>
    <w:rsid w:val="00035672"/>
    <w:rsid w:val="000356B9"/>
    <w:rsid w:val="000357BC"/>
    <w:rsid w:val="0003583D"/>
    <w:rsid w:val="00035852"/>
    <w:rsid w:val="00035DA2"/>
    <w:rsid w:val="00035E53"/>
    <w:rsid w:val="000364A8"/>
    <w:rsid w:val="00036A94"/>
    <w:rsid w:val="0003706E"/>
    <w:rsid w:val="000371E5"/>
    <w:rsid w:val="00037577"/>
    <w:rsid w:val="0003763E"/>
    <w:rsid w:val="00037829"/>
    <w:rsid w:val="00037F35"/>
    <w:rsid w:val="000401EE"/>
    <w:rsid w:val="00040297"/>
    <w:rsid w:val="000403EB"/>
    <w:rsid w:val="00040476"/>
    <w:rsid w:val="0004091A"/>
    <w:rsid w:val="00040CA1"/>
    <w:rsid w:val="00040DD3"/>
    <w:rsid w:val="0004109F"/>
    <w:rsid w:val="000411B0"/>
    <w:rsid w:val="0004166E"/>
    <w:rsid w:val="000416C4"/>
    <w:rsid w:val="000416CA"/>
    <w:rsid w:val="00041A36"/>
    <w:rsid w:val="00041BF8"/>
    <w:rsid w:val="00041CA4"/>
    <w:rsid w:val="00041CB2"/>
    <w:rsid w:val="00041EF5"/>
    <w:rsid w:val="00041F23"/>
    <w:rsid w:val="00041F7B"/>
    <w:rsid w:val="000424CD"/>
    <w:rsid w:val="00042593"/>
    <w:rsid w:val="00042687"/>
    <w:rsid w:val="000427BD"/>
    <w:rsid w:val="00042B26"/>
    <w:rsid w:val="00042C62"/>
    <w:rsid w:val="00042DD7"/>
    <w:rsid w:val="00043344"/>
    <w:rsid w:val="000437EB"/>
    <w:rsid w:val="00043935"/>
    <w:rsid w:val="00043AB1"/>
    <w:rsid w:val="00043C39"/>
    <w:rsid w:val="00043C3C"/>
    <w:rsid w:val="00043D04"/>
    <w:rsid w:val="00043FD4"/>
    <w:rsid w:val="00044081"/>
    <w:rsid w:val="00044559"/>
    <w:rsid w:val="000445D5"/>
    <w:rsid w:val="000445F0"/>
    <w:rsid w:val="00044620"/>
    <w:rsid w:val="000446F2"/>
    <w:rsid w:val="000448C5"/>
    <w:rsid w:val="00044B9E"/>
    <w:rsid w:val="00044DFE"/>
    <w:rsid w:val="000450F5"/>
    <w:rsid w:val="0004516F"/>
    <w:rsid w:val="00045293"/>
    <w:rsid w:val="00045337"/>
    <w:rsid w:val="00045455"/>
    <w:rsid w:val="000454C3"/>
    <w:rsid w:val="000455F1"/>
    <w:rsid w:val="0004566B"/>
    <w:rsid w:val="00045D87"/>
    <w:rsid w:val="00045DC6"/>
    <w:rsid w:val="00045E93"/>
    <w:rsid w:val="0004653A"/>
    <w:rsid w:val="00046686"/>
    <w:rsid w:val="00047088"/>
    <w:rsid w:val="000472F9"/>
    <w:rsid w:val="00047555"/>
    <w:rsid w:val="000477FC"/>
    <w:rsid w:val="00047A54"/>
    <w:rsid w:val="00047CCE"/>
    <w:rsid w:val="0005008A"/>
    <w:rsid w:val="00050151"/>
    <w:rsid w:val="00050365"/>
    <w:rsid w:val="000507D3"/>
    <w:rsid w:val="00050896"/>
    <w:rsid w:val="00050A2B"/>
    <w:rsid w:val="00050A91"/>
    <w:rsid w:val="00050CE3"/>
    <w:rsid w:val="00050E86"/>
    <w:rsid w:val="000512CE"/>
    <w:rsid w:val="000513C2"/>
    <w:rsid w:val="00051C3A"/>
    <w:rsid w:val="00051C68"/>
    <w:rsid w:val="00051C84"/>
    <w:rsid w:val="000521C3"/>
    <w:rsid w:val="000527DB"/>
    <w:rsid w:val="000528CB"/>
    <w:rsid w:val="00052BC6"/>
    <w:rsid w:val="00052BF3"/>
    <w:rsid w:val="00052C5C"/>
    <w:rsid w:val="00052C9F"/>
    <w:rsid w:val="00052D78"/>
    <w:rsid w:val="0005303C"/>
    <w:rsid w:val="00053368"/>
    <w:rsid w:val="000533A4"/>
    <w:rsid w:val="00053988"/>
    <w:rsid w:val="00053B0E"/>
    <w:rsid w:val="00053B79"/>
    <w:rsid w:val="00053E8F"/>
    <w:rsid w:val="00053F60"/>
    <w:rsid w:val="00054312"/>
    <w:rsid w:val="0005431A"/>
    <w:rsid w:val="0005449E"/>
    <w:rsid w:val="000547A6"/>
    <w:rsid w:val="00054855"/>
    <w:rsid w:val="00054891"/>
    <w:rsid w:val="00054A18"/>
    <w:rsid w:val="00054AEE"/>
    <w:rsid w:val="00054D0B"/>
    <w:rsid w:val="00054D56"/>
    <w:rsid w:val="00054E32"/>
    <w:rsid w:val="00054F83"/>
    <w:rsid w:val="0005509D"/>
    <w:rsid w:val="000554C2"/>
    <w:rsid w:val="000556D4"/>
    <w:rsid w:val="00055819"/>
    <w:rsid w:val="00055D4D"/>
    <w:rsid w:val="00055F88"/>
    <w:rsid w:val="00055FDF"/>
    <w:rsid w:val="00055FF0"/>
    <w:rsid w:val="00056294"/>
    <w:rsid w:val="00056528"/>
    <w:rsid w:val="000566BF"/>
    <w:rsid w:val="000567A3"/>
    <w:rsid w:val="00056A3C"/>
    <w:rsid w:val="0005708F"/>
    <w:rsid w:val="0005757D"/>
    <w:rsid w:val="00057927"/>
    <w:rsid w:val="00057ABD"/>
    <w:rsid w:val="00057AE5"/>
    <w:rsid w:val="00060230"/>
    <w:rsid w:val="00060400"/>
    <w:rsid w:val="000605CF"/>
    <w:rsid w:val="000607D2"/>
    <w:rsid w:val="000608AF"/>
    <w:rsid w:val="00060DD6"/>
    <w:rsid w:val="00060F26"/>
    <w:rsid w:val="000611BE"/>
    <w:rsid w:val="000611F0"/>
    <w:rsid w:val="000614BD"/>
    <w:rsid w:val="00061582"/>
    <w:rsid w:val="000615E1"/>
    <w:rsid w:val="00061792"/>
    <w:rsid w:val="000619E7"/>
    <w:rsid w:val="00061B2A"/>
    <w:rsid w:val="00061BA7"/>
    <w:rsid w:val="00061C44"/>
    <w:rsid w:val="00061FE5"/>
    <w:rsid w:val="000621F9"/>
    <w:rsid w:val="00062485"/>
    <w:rsid w:val="000624FC"/>
    <w:rsid w:val="00062615"/>
    <w:rsid w:val="0006288B"/>
    <w:rsid w:val="00062CF5"/>
    <w:rsid w:val="0006316E"/>
    <w:rsid w:val="00063996"/>
    <w:rsid w:val="00063ADA"/>
    <w:rsid w:val="00063B45"/>
    <w:rsid w:val="00063C83"/>
    <w:rsid w:val="00064033"/>
    <w:rsid w:val="00064112"/>
    <w:rsid w:val="0006476A"/>
    <w:rsid w:val="000647A3"/>
    <w:rsid w:val="00064ACD"/>
    <w:rsid w:val="00064B17"/>
    <w:rsid w:val="00064C9A"/>
    <w:rsid w:val="00064CAA"/>
    <w:rsid w:val="00064EE7"/>
    <w:rsid w:val="00065088"/>
    <w:rsid w:val="000650BC"/>
    <w:rsid w:val="000651A0"/>
    <w:rsid w:val="00065219"/>
    <w:rsid w:val="00065448"/>
    <w:rsid w:val="00065479"/>
    <w:rsid w:val="0006556F"/>
    <w:rsid w:val="000655C0"/>
    <w:rsid w:val="00065AD7"/>
    <w:rsid w:val="00065B3B"/>
    <w:rsid w:val="00065FBC"/>
    <w:rsid w:val="000665EF"/>
    <w:rsid w:val="000666B1"/>
    <w:rsid w:val="0006675D"/>
    <w:rsid w:val="00066793"/>
    <w:rsid w:val="00066AC5"/>
    <w:rsid w:val="00066B19"/>
    <w:rsid w:val="00066F09"/>
    <w:rsid w:val="00067486"/>
    <w:rsid w:val="000677C7"/>
    <w:rsid w:val="00067996"/>
    <w:rsid w:val="00067A35"/>
    <w:rsid w:val="00067C78"/>
    <w:rsid w:val="000701CE"/>
    <w:rsid w:val="0007026B"/>
    <w:rsid w:val="000702ED"/>
    <w:rsid w:val="00070366"/>
    <w:rsid w:val="00070599"/>
    <w:rsid w:val="00070675"/>
    <w:rsid w:val="00070886"/>
    <w:rsid w:val="000709DB"/>
    <w:rsid w:val="00070B56"/>
    <w:rsid w:val="00070D80"/>
    <w:rsid w:val="00070EF7"/>
    <w:rsid w:val="00070FE4"/>
    <w:rsid w:val="000711B6"/>
    <w:rsid w:val="00071C2A"/>
    <w:rsid w:val="00071D02"/>
    <w:rsid w:val="00071F2B"/>
    <w:rsid w:val="00071F2F"/>
    <w:rsid w:val="000721FF"/>
    <w:rsid w:val="00072426"/>
    <w:rsid w:val="00072517"/>
    <w:rsid w:val="000727E6"/>
    <w:rsid w:val="00072AC4"/>
    <w:rsid w:val="00072B3D"/>
    <w:rsid w:val="00072C2F"/>
    <w:rsid w:val="00072F42"/>
    <w:rsid w:val="00073054"/>
    <w:rsid w:val="0007324A"/>
    <w:rsid w:val="000734B9"/>
    <w:rsid w:val="000738A9"/>
    <w:rsid w:val="00073937"/>
    <w:rsid w:val="00073B8E"/>
    <w:rsid w:val="00073C22"/>
    <w:rsid w:val="00073F8D"/>
    <w:rsid w:val="0007406A"/>
    <w:rsid w:val="00074168"/>
    <w:rsid w:val="0007426A"/>
    <w:rsid w:val="00074324"/>
    <w:rsid w:val="000746BD"/>
    <w:rsid w:val="0007486C"/>
    <w:rsid w:val="000748BB"/>
    <w:rsid w:val="00074A45"/>
    <w:rsid w:val="00074FD5"/>
    <w:rsid w:val="00075101"/>
    <w:rsid w:val="000754B8"/>
    <w:rsid w:val="000755BD"/>
    <w:rsid w:val="00075719"/>
    <w:rsid w:val="00075820"/>
    <w:rsid w:val="00075A84"/>
    <w:rsid w:val="00075DBC"/>
    <w:rsid w:val="0007612D"/>
    <w:rsid w:val="00076162"/>
    <w:rsid w:val="000761E4"/>
    <w:rsid w:val="00076326"/>
    <w:rsid w:val="000763D7"/>
    <w:rsid w:val="000769B8"/>
    <w:rsid w:val="000769FD"/>
    <w:rsid w:val="00076DF7"/>
    <w:rsid w:val="00076F9F"/>
    <w:rsid w:val="000770B5"/>
    <w:rsid w:val="000770E4"/>
    <w:rsid w:val="00077116"/>
    <w:rsid w:val="000775AF"/>
    <w:rsid w:val="00077DFF"/>
    <w:rsid w:val="00077E09"/>
    <w:rsid w:val="00080064"/>
    <w:rsid w:val="000800BD"/>
    <w:rsid w:val="000801D3"/>
    <w:rsid w:val="00080234"/>
    <w:rsid w:val="00080299"/>
    <w:rsid w:val="00080705"/>
    <w:rsid w:val="000807C9"/>
    <w:rsid w:val="00080820"/>
    <w:rsid w:val="000808E9"/>
    <w:rsid w:val="0008092B"/>
    <w:rsid w:val="00080A49"/>
    <w:rsid w:val="00080E89"/>
    <w:rsid w:val="000812DF"/>
    <w:rsid w:val="00081358"/>
    <w:rsid w:val="0008146D"/>
    <w:rsid w:val="000815A2"/>
    <w:rsid w:val="0008166C"/>
    <w:rsid w:val="000818FC"/>
    <w:rsid w:val="00081993"/>
    <w:rsid w:val="00081BA9"/>
    <w:rsid w:val="00082205"/>
    <w:rsid w:val="0008235E"/>
    <w:rsid w:val="000823EF"/>
    <w:rsid w:val="0008266B"/>
    <w:rsid w:val="000827C5"/>
    <w:rsid w:val="0008288D"/>
    <w:rsid w:val="00082D9C"/>
    <w:rsid w:val="00082E65"/>
    <w:rsid w:val="0008363D"/>
    <w:rsid w:val="000838FF"/>
    <w:rsid w:val="00083BD1"/>
    <w:rsid w:val="00084008"/>
    <w:rsid w:val="0008417F"/>
    <w:rsid w:val="000841C5"/>
    <w:rsid w:val="000841E2"/>
    <w:rsid w:val="000843DE"/>
    <w:rsid w:val="000847F4"/>
    <w:rsid w:val="0008485D"/>
    <w:rsid w:val="00084F22"/>
    <w:rsid w:val="00084FEE"/>
    <w:rsid w:val="0008505B"/>
    <w:rsid w:val="0008538C"/>
    <w:rsid w:val="000853CC"/>
    <w:rsid w:val="000855B3"/>
    <w:rsid w:val="00085795"/>
    <w:rsid w:val="000857FE"/>
    <w:rsid w:val="000858A0"/>
    <w:rsid w:val="000858B0"/>
    <w:rsid w:val="00085A08"/>
    <w:rsid w:val="00085B10"/>
    <w:rsid w:val="00085BAF"/>
    <w:rsid w:val="00086215"/>
    <w:rsid w:val="00086378"/>
    <w:rsid w:val="000865C6"/>
    <w:rsid w:val="000865E6"/>
    <w:rsid w:val="00086792"/>
    <w:rsid w:val="0008689B"/>
    <w:rsid w:val="00086A3A"/>
    <w:rsid w:val="00086A53"/>
    <w:rsid w:val="00086B0F"/>
    <w:rsid w:val="00086CD8"/>
    <w:rsid w:val="00086F4D"/>
    <w:rsid w:val="0008709E"/>
    <w:rsid w:val="00087136"/>
    <w:rsid w:val="00087324"/>
    <w:rsid w:val="0008766D"/>
    <w:rsid w:val="00087934"/>
    <w:rsid w:val="000879BC"/>
    <w:rsid w:val="00087B1E"/>
    <w:rsid w:val="00087E2E"/>
    <w:rsid w:val="00087EDA"/>
    <w:rsid w:val="00090061"/>
    <w:rsid w:val="000903A3"/>
    <w:rsid w:val="0009051A"/>
    <w:rsid w:val="000909B7"/>
    <w:rsid w:val="00090BA5"/>
    <w:rsid w:val="00090DBF"/>
    <w:rsid w:val="00090F3A"/>
    <w:rsid w:val="00091189"/>
    <w:rsid w:val="000911C4"/>
    <w:rsid w:val="0009154D"/>
    <w:rsid w:val="000916C0"/>
    <w:rsid w:val="000916F6"/>
    <w:rsid w:val="00091729"/>
    <w:rsid w:val="000918BE"/>
    <w:rsid w:val="00091A1D"/>
    <w:rsid w:val="00091B7D"/>
    <w:rsid w:val="00091C12"/>
    <w:rsid w:val="00091CB0"/>
    <w:rsid w:val="00091EB4"/>
    <w:rsid w:val="000925B9"/>
    <w:rsid w:val="000925CE"/>
    <w:rsid w:val="00092988"/>
    <w:rsid w:val="000929CB"/>
    <w:rsid w:val="000929EE"/>
    <w:rsid w:val="000934A4"/>
    <w:rsid w:val="000936A4"/>
    <w:rsid w:val="00093A94"/>
    <w:rsid w:val="00093B30"/>
    <w:rsid w:val="00094D28"/>
    <w:rsid w:val="00094DD6"/>
    <w:rsid w:val="000952E0"/>
    <w:rsid w:val="00095361"/>
    <w:rsid w:val="000954A3"/>
    <w:rsid w:val="000955A4"/>
    <w:rsid w:val="00095746"/>
    <w:rsid w:val="00095BFF"/>
    <w:rsid w:val="00095C12"/>
    <w:rsid w:val="00095C94"/>
    <w:rsid w:val="00095D49"/>
    <w:rsid w:val="00095E91"/>
    <w:rsid w:val="00095EA9"/>
    <w:rsid w:val="0009606B"/>
    <w:rsid w:val="00096602"/>
    <w:rsid w:val="00096C48"/>
    <w:rsid w:val="000970F4"/>
    <w:rsid w:val="00097243"/>
    <w:rsid w:val="00097FE4"/>
    <w:rsid w:val="000A0209"/>
    <w:rsid w:val="000A02F2"/>
    <w:rsid w:val="000A0423"/>
    <w:rsid w:val="000A0F54"/>
    <w:rsid w:val="000A104C"/>
    <w:rsid w:val="000A1253"/>
    <w:rsid w:val="000A1655"/>
    <w:rsid w:val="000A19FC"/>
    <w:rsid w:val="000A1B42"/>
    <w:rsid w:val="000A1BC2"/>
    <w:rsid w:val="000A1EB5"/>
    <w:rsid w:val="000A200F"/>
    <w:rsid w:val="000A22E8"/>
    <w:rsid w:val="000A2495"/>
    <w:rsid w:val="000A26D7"/>
    <w:rsid w:val="000A2791"/>
    <w:rsid w:val="000A2932"/>
    <w:rsid w:val="000A2E17"/>
    <w:rsid w:val="000A319F"/>
    <w:rsid w:val="000A3278"/>
    <w:rsid w:val="000A33DB"/>
    <w:rsid w:val="000A3668"/>
    <w:rsid w:val="000A3AA0"/>
    <w:rsid w:val="000A3C80"/>
    <w:rsid w:val="000A3CF0"/>
    <w:rsid w:val="000A3EA3"/>
    <w:rsid w:val="000A405E"/>
    <w:rsid w:val="000A4325"/>
    <w:rsid w:val="000A444F"/>
    <w:rsid w:val="000A47DB"/>
    <w:rsid w:val="000A4988"/>
    <w:rsid w:val="000A4C7D"/>
    <w:rsid w:val="000A4E6D"/>
    <w:rsid w:val="000A5677"/>
    <w:rsid w:val="000A58F2"/>
    <w:rsid w:val="000A5AF9"/>
    <w:rsid w:val="000A5CD0"/>
    <w:rsid w:val="000A5D36"/>
    <w:rsid w:val="000A5F3E"/>
    <w:rsid w:val="000A5FCD"/>
    <w:rsid w:val="000A6236"/>
    <w:rsid w:val="000A6428"/>
    <w:rsid w:val="000A6533"/>
    <w:rsid w:val="000A6627"/>
    <w:rsid w:val="000A67A9"/>
    <w:rsid w:val="000A68A2"/>
    <w:rsid w:val="000A6AB3"/>
    <w:rsid w:val="000A6AB4"/>
    <w:rsid w:val="000A6C94"/>
    <w:rsid w:val="000A6DD8"/>
    <w:rsid w:val="000A6FA5"/>
    <w:rsid w:val="000A745F"/>
    <w:rsid w:val="000A76AC"/>
    <w:rsid w:val="000A76C0"/>
    <w:rsid w:val="000A7A43"/>
    <w:rsid w:val="000A7D25"/>
    <w:rsid w:val="000A7D96"/>
    <w:rsid w:val="000A7F3C"/>
    <w:rsid w:val="000B0297"/>
    <w:rsid w:val="000B038F"/>
    <w:rsid w:val="000B05A0"/>
    <w:rsid w:val="000B05B6"/>
    <w:rsid w:val="000B060C"/>
    <w:rsid w:val="000B0677"/>
    <w:rsid w:val="000B0929"/>
    <w:rsid w:val="000B0B66"/>
    <w:rsid w:val="000B0D4D"/>
    <w:rsid w:val="000B0D8E"/>
    <w:rsid w:val="000B0DAD"/>
    <w:rsid w:val="000B0F37"/>
    <w:rsid w:val="000B15C4"/>
    <w:rsid w:val="000B16CE"/>
    <w:rsid w:val="000B187B"/>
    <w:rsid w:val="000B1DAC"/>
    <w:rsid w:val="000B1E92"/>
    <w:rsid w:val="000B1F30"/>
    <w:rsid w:val="000B20DC"/>
    <w:rsid w:val="000B219A"/>
    <w:rsid w:val="000B22F6"/>
    <w:rsid w:val="000B26F6"/>
    <w:rsid w:val="000B27C3"/>
    <w:rsid w:val="000B280E"/>
    <w:rsid w:val="000B28A8"/>
    <w:rsid w:val="000B298F"/>
    <w:rsid w:val="000B2CBC"/>
    <w:rsid w:val="000B3016"/>
    <w:rsid w:val="000B3019"/>
    <w:rsid w:val="000B33FE"/>
    <w:rsid w:val="000B3587"/>
    <w:rsid w:val="000B3590"/>
    <w:rsid w:val="000B36BD"/>
    <w:rsid w:val="000B3AC3"/>
    <w:rsid w:val="000B3CF5"/>
    <w:rsid w:val="000B3DCD"/>
    <w:rsid w:val="000B3EF0"/>
    <w:rsid w:val="000B4019"/>
    <w:rsid w:val="000B4A00"/>
    <w:rsid w:val="000B4AAF"/>
    <w:rsid w:val="000B518A"/>
    <w:rsid w:val="000B5356"/>
    <w:rsid w:val="000B54F4"/>
    <w:rsid w:val="000B56D0"/>
    <w:rsid w:val="000B57E6"/>
    <w:rsid w:val="000B58FD"/>
    <w:rsid w:val="000B59D2"/>
    <w:rsid w:val="000B5CEE"/>
    <w:rsid w:val="000B5F27"/>
    <w:rsid w:val="000B6204"/>
    <w:rsid w:val="000B6769"/>
    <w:rsid w:val="000B67FD"/>
    <w:rsid w:val="000B68D4"/>
    <w:rsid w:val="000B6952"/>
    <w:rsid w:val="000B69E4"/>
    <w:rsid w:val="000B6A3C"/>
    <w:rsid w:val="000B6A71"/>
    <w:rsid w:val="000B6A88"/>
    <w:rsid w:val="000B6B4F"/>
    <w:rsid w:val="000B6D4F"/>
    <w:rsid w:val="000B6FB5"/>
    <w:rsid w:val="000B723B"/>
    <w:rsid w:val="000B7259"/>
    <w:rsid w:val="000B7286"/>
    <w:rsid w:val="000B7645"/>
    <w:rsid w:val="000B7649"/>
    <w:rsid w:val="000B77FB"/>
    <w:rsid w:val="000B7C3F"/>
    <w:rsid w:val="000B7D13"/>
    <w:rsid w:val="000B7ED2"/>
    <w:rsid w:val="000C01F9"/>
    <w:rsid w:val="000C036B"/>
    <w:rsid w:val="000C0602"/>
    <w:rsid w:val="000C0A1C"/>
    <w:rsid w:val="000C0B8D"/>
    <w:rsid w:val="000C0D41"/>
    <w:rsid w:val="000C0D48"/>
    <w:rsid w:val="000C0F2B"/>
    <w:rsid w:val="000C1110"/>
    <w:rsid w:val="000C1192"/>
    <w:rsid w:val="000C13BD"/>
    <w:rsid w:val="000C1816"/>
    <w:rsid w:val="000C19BF"/>
    <w:rsid w:val="000C1A13"/>
    <w:rsid w:val="000C1B11"/>
    <w:rsid w:val="000C2017"/>
    <w:rsid w:val="000C21B4"/>
    <w:rsid w:val="000C2482"/>
    <w:rsid w:val="000C24A4"/>
    <w:rsid w:val="000C2665"/>
    <w:rsid w:val="000C29F5"/>
    <w:rsid w:val="000C2A24"/>
    <w:rsid w:val="000C3042"/>
    <w:rsid w:val="000C3136"/>
    <w:rsid w:val="000C3320"/>
    <w:rsid w:val="000C338E"/>
    <w:rsid w:val="000C3598"/>
    <w:rsid w:val="000C3629"/>
    <w:rsid w:val="000C36B1"/>
    <w:rsid w:val="000C3D9A"/>
    <w:rsid w:val="000C3DAD"/>
    <w:rsid w:val="000C3F60"/>
    <w:rsid w:val="000C3FEC"/>
    <w:rsid w:val="000C40BA"/>
    <w:rsid w:val="000C4107"/>
    <w:rsid w:val="000C4223"/>
    <w:rsid w:val="000C4332"/>
    <w:rsid w:val="000C4772"/>
    <w:rsid w:val="000C4900"/>
    <w:rsid w:val="000C4A6C"/>
    <w:rsid w:val="000C4BFD"/>
    <w:rsid w:val="000C4D38"/>
    <w:rsid w:val="000C5240"/>
    <w:rsid w:val="000C5260"/>
    <w:rsid w:val="000C526D"/>
    <w:rsid w:val="000C55BF"/>
    <w:rsid w:val="000C5DBE"/>
    <w:rsid w:val="000C5F92"/>
    <w:rsid w:val="000C608E"/>
    <w:rsid w:val="000C63FD"/>
    <w:rsid w:val="000C68EC"/>
    <w:rsid w:val="000C6A78"/>
    <w:rsid w:val="000C6B51"/>
    <w:rsid w:val="000C6D82"/>
    <w:rsid w:val="000C6FF4"/>
    <w:rsid w:val="000C7255"/>
    <w:rsid w:val="000C7439"/>
    <w:rsid w:val="000C7768"/>
    <w:rsid w:val="000C7A35"/>
    <w:rsid w:val="000C7B08"/>
    <w:rsid w:val="000C7CCC"/>
    <w:rsid w:val="000C7D7B"/>
    <w:rsid w:val="000D0034"/>
    <w:rsid w:val="000D0099"/>
    <w:rsid w:val="000D031F"/>
    <w:rsid w:val="000D0322"/>
    <w:rsid w:val="000D06F2"/>
    <w:rsid w:val="000D070A"/>
    <w:rsid w:val="000D0C03"/>
    <w:rsid w:val="000D0E7F"/>
    <w:rsid w:val="000D0FFE"/>
    <w:rsid w:val="000D10D5"/>
    <w:rsid w:val="000D1206"/>
    <w:rsid w:val="000D1448"/>
    <w:rsid w:val="000D17CE"/>
    <w:rsid w:val="000D2081"/>
    <w:rsid w:val="000D20AF"/>
    <w:rsid w:val="000D2121"/>
    <w:rsid w:val="000D219C"/>
    <w:rsid w:val="000D2421"/>
    <w:rsid w:val="000D2765"/>
    <w:rsid w:val="000D28AD"/>
    <w:rsid w:val="000D2D0E"/>
    <w:rsid w:val="000D3022"/>
    <w:rsid w:val="000D3193"/>
    <w:rsid w:val="000D33A0"/>
    <w:rsid w:val="000D3481"/>
    <w:rsid w:val="000D3778"/>
    <w:rsid w:val="000D3C22"/>
    <w:rsid w:val="000D3CAC"/>
    <w:rsid w:val="000D43EC"/>
    <w:rsid w:val="000D44E7"/>
    <w:rsid w:val="000D4A67"/>
    <w:rsid w:val="000D4BC8"/>
    <w:rsid w:val="000D4CF0"/>
    <w:rsid w:val="000D4CF7"/>
    <w:rsid w:val="000D4D30"/>
    <w:rsid w:val="000D5479"/>
    <w:rsid w:val="000D5540"/>
    <w:rsid w:val="000D575E"/>
    <w:rsid w:val="000D5997"/>
    <w:rsid w:val="000D5BE7"/>
    <w:rsid w:val="000D6157"/>
    <w:rsid w:val="000D646E"/>
    <w:rsid w:val="000D676F"/>
    <w:rsid w:val="000D67F2"/>
    <w:rsid w:val="000D680A"/>
    <w:rsid w:val="000D6834"/>
    <w:rsid w:val="000D68E9"/>
    <w:rsid w:val="000D6C95"/>
    <w:rsid w:val="000D77AC"/>
    <w:rsid w:val="000D77E2"/>
    <w:rsid w:val="000D7A2E"/>
    <w:rsid w:val="000D7D3E"/>
    <w:rsid w:val="000D7E94"/>
    <w:rsid w:val="000E034E"/>
    <w:rsid w:val="000E043C"/>
    <w:rsid w:val="000E04C8"/>
    <w:rsid w:val="000E09BC"/>
    <w:rsid w:val="000E09C9"/>
    <w:rsid w:val="000E0A3E"/>
    <w:rsid w:val="000E1009"/>
    <w:rsid w:val="000E107F"/>
    <w:rsid w:val="000E1236"/>
    <w:rsid w:val="000E18DC"/>
    <w:rsid w:val="000E193C"/>
    <w:rsid w:val="000E1962"/>
    <w:rsid w:val="000E1B1D"/>
    <w:rsid w:val="000E1DC3"/>
    <w:rsid w:val="000E1E0B"/>
    <w:rsid w:val="000E1F4D"/>
    <w:rsid w:val="000E22DE"/>
    <w:rsid w:val="000E23CF"/>
    <w:rsid w:val="000E268E"/>
    <w:rsid w:val="000E27A1"/>
    <w:rsid w:val="000E28F5"/>
    <w:rsid w:val="000E2988"/>
    <w:rsid w:val="000E29CF"/>
    <w:rsid w:val="000E2AE2"/>
    <w:rsid w:val="000E2F16"/>
    <w:rsid w:val="000E2F56"/>
    <w:rsid w:val="000E3127"/>
    <w:rsid w:val="000E333D"/>
    <w:rsid w:val="000E37E3"/>
    <w:rsid w:val="000E3909"/>
    <w:rsid w:val="000E3C5F"/>
    <w:rsid w:val="000E3EB8"/>
    <w:rsid w:val="000E3F5C"/>
    <w:rsid w:val="000E3FE9"/>
    <w:rsid w:val="000E428F"/>
    <w:rsid w:val="000E4597"/>
    <w:rsid w:val="000E45C7"/>
    <w:rsid w:val="000E4A17"/>
    <w:rsid w:val="000E4BC5"/>
    <w:rsid w:val="000E4BFD"/>
    <w:rsid w:val="000E4C4A"/>
    <w:rsid w:val="000E4DFC"/>
    <w:rsid w:val="000E5260"/>
    <w:rsid w:val="000E526B"/>
    <w:rsid w:val="000E53E2"/>
    <w:rsid w:val="000E5949"/>
    <w:rsid w:val="000E5AAF"/>
    <w:rsid w:val="000E5AF9"/>
    <w:rsid w:val="000E5F35"/>
    <w:rsid w:val="000E6004"/>
    <w:rsid w:val="000E63F9"/>
    <w:rsid w:val="000E6569"/>
    <w:rsid w:val="000E688A"/>
    <w:rsid w:val="000E6E9D"/>
    <w:rsid w:val="000E6F0B"/>
    <w:rsid w:val="000E76E4"/>
    <w:rsid w:val="000E7869"/>
    <w:rsid w:val="000E7A09"/>
    <w:rsid w:val="000E7E4D"/>
    <w:rsid w:val="000F039E"/>
    <w:rsid w:val="000F06DE"/>
    <w:rsid w:val="000F086F"/>
    <w:rsid w:val="000F0A9C"/>
    <w:rsid w:val="000F0E2D"/>
    <w:rsid w:val="000F1178"/>
    <w:rsid w:val="000F11BE"/>
    <w:rsid w:val="000F1918"/>
    <w:rsid w:val="000F1C7C"/>
    <w:rsid w:val="000F1D19"/>
    <w:rsid w:val="000F1D94"/>
    <w:rsid w:val="000F1EA6"/>
    <w:rsid w:val="000F234B"/>
    <w:rsid w:val="000F24B1"/>
    <w:rsid w:val="000F2576"/>
    <w:rsid w:val="000F28CA"/>
    <w:rsid w:val="000F292A"/>
    <w:rsid w:val="000F2A15"/>
    <w:rsid w:val="000F2BD6"/>
    <w:rsid w:val="000F2C07"/>
    <w:rsid w:val="000F335D"/>
    <w:rsid w:val="000F3440"/>
    <w:rsid w:val="000F3898"/>
    <w:rsid w:val="000F392E"/>
    <w:rsid w:val="000F39B8"/>
    <w:rsid w:val="000F3A51"/>
    <w:rsid w:val="000F3B5F"/>
    <w:rsid w:val="000F3CD8"/>
    <w:rsid w:val="000F3CEC"/>
    <w:rsid w:val="000F3D4B"/>
    <w:rsid w:val="000F3EC9"/>
    <w:rsid w:val="000F4372"/>
    <w:rsid w:val="000F4C36"/>
    <w:rsid w:val="000F4CC1"/>
    <w:rsid w:val="000F4D42"/>
    <w:rsid w:val="000F4E89"/>
    <w:rsid w:val="000F5241"/>
    <w:rsid w:val="000F55D2"/>
    <w:rsid w:val="000F5812"/>
    <w:rsid w:val="000F58A6"/>
    <w:rsid w:val="000F5C1B"/>
    <w:rsid w:val="000F5E77"/>
    <w:rsid w:val="000F5F4C"/>
    <w:rsid w:val="000F602B"/>
    <w:rsid w:val="000F6399"/>
    <w:rsid w:val="000F63EF"/>
    <w:rsid w:val="000F64BD"/>
    <w:rsid w:val="000F6699"/>
    <w:rsid w:val="000F66CF"/>
    <w:rsid w:val="000F68A3"/>
    <w:rsid w:val="000F6961"/>
    <w:rsid w:val="000F69C6"/>
    <w:rsid w:val="000F6A05"/>
    <w:rsid w:val="000F6B03"/>
    <w:rsid w:val="000F6D3B"/>
    <w:rsid w:val="000F6F76"/>
    <w:rsid w:val="000F7286"/>
    <w:rsid w:val="000F74F9"/>
    <w:rsid w:val="000F76D8"/>
    <w:rsid w:val="000F77BD"/>
    <w:rsid w:val="000F79F4"/>
    <w:rsid w:val="000F7FB4"/>
    <w:rsid w:val="00100089"/>
    <w:rsid w:val="001002AB"/>
    <w:rsid w:val="0010045A"/>
    <w:rsid w:val="00100581"/>
    <w:rsid w:val="0010088A"/>
    <w:rsid w:val="00100AA5"/>
    <w:rsid w:val="00100C7C"/>
    <w:rsid w:val="00100D18"/>
    <w:rsid w:val="00100D6A"/>
    <w:rsid w:val="0010158B"/>
    <w:rsid w:val="001015F4"/>
    <w:rsid w:val="00101892"/>
    <w:rsid w:val="00101903"/>
    <w:rsid w:val="00101B53"/>
    <w:rsid w:val="00101D38"/>
    <w:rsid w:val="00101F64"/>
    <w:rsid w:val="00102714"/>
    <w:rsid w:val="0010295A"/>
    <w:rsid w:val="00102B1B"/>
    <w:rsid w:val="00102DBB"/>
    <w:rsid w:val="00103072"/>
    <w:rsid w:val="00103218"/>
    <w:rsid w:val="0010325F"/>
    <w:rsid w:val="001032A8"/>
    <w:rsid w:val="001032D0"/>
    <w:rsid w:val="0010345D"/>
    <w:rsid w:val="00103CBB"/>
    <w:rsid w:val="00103DBD"/>
    <w:rsid w:val="00103EA9"/>
    <w:rsid w:val="00103FA7"/>
    <w:rsid w:val="00103FE9"/>
    <w:rsid w:val="001041FE"/>
    <w:rsid w:val="00104515"/>
    <w:rsid w:val="001046EE"/>
    <w:rsid w:val="001047E3"/>
    <w:rsid w:val="00104AC4"/>
    <w:rsid w:val="00104E16"/>
    <w:rsid w:val="00104E22"/>
    <w:rsid w:val="0010521B"/>
    <w:rsid w:val="00105422"/>
    <w:rsid w:val="00105787"/>
    <w:rsid w:val="001057BB"/>
    <w:rsid w:val="001058EC"/>
    <w:rsid w:val="00105A22"/>
    <w:rsid w:val="00105B8F"/>
    <w:rsid w:val="00105C74"/>
    <w:rsid w:val="00105EB6"/>
    <w:rsid w:val="00105FE5"/>
    <w:rsid w:val="00106110"/>
    <w:rsid w:val="0010629D"/>
    <w:rsid w:val="001063E1"/>
    <w:rsid w:val="001067A3"/>
    <w:rsid w:val="001069E2"/>
    <w:rsid w:val="00106C50"/>
    <w:rsid w:val="00106C73"/>
    <w:rsid w:val="00106E9B"/>
    <w:rsid w:val="00106FA4"/>
    <w:rsid w:val="0010710E"/>
    <w:rsid w:val="0010719F"/>
    <w:rsid w:val="0010740C"/>
    <w:rsid w:val="00107750"/>
    <w:rsid w:val="00107831"/>
    <w:rsid w:val="00107B67"/>
    <w:rsid w:val="00107C38"/>
    <w:rsid w:val="00107C46"/>
    <w:rsid w:val="00107D43"/>
    <w:rsid w:val="001102E8"/>
    <w:rsid w:val="00110365"/>
    <w:rsid w:val="001103CC"/>
    <w:rsid w:val="0011069B"/>
    <w:rsid w:val="00110D92"/>
    <w:rsid w:val="00110DB3"/>
    <w:rsid w:val="00110F04"/>
    <w:rsid w:val="00110F45"/>
    <w:rsid w:val="001116C0"/>
    <w:rsid w:val="00111733"/>
    <w:rsid w:val="00111A2B"/>
    <w:rsid w:val="0011209B"/>
    <w:rsid w:val="00112102"/>
    <w:rsid w:val="001121B0"/>
    <w:rsid w:val="00112215"/>
    <w:rsid w:val="0011270F"/>
    <w:rsid w:val="00112781"/>
    <w:rsid w:val="001127FB"/>
    <w:rsid w:val="001128FA"/>
    <w:rsid w:val="00112993"/>
    <w:rsid w:val="00112AC1"/>
    <w:rsid w:val="00112AF0"/>
    <w:rsid w:val="00113030"/>
    <w:rsid w:val="00113542"/>
    <w:rsid w:val="0011357A"/>
    <w:rsid w:val="001136CE"/>
    <w:rsid w:val="0011376E"/>
    <w:rsid w:val="001137AC"/>
    <w:rsid w:val="001138AD"/>
    <w:rsid w:val="00113C60"/>
    <w:rsid w:val="00114117"/>
    <w:rsid w:val="00114245"/>
    <w:rsid w:val="0011430E"/>
    <w:rsid w:val="001144DA"/>
    <w:rsid w:val="001144DD"/>
    <w:rsid w:val="001144E3"/>
    <w:rsid w:val="00114592"/>
    <w:rsid w:val="001146DA"/>
    <w:rsid w:val="001148DB"/>
    <w:rsid w:val="00114923"/>
    <w:rsid w:val="00114985"/>
    <w:rsid w:val="00114AAE"/>
    <w:rsid w:val="00114AB0"/>
    <w:rsid w:val="00114C69"/>
    <w:rsid w:val="00114DD5"/>
    <w:rsid w:val="00115141"/>
    <w:rsid w:val="00115149"/>
    <w:rsid w:val="00115629"/>
    <w:rsid w:val="001156BB"/>
    <w:rsid w:val="001157B2"/>
    <w:rsid w:val="001157E1"/>
    <w:rsid w:val="00115929"/>
    <w:rsid w:val="00115D55"/>
    <w:rsid w:val="00115ED9"/>
    <w:rsid w:val="00116199"/>
    <w:rsid w:val="00116317"/>
    <w:rsid w:val="0011649E"/>
    <w:rsid w:val="00116664"/>
    <w:rsid w:val="00116B3A"/>
    <w:rsid w:val="00116B77"/>
    <w:rsid w:val="00116DC3"/>
    <w:rsid w:val="00116E47"/>
    <w:rsid w:val="0011714C"/>
    <w:rsid w:val="001172F3"/>
    <w:rsid w:val="0011763A"/>
    <w:rsid w:val="00117D1A"/>
    <w:rsid w:val="00117DF0"/>
    <w:rsid w:val="001200C9"/>
    <w:rsid w:val="00120261"/>
    <w:rsid w:val="00120266"/>
    <w:rsid w:val="0012074B"/>
    <w:rsid w:val="00120B0A"/>
    <w:rsid w:val="00120C80"/>
    <w:rsid w:val="00121401"/>
    <w:rsid w:val="00121637"/>
    <w:rsid w:val="001216AC"/>
    <w:rsid w:val="001219B4"/>
    <w:rsid w:val="00121E1E"/>
    <w:rsid w:val="00121FAC"/>
    <w:rsid w:val="00121FCB"/>
    <w:rsid w:val="00122006"/>
    <w:rsid w:val="0012200E"/>
    <w:rsid w:val="00122296"/>
    <w:rsid w:val="001222EF"/>
    <w:rsid w:val="00122327"/>
    <w:rsid w:val="0012247B"/>
    <w:rsid w:val="00122505"/>
    <w:rsid w:val="0012281E"/>
    <w:rsid w:val="00122929"/>
    <w:rsid w:val="00122AD0"/>
    <w:rsid w:val="00122B30"/>
    <w:rsid w:val="00122E57"/>
    <w:rsid w:val="00122FD7"/>
    <w:rsid w:val="00123547"/>
    <w:rsid w:val="0012354D"/>
    <w:rsid w:val="001237B6"/>
    <w:rsid w:val="001238E2"/>
    <w:rsid w:val="00123A91"/>
    <w:rsid w:val="00123ADC"/>
    <w:rsid w:val="00123BF2"/>
    <w:rsid w:val="00123DF2"/>
    <w:rsid w:val="00124160"/>
    <w:rsid w:val="001242AD"/>
    <w:rsid w:val="001246B3"/>
    <w:rsid w:val="0012487C"/>
    <w:rsid w:val="001249D3"/>
    <w:rsid w:val="00124A59"/>
    <w:rsid w:val="00124B1D"/>
    <w:rsid w:val="00124B24"/>
    <w:rsid w:val="00124CFD"/>
    <w:rsid w:val="001250DB"/>
    <w:rsid w:val="00125496"/>
    <w:rsid w:val="00125559"/>
    <w:rsid w:val="001256F8"/>
    <w:rsid w:val="001258F1"/>
    <w:rsid w:val="00125946"/>
    <w:rsid w:val="00125A68"/>
    <w:rsid w:val="00125A9D"/>
    <w:rsid w:val="00125CB7"/>
    <w:rsid w:val="00125E33"/>
    <w:rsid w:val="00125E95"/>
    <w:rsid w:val="001260E3"/>
    <w:rsid w:val="00126394"/>
    <w:rsid w:val="00126587"/>
    <w:rsid w:val="0012662B"/>
    <w:rsid w:val="00126A3D"/>
    <w:rsid w:val="00126A96"/>
    <w:rsid w:val="00126B02"/>
    <w:rsid w:val="00126BB7"/>
    <w:rsid w:val="00126C95"/>
    <w:rsid w:val="00126D10"/>
    <w:rsid w:val="00126D53"/>
    <w:rsid w:val="0012711C"/>
    <w:rsid w:val="001272CA"/>
    <w:rsid w:val="00127466"/>
    <w:rsid w:val="001274AD"/>
    <w:rsid w:val="001277A4"/>
    <w:rsid w:val="00127939"/>
    <w:rsid w:val="00127CE6"/>
    <w:rsid w:val="00127E80"/>
    <w:rsid w:val="0013038F"/>
    <w:rsid w:val="001303BB"/>
    <w:rsid w:val="001305D7"/>
    <w:rsid w:val="00130910"/>
    <w:rsid w:val="00130A0E"/>
    <w:rsid w:val="00130E1F"/>
    <w:rsid w:val="00130E47"/>
    <w:rsid w:val="00130F1D"/>
    <w:rsid w:val="00130F1E"/>
    <w:rsid w:val="00130FB7"/>
    <w:rsid w:val="001310EC"/>
    <w:rsid w:val="00131143"/>
    <w:rsid w:val="0013118D"/>
    <w:rsid w:val="0013143E"/>
    <w:rsid w:val="00131650"/>
    <w:rsid w:val="00131827"/>
    <w:rsid w:val="001318BB"/>
    <w:rsid w:val="001318EE"/>
    <w:rsid w:val="00131931"/>
    <w:rsid w:val="001319E9"/>
    <w:rsid w:val="00131B37"/>
    <w:rsid w:val="00131B4E"/>
    <w:rsid w:val="00131B60"/>
    <w:rsid w:val="00131D93"/>
    <w:rsid w:val="00131F66"/>
    <w:rsid w:val="00131F83"/>
    <w:rsid w:val="001321C7"/>
    <w:rsid w:val="00132230"/>
    <w:rsid w:val="00132288"/>
    <w:rsid w:val="00132AE7"/>
    <w:rsid w:val="00132C58"/>
    <w:rsid w:val="00132DFF"/>
    <w:rsid w:val="00132E4E"/>
    <w:rsid w:val="001330C9"/>
    <w:rsid w:val="00133180"/>
    <w:rsid w:val="001332AD"/>
    <w:rsid w:val="001332B5"/>
    <w:rsid w:val="0013347D"/>
    <w:rsid w:val="001336E3"/>
    <w:rsid w:val="00133755"/>
    <w:rsid w:val="00133B23"/>
    <w:rsid w:val="00133B87"/>
    <w:rsid w:val="00133D65"/>
    <w:rsid w:val="00133E30"/>
    <w:rsid w:val="00133EFD"/>
    <w:rsid w:val="00133F96"/>
    <w:rsid w:val="001340CF"/>
    <w:rsid w:val="00134163"/>
    <w:rsid w:val="0013426C"/>
    <w:rsid w:val="001344FA"/>
    <w:rsid w:val="001345DB"/>
    <w:rsid w:val="0013460C"/>
    <w:rsid w:val="00134790"/>
    <w:rsid w:val="00134B1C"/>
    <w:rsid w:val="00134E2C"/>
    <w:rsid w:val="0013519A"/>
    <w:rsid w:val="0013528E"/>
    <w:rsid w:val="001353D9"/>
    <w:rsid w:val="00135942"/>
    <w:rsid w:val="00135A0D"/>
    <w:rsid w:val="00135A6F"/>
    <w:rsid w:val="00135A83"/>
    <w:rsid w:val="00135E4B"/>
    <w:rsid w:val="0013635F"/>
    <w:rsid w:val="00136523"/>
    <w:rsid w:val="0013682E"/>
    <w:rsid w:val="00136983"/>
    <w:rsid w:val="00136DBA"/>
    <w:rsid w:val="00136E28"/>
    <w:rsid w:val="00136E64"/>
    <w:rsid w:val="00136FA8"/>
    <w:rsid w:val="00137051"/>
    <w:rsid w:val="001370D4"/>
    <w:rsid w:val="00137541"/>
    <w:rsid w:val="001378B9"/>
    <w:rsid w:val="00137A0D"/>
    <w:rsid w:val="00137B87"/>
    <w:rsid w:val="00137ED4"/>
    <w:rsid w:val="00137EDF"/>
    <w:rsid w:val="00137F2F"/>
    <w:rsid w:val="0014029F"/>
    <w:rsid w:val="001403B3"/>
    <w:rsid w:val="00140631"/>
    <w:rsid w:val="001406F7"/>
    <w:rsid w:val="00140704"/>
    <w:rsid w:val="00140908"/>
    <w:rsid w:val="00140AE7"/>
    <w:rsid w:val="00140D25"/>
    <w:rsid w:val="00140E89"/>
    <w:rsid w:val="00140F11"/>
    <w:rsid w:val="00141118"/>
    <w:rsid w:val="00141188"/>
    <w:rsid w:val="0014156A"/>
    <w:rsid w:val="00141639"/>
    <w:rsid w:val="001416A6"/>
    <w:rsid w:val="00141A8A"/>
    <w:rsid w:val="00141AD5"/>
    <w:rsid w:val="00141F4F"/>
    <w:rsid w:val="00141FAC"/>
    <w:rsid w:val="00142172"/>
    <w:rsid w:val="001422B1"/>
    <w:rsid w:val="001422F5"/>
    <w:rsid w:val="0014250C"/>
    <w:rsid w:val="00142796"/>
    <w:rsid w:val="001428D5"/>
    <w:rsid w:val="00142C8C"/>
    <w:rsid w:val="00142E01"/>
    <w:rsid w:val="001432B3"/>
    <w:rsid w:val="00143452"/>
    <w:rsid w:val="00143531"/>
    <w:rsid w:val="0014383B"/>
    <w:rsid w:val="0014383D"/>
    <w:rsid w:val="0014398B"/>
    <w:rsid w:val="00143C2C"/>
    <w:rsid w:val="00143E58"/>
    <w:rsid w:val="00143FB1"/>
    <w:rsid w:val="001440BB"/>
    <w:rsid w:val="0014433D"/>
    <w:rsid w:val="0014436B"/>
    <w:rsid w:val="0014445A"/>
    <w:rsid w:val="00144579"/>
    <w:rsid w:val="00144586"/>
    <w:rsid w:val="00144945"/>
    <w:rsid w:val="00145303"/>
    <w:rsid w:val="0014540F"/>
    <w:rsid w:val="0014546A"/>
    <w:rsid w:val="001458F9"/>
    <w:rsid w:val="00145AD3"/>
    <w:rsid w:val="00145B86"/>
    <w:rsid w:val="00145DD7"/>
    <w:rsid w:val="00145F91"/>
    <w:rsid w:val="00146002"/>
    <w:rsid w:val="00146048"/>
    <w:rsid w:val="0014614F"/>
    <w:rsid w:val="0014621E"/>
    <w:rsid w:val="00146735"/>
    <w:rsid w:val="001467EB"/>
    <w:rsid w:val="001469CA"/>
    <w:rsid w:val="00146A7F"/>
    <w:rsid w:val="00146C8C"/>
    <w:rsid w:val="00146CA2"/>
    <w:rsid w:val="00146DCB"/>
    <w:rsid w:val="00146E19"/>
    <w:rsid w:val="00146F78"/>
    <w:rsid w:val="001474CA"/>
    <w:rsid w:val="001476FF"/>
    <w:rsid w:val="0014793F"/>
    <w:rsid w:val="0014794C"/>
    <w:rsid w:val="00147AC4"/>
    <w:rsid w:val="00147D3F"/>
    <w:rsid w:val="00150057"/>
    <w:rsid w:val="001500D5"/>
    <w:rsid w:val="0015015B"/>
    <w:rsid w:val="0015015F"/>
    <w:rsid w:val="001503FD"/>
    <w:rsid w:val="001504F6"/>
    <w:rsid w:val="00150640"/>
    <w:rsid w:val="0015089A"/>
    <w:rsid w:val="00150A69"/>
    <w:rsid w:val="00150BC4"/>
    <w:rsid w:val="00150D0A"/>
    <w:rsid w:val="00150E0C"/>
    <w:rsid w:val="00150E9B"/>
    <w:rsid w:val="00150FFA"/>
    <w:rsid w:val="001510A5"/>
    <w:rsid w:val="00151399"/>
    <w:rsid w:val="0015145F"/>
    <w:rsid w:val="001518DB"/>
    <w:rsid w:val="00151D5E"/>
    <w:rsid w:val="00151D6A"/>
    <w:rsid w:val="0015214B"/>
    <w:rsid w:val="0015218B"/>
    <w:rsid w:val="001521CB"/>
    <w:rsid w:val="001523B6"/>
    <w:rsid w:val="0015242D"/>
    <w:rsid w:val="001524D2"/>
    <w:rsid w:val="0015259A"/>
    <w:rsid w:val="001526A1"/>
    <w:rsid w:val="00152712"/>
    <w:rsid w:val="0015284A"/>
    <w:rsid w:val="00152901"/>
    <w:rsid w:val="00152D84"/>
    <w:rsid w:val="0015363D"/>
    <w:rsid w:val="00153700"/>
    <w:rsid w:val="00153A37"/>
    <w:rsid w:val="00153C25"/>
    <w:rsid w:val="00153CF7"/>
    <w:rsid w:val="00153DBD"/>
    <w:rsid w:val="0015417F"/>
    <w:rsid w:val="00154624"/>
    <w:rsid w:val="00154E9F"/>
    <w:rsid w:val="00154EEE"/>
    <w:rsid w:val="001555CE"/>
    <w:rsid w:val="00155EE1"/>
    <w:rsid w:val="00155EEC"/>
    <w:rsid w:val="00155EF8"/>
    <w:rsid w:val="001562BA"/>
    <w:rsid w:val="00156522"/>
    <w:rsid w:val="00156593"/>
    <w:rsid w:val="00156A7D"/>
    <w:rsid w:val="00156A9C"/>
    <w:rsid w:val="00156B6A"/>
    <w:rsid w:val="00156F3C"/>
    <w:rsid w:val="0015703E"/>
    <w:rsid w:val="001570FC"/>
    <w:rsid w:val="001572DF"/>
    <w:rsid w:val="00157361"/>
    <w:rsid w:val="0015746E"/>
    <w:rsid w:val="001575C0"/>
    <w:rsid w:val="0015760C"/>
    <w:rsid w:val="00157AB1"/>
    <w:rsid w:val="00157BFD"/>
    <w:rsid w:val="00157DD9"/>
    <w:rsid w:val="00157F6D"/>
    <w:rsid w:val="0016092F"/>
    <w:rsid w:val="00160C6E"/>
    <w:rsid w:val="00160D3D"/>
    <w:rsid w:val="0016129B"/>
    <w:rsid w:val="0016135E"/>
    <w:rsid w:val="00161A00"/>
    <w:rsid w:val="00161C5F"/>
    <w:rsid w:val="00161CAA"/>
    <w:rsid w:val="00161DB9"/>
    <w:rsid w:val="001620A9"/>
    <w:rsid w:val="001622C7"/>
    <w:rsid w:val="0016255F"/>
    <w:rsid w:val="0016258D"/>
    <w:rsid w:val="001628E7"/>
    <w:rsid w:val="00162903"/>
    <w:rsid w:val="00162961"/>
    <w:rsid w:val="00162B46"/>
    <w:rsid w:val="00162E5D"/>
    <w:rsid w:val="00162E8D"/>
    <w:rsid w:val="00162FED"/>
    <w:rsid w:val="00163002"/>
    <w:rsid w:val="001633F5"/>
    <w:rsid w:val="00163861"/>
    <w:rsid w:val="0016398B"/>
    <w:rsid w:val="00163F06"/>
    <w:rsid w:val="00163F28"/>
    <w:rsid w:val="00163F29"/>
    <w:rsid w:val="00163F91"/>
    <w:rsid w:val="00164203"/>
    <w:rsid w:val="0016423B"/>
    <w:rsid w:val="00164377"/>
    <w:rsid w:val="00164625"/>
    <w:rsid w:val="001649EB"/>
    <w:rsid w:val="00164C14"/>
    <w:rsid w:val="00164CD1"/>
    <w:rsid w:val="00164FD5"/>
    <w:rsid w:val="00165003"/>
    <w:rsid w:val="00165087"/>
    <w:rsid w:val="001651D3"/>
    <w:rsid w:val="001655D3"/>
    <w:rsid w:val="001657A9"/>
    <w:rsid w:val="0016583A"/>
    <w:rsid w:val="001660C2"/>
    <w:rsid w:val="0016614C"/>
    <w:rsid w:val="0016620B"/>
    <w:rsid w:val="001662F8"/>
    <w:rsid w:val="001663D2"/>
    <w:rsid w:val="00166508"/>
    <w:rsid w:val="00166581"/>
    <w:rsid w:val="0016682F"/>
    <w:rsid w:val="0016698F"/>
    <w:rsid w:val="00166D29"/>
    <w:rsid w:val="00167210"/>
    <w:rsid w:val="001672C6"/>
    <w:rsid w:val="001672D6"/>
    <w:rsid w:val="001673CF"/>
    <w:rsid w:val="0016778C"/>
    <w:rsid w:val="00167DE6"/>
    <w:rsid w:val="00167E05"/>
    <w:rsid w:val="00167EDD"/>
    <w:rsid w:val="001700F4"/>
    <w:rsid w:val="001701ED"/>
    <w:rsid w:val="0017038E"/>
    <w:rsid w:val="001703C8"/>
    <w:rsid w:val="001704C4"/>
    <w:rsid w:val="001704D6"/>
    <w:rsid w:val="00170817"/>
    <w:rsid w:val="0017083F"/>
    <w:rsid w:val="001709B5"/>
    <w:rsid w:val="00170B4E"/>
    <w:rsid w:val="00170D89"/>
    <w:rsid w:val="001712DA"/>
    <w:rsid w:val="00171362"/>
    <w:rsid w:val="00171C2B"/>
    <w:rsid w:val="00171EB2"/>
    <w:rsid w:val="001721CD"/>
    <w:rsid w:val="00172354"/>
    <w:rsid w:val="00172544"/>
    <w:rsid w:val="0017262F"/>
    <w:rsid w:val="001728CA"/>
    <w:rsid w:val="00172BBA"/>
    <w:rsid w:val="00172E06"/>
    <w:rsid w:val="00172FA8"/>
    <w:rsid w:val="00173843"/>
    <w:rsid w:val="0017386A"/>
    <w:rsid w:val="00173A60"/>
    <w:rsid w:val="00173E23"/>
    <w:rsid w:val="0017401B"/>
    <w:rsid w:val="0017412A"/>
    <w:rsid w:val="00174180"/>
    <w:rsid w:val="001741E8"/>
    <w:rsid w:val="001743E0"/>
    <w:rsid w:val="0017456D"/>
    <w:rsid w:val="001745A3"/>
    <w:rsid w:val="0017463D"/>
    <w:rsid w:val="001748DC"/>
    <w:rsid w:val="00174B17"/>
    <w:rsid w:val="00174B51"/>
    <w:rsid w:val="00174DF9"/>
    <w:rsid w:val="00174E9B"/>
    <w:rsid w:val="00174EA9"/>
    <w:rsid w:val="00174F00"/>
    <w:rsid w:val="0017509F"/>
    <w:rsid w:val="00175178"/>
    <w:rsid w:val="0017543C"/>
    <w:rsid w:val="0017584F"/>
    <w:rsid w:val="00175924"/>
    <w:rsid w:val="00175CCE"/>
    <w:rsid w:val="00175E9E"/>
    <w:rsid w:val="00175FEA"/>
    <w:rsid w:val="001766B2"/>
    <w:rsid w:val="00176936"/>
    <w:rsid w:val="00176D05"/>
    <w:rsid w:val="00177378"/>
    <w:rsid w:val="00177395"/>
    <w:rsid w:val="00177636"/>
    <w:rsid w:val="00177722"/>
    <w:rsid w:val="00177913"/>
    <w:rsid w:val="0017792A"/>
    <w:rsid w:val="00177E5D"/>
    <w:rsid w:val="00177F38"/>
    <w:rsid w:val="00180159"/>
    <w:rsid w:val="001803E5"/>
    <w:rsid w:val="001804C6"/>
    <w:rsid w:val="001804C9"/>
    <w:rsid w:val="00180632"/>
    <w:rsid w:val="00180720"/>
    <w:rsid w:val="001809A1"/>
    <w:rsid w:val="00180AE5"/>
    <w:rsid w:val="00180B15"/>
    <w:rsid w:val="00180FD1"/>
    <w:rsid w:val="00181008"/>
    <w:rsid w:val="001812C6"/>
    <w:rsid w:val="001813F2"/>
    <w:rsid w:val="0018159A"/>
    <w:rsid w:val="001815FB"/>
    <w:rsid w:val="00181B48"/>
    <w:rsid w:val="00181C13"/>
    <w:rsid w:val="00181CB9"/>
    <w:rsid w:val="00181E3A"/>
    <w:rsid w:val="00181F60"/>
    <w:rsid w:val="00182021"/>
    <w:rsid w:val="00182655"/>
    <w:rsid w:val="00182ABE"/>
    <w:rsid w:val="00182C22"/>
    <w:rsid w:val="00182E01"/>
    <w:rsid w:val="00182FE3"/>
    <w:rsid w:val="0018322C"/>
    <w:rsid w:val="0018331B"/>
    <w:rsid w:val="001833B4"/>
    <w:rsid w:val="001834BA"/>
    <w:rsid w:val="00183641"/>
    <w:rsid w:val="00183780"/>
    <w:rsid w:val="00183838"/>
    <w:rsid w:val="00183A72"/>
    <w:rsid w:val="00183E54"/>
    <w:rsid w:val="001843CE"/>
    <w:rsid w:val="00184457"/>
    <w:rsid w:val="00184727"/>
    <w:rsid w:val="00184A64"/>
    <w:rsid w:val="00184A68"/>
    <w:rsid w:val="00184F94"/>
    <w:rsid w:val="001853BD"/>
    <w:rsid w:val="00185408"/>
    <w:rsid w:val="001854D4"/>
    <w:rsid w:val="001854E9"/>
    <w:rsid w:val="00185543"/>
    <w:rsid w:val="00185A23"/>
    <w:rsid w:val="00185CF8"/>
    <w:rsid w:val="00185D10"/>
    <w:rsid w:val="00186123"/>
    <w:rsid w:val="001861E2"/>
    <w:rsid w:val="001865B7"/>
    <w:rsid w:val="00186623"/>
    <w:rsid w:val="00186686"/>
    <w:rsid w:val="0018669A"/>
    <w:rsid w:val="001867C5"/>
    <w:rsid w:val="00187038"/>
    <w:rsid w:val="001874B5"/>
    <w:rsid w:val="001874CD"/>
    <w:rsid w:val="0018765A"/>
    <w:rsid w:val="00187E1E"/>
    <w:rsid w:val="00187EF8"/>
    <w:rsid w:val="00187F1D"/>
    <w:rsid w:val="00189431"/>
    <w:rsid w:val="0019020A"/>
    <w:rsid w:val="00190360"/>
    <w:rsid w:val="001904FA"/>
    <w:rsid w:val="001906AF"/>
    <w:rsid w:val="0019079F"/>
    <w:rsid w:val="00190807"/>
    <w:rsid w:val="00190953"/>
    <w:rsid w:val="00190991"/>
    <w:rsid w:val="00190C05"/>
    <w:rsid w:val="00190C15"/>
    <w:rsid w:val="00190CAD"/>
    <w:rsid w:val="00190E02"/>
    <w:rsid w:val="00190E37"/>
    <w:rsid w:val="001912F7"/>
    <w:rsid w:val="00191900"/>
    <w:rsid w:val="0019197F"/>
    <w:rsid w:val="00192A19"/>
    <w:rsid w:val="00192A82"/>
    <w:rsid w:val="00192C89"/>
    <w:rsid w:val="00192D01"/>
    <w:rsid w:val="00192F29"/>
    <w:rsid w:val="0019308A"/>
    <w:rsid w:val="00193140"/>
    <w:rsid w:val="0019327C"/>
    <w:rsid w:val="00193707"/>
    <w:rsid w:val="00193D7E"/>
    <w:rsid w:val="00193FEE"/>
    <w:rsid w:val="00194452"/>
    <w:rsid w:val="001945D1"/>
    <w:rsid w:val="00194739"/>
    <w:rsid w:val="00194964"/>
    <w:rsid w:val="00194B35"/>
    <w:rsid w:val="00194F4A"/>
    <w:rsid w:val="00194F60"/>
    <w:rsid w:val="00194F83"/>
    <w:rsid w:val="00195066"/>
    <w:rsid w:val="00195105"/>
    <w:rsid w:val="00195120"/>
    <w:rsid w:val="001954DF"/>
    <w:rsid w:val="00195607"/>
    <w:rsid w:val="00195803"/>
    <w:rsid w:val="00195971"/>
    <w:rsid w:val="00195BAC"/>
    <w:rsid w:val="00195DC1"/>
    <w:rsid w:val="00195EAC"/>
    <w:rsid w:val="00195EF8"/>
    <w:rsid w:val="001960E6"/>
    <w:rsid w:val="0019613B"/>
    <w:rsid w:val="001962E0"/>
    <w:rsid w:val="0019637E"/>
    <w:rsid w:val="00196463"/>
    <w:rsid w:val="00196670"/>
    <w:rsid w:val="001967BF"/>
    <w:rsid w:val="00196A6A"/>
    <w:rsid w:val="00196C42"/>
    <w:rsid w:val="00196CFF"/>
    <w:rsid w:val="00196F87"/>
    <w:rsid w:val="00197355"/>
    <w:rsid w:val="001975FE"/>
    <w:rsid w:val="00197729"/>
    <w:rsid w:val="001978CB"/>
    <w:rsid w:val="001979AC"/>
    <w:rsid w:val="00197AFC"/>
    <w:rsid w:val="00197DDF"/>
    <w:rsid w:val="00197F95"/>
    <w:rsid w:val="001A00A0"/>
    <w:rsid w:val="001A059D"/>
    <w:rsid w:val="001A07C4"/>
    <w:rsid w:val="001A07D8"/>
    <w:rsid w:val="001A0996"/>
    <w:rsid w:val="001A0B34"/>
    <w:rsid w:val="001A0BAD"/>
    <w:rsid w:val="001A0D1A"/>
    <w:rsid w:val="001A0E2A"/>
    <w:rsid w:val="001A0FBE"/>
    <w:rsid w:val="001A1042"/>
    <w:rsid w:val="001A10FB"/>
    <w:rsid w:val="001A1236"/>
    <w:rsid w:val="001A12B0"/>
    <w:rsid w:val="001A1362"/>
    <w:rsid w:val="001A1399"/>
    <w:rsid w:val="001A1622"/>
    <w:rsid w:val="001A1659"/>
    <w:rsid w:val="001A16C2"/>
    <w:rsid w:val="001A186A"/>
    <w:rsid w:val="001A18F4"/>
    <w:rsid w:val="001A297D"/>
    <w:rsid w:val="001A2999"/>
    <w:rsid w:val="001A2D21"/>
    <w:rsid w:val="001A2DC1"/>
    <w:rsid w:val="001A2E52"/>
    <w:rsid w:val="001A2F12"/>
    <w:rsid w:val="001A30A0"/>
    <w:rsid w:val="001A318D"/>
    <w:rsid w:val="001A3241"/>
    <w:rsid w:val="001A3459"/>
    <w:rsid w:val="001A354C"/>
    <w:rsid w:val="001A361F"/>
    <w:rsid w:val="001A3AE3"/>
    <w:rsid w:val="001A3B4E"/>
    <w:rsid w:val="001A3C52"/>
    <w:rsid w:val="001A4040"/>
    <w:rsid w:val="001A40AC"/>
    <w:rsid w:val="001A41E8"/>
    <w:rsid w:val="001A4275"/>
    <w:rsid w:val="001A4496"/>
    <w:rsid w:val="001A4753"/>
    <w:rsid w:val="001A49E5"/>
    <w:rsid w:val="001A4A18"/>
    <w:rsid w:val="001A4D19"/>
    <w:rsid w:val="001A4F3A"/>
    <w:rsid w:val="001A4F60"/>
    <w:rsid w:val="001A540F"/>
    <w:rsid w:val="001A5706"/>
    <w:rsid w:val="001A5928"/>
    <w:rsid w:val="001A59B9"/>
    <w:rsid w:val="001A59E1"/>
    <w:rsid w:val="001A5AB7"/>
    <w:rsid w:val="001A5AD4"/>
    <w:rsid w:val="001A5ADA"/>
    <w:rsid w:val="001A5BAD"/>
    <w:rsid w:val="001A5BBF"/>
    <w:rsid w:val="001A5ED4"/>
    <w:rsid w:val="001A5F58"/>
    <w:rsid w:val="001A63C6"/>
    <w:rsid w:val="001A64BF"/>
    <w:rsid w:val="001A65D2"/>
    <w:rsid w:val="001A6827"/>
    <w:rsid w:val="001A687F"/>
    <w:rsid w:val="001A6CE5"/>
    <w:rsid w:val="001A6D81"/>
    <w:rsid w:val="001A6D9E"/>
    <w:rsid w:val="001A6E68"/>
    <w:rsid w:val="001A6E70"/>
    <w:rsid w:val="001A6E9A"/>
    <w:rsid w:val="001A78BF"/>
    <w:rsid w:val="001A79BE"/>
    <w:rsid w:val="001A7AA1"/>
    <w:rsid w:val="001A7B83"/>
    <w:rsid w:val="001A7DF7"/>
    <w:rsid w:val="001B007B"/>
    <w:rsid w:val="001B02C2"/>
    <w:rsid w:val="001B0300"/>
    <w:rsid w:val="001B071D"/>
    <w:rsid w:val="001B0D85"/>
    <w:rsid w:val="001B1038"/>
    <w:rsid w:val="001B12FB"/>
    <w:rsid w:val="001B1349"/>
    <w:rsid w:val="001B17D2"/>
    <w:rsid w:val="001B19EA"/>
    <w:rsid w:val="001B1A51"/>
    <w:rsid w:val="001B1C27"/>
    <w:rsid w:val="001B1DBE"/>
    <w:rsid w:val="001B1DE5"/>
    <w:rsid w:val="001B2365"/>
    <w:rsid w:val="001B2525"/>
    <w:rsid w:val="001B296E"/>
    <w:rsid w:val="001B2A19"/>
    <w:rsid w:val="001B352A"/>
    <w:rsid w:val="001B359E"/>
    <w:rsid w:val="001B35A8"/>
    <w:rsid w:val="001B37EE"/>
    <w:rsid w:val="001B39F5"/>
    <w:rsid w:val="001B3A48"/>
    <w:rsid w:val="001B3C18"/>
    <w:rsid w:val="001B3CBD"/>
    <w:rsid w:val="001B3E51"/>
    <w:rsid w:val="001B3F68"/>
    <w:rsid w:val="001B3FEB"/>
    <w:rsid w:val="001B4195"/>
    <w:rsid w:val="001B44E7"/>
    <w:rsid w:val="001B452B"/>
    <w:rsid w:val="001B49B8"/>
    <w:rsid w:val="001B4C1F"/>
    <w:rsid w:val="001B502E"/>
    <w:rsid w:val="001B50B4"/>
    <w:rsid w:val="001B5264"/>
    <w:rsid w:val="001B54F1"/>
    <w:rsid w:val="001B5682"/>
    <w:rsid w:val="001B5853"/>
    <w:rsid w:val="001B585A"/>
    <w:rsid w:val="001B59C9"/>
    <w:rsid w:val="001B5C76"/>
    <w:rsid w:val="001B62D0"/>
    <w:rsid w:val="001B633B"/>
    <w:rsid w:val="001B6615"/>
    <w:rsid w:val="001B6674"/>
    <w:rsid w:val="001B6D99"/>
    <w:rsid w:val="001B6D9A"/>
    <w:rsid w:val="001B6DA8"/>
    <w:rsid w:val="001B7137"/>
    <w:rsid w:val="001B71F7"/>
    <w:rsid w:val="001B73A3"/>
    <w:rsid w:val="001B788F"/>
    <w:rsid w:val="001B7893"/>
    <w:rsid w:val="001B7973"/>
    <w:rsid w:val="001B798D"/>
    <w:rsid w:val="001B7BE0"/>
    <w:rsid w:val="001B7E96"/>
    <w:rsid w:val="001B7FB1"/>
    <w:rsid w:val="001C0768"/>
    <w:rsid w:val="001C08EE"/>
    <w:rsid w:val="001C09E7"/>
    <w:rsid w:val="001C0B44"/>
    <w:rsid w:val="001C0D62"/>
    <w:rsid w:val="001C0E63"/>
    <w:rsid w:val="001C0EBC"/>
    <w:rsid w:val="001C1104"/>
    <w:rsid w:val="001C1469"/>
    <w:rsid w:val="001C16BC"/>
    <w:rsid w:val="001C17B7"/>
    <w:rsid w:val="001C1840"/>
    <w:rsid w:val="001C1BC0"/>
    <w:rsid w:val="001C1D83"/>
    <w:rsid w:val="001C1E8F"/>
    <w:rsid w:val="001C1FFC"/>
    <w:rsid w:val="001C2015"/>
    <w:rsid w:val="001C2281"/>
    <w:rsid w:val="001C2680"/>
    <w:rsid w:val="001C2746"/>
    <w:rsid w:val="001C27ED"/>
    <w:rsid w:val="001C2829"/>
    <w:rsid w:val="001C28A3"/>
    <w:rsid w:val="001C2A7F"/>
    <w:rsid w:val="001C2BA8"/>
    <w:rsid w:val="001C2C85"/>
    <w:rsid w:val="001C2E40"/>
    <w:rsid w:val="001C2E47"/>
    <w:rsid w:val="001C3429"/>
    <w:rsid w:val="001C393C"/>
    <w:rsid w:val="001C3B14"/>
    <w:rsid w:val="001C3D7A"/>
    <w:rsid w:val="001C3E86"/>
    <w:rsid w:val="001C3FCF"/>
    <w:rsid w:val="001C44DB"/>
    <w:rsid w:val="001C4588"/>
    <w:rsid w:val="001C4721"/>
    <w:rsid w:val="001C4F03"/>
    <w:rsid w:val="001C500F"/>
    <w:rsid w:val="001C527C"/>
    <w:rsid w:val="001C53A5"/>
    <w:rsid w:val="001C555B"/>
    <w:rsid w:val="001C595E"/>
    <w:rsid w:val="001C5A54"/>
    <w:rsid w:val="001C5B97"/>
    <w:rsid w:val="001C5BEA"/>
    <w:rsid w:val="001C5CA3"/>
    <w:rsid w:val="001C62AB"/>
    <w:rsid w:val="001C62F2"/>
    <w:rsid w:val="001C64C0"/>
    <w:rsid w:val="001C6784"/>
    <w:rsid w:val="001C678E"/>
    <w:rsid w:val="001C68BA"/>
    <w:rsid w:val="001C7100"/>
    <w:rsid w:val="001C732D"/>
    <w:rsid w:val="001C75BB"/>
    <w:rsid w:val="001C767E"/>
    <w:rsid w:val="001C79C4"/>
    <w:rsid w:val="001D052A"/>
    <w:rsid w:val="001D0886"/>
    <w:rsid w:val="001D0B28"/>
    <w:rsid w:val="001D0B43"/>
    <w:rsid w:val="001D0CC0"/>
    <w:rsid w:val="001D0D77"/>
    <w:rsid w:val="001D0D8E"/>
    <w:rsid w:val="001D0FE1"/>
    <w:rsid w:val="001D1069"/>
    <w:rsid w:val="001D10DE"/>
    <w:rsid w:val="001D15C7"/>
    <w:rsid w:val="001D1966"/>
    <w:rsid w:val="001D1CA8"/>
    <w:rsid w:val="001D1FA3"/>
    <w:rsid w:val="001D223B"/>
    <w:rsid w:val="001D2267"/>
    <w:rsid w:val="001D2317"/>
    <w:rsid w:val="001D267B"/>
    <w:rsid w:val="001D2748"/>
    <w:rsid w:val="001D293E"/>
    <w:rsid w:val="001D2AA0"/>
    <w:rsid w:val="001D3028"/>
    <w:rsid w:val="001D3145"/>
    <w:rsid w:val="001D3565"/>
    <w:rsid w:val="001D3583"/>
    <w:rsid w:val="001D379E"/>
    <w:rsid w:val="001D3809"/>
    <w:rsid w:val="001D3BDE"/>
    <w:rsid w:val="001D3C11"/>
    <w:rsid w:val="001D3CE8"/>
    <w:rsid w:val="001D3DF0"/>
    <w:rsid w:val="001D3EC3"/>
    <w:rsid w:val="001D416C"/>
    <w:rsid w:val="001D423D"/>
    <w:rsid w:val="001D4379"/>
    <w:rsid w:val="001D4436"/>
    <w:rsid w:val="001D463C"/>
    <w:rsid w:val="001D46BB"/>
    <w:rsid w:val="001D4737"/>
    <w:rsid w:val="001D49C0"/>
    <w:rsid w:val="001D4ACF"/>
    <w:rsid w:val="001D4B1F"/>
    <w:rsid w:val="001D50C6"/>
    <w:rsid w:val="001D5201"/>
    <w:rsid w:val="001D52A9"/>
    <w:rsid w:val="001D538F"/>
    <w:rsid w:val="001D5607"/>
    <w:rsid w:val="001D5688"/>
    <w:rsid w:val="001D5ADD"/>
    <w:rsid w:val="001D5C91"/>
    <w:rsid w:val="001D5E7A"/>
    <w:rsid w:val="001D5F0B"/>
    <w:rsid w:val="001D63CE"/>
    <w:rsid w:val="001D66F6"/>
    <w:rsid w:val="001D680C"/>
    <w:rsid w:val="001D6990"/>
    <w:rsid w:val="001D709B"/>
    <w:rsid w:val="001D71FA"/>
    <w:rsid w:val="001D721F"/>
    <w:rsid w:val="001D7294"/>
    <w:rsid w:val="001D72A9"/>
    <w:rsid w:val="001D739E"/>
    <w:rsid w:val="001D743E"/>
    <w:rsid w:val="001D752A"/>
    <w:rsid w:val="001D78C1"/>
    <w:rsid w:val="001D7CF7"/>
    <w:rsid w:val="001E05D4"/>
    <w:rsid w:val="001E063B"/>
    <w:rsid w:val="001E071D"/>
    <w:rsid w:val="001E08B0"/>
    <w:rsid w:val="001E115E"/>
    <w:rsid w:val="001E13BA"/>
    <w:rsid w:val="001E151F"/>
    <w:rsid w:val="001E1586"/>
    <w:rsid w:val="001E19B9"/>
    <w:rsid w:val="001E1A22"/>
    <w:rsid w:val="001E1E8E"/>
    <w:rsid w:val="001E2143"/>
    <w:rsid w:val="001E2155"/>
    <w:rsid w:val="001E22BA"/>
    <w:rsid w:val="001E2517"/>
    <w:rsid w:val="001E253D"/>
    <w:rsid w:val="001E2571"/>
    <w:rsid w:val="001E269D"/>
    <w:rsid w:val="001E297A"/>
    <w:rsid w:val="001E2C2C"/>
    <w:rsid w:val="001E2C4C"/>
    <w:rsid w:val="001E2CC1"/>
    <w:rsid w:val="001E2CE4"/>
    <w:rsid w:val="001E356E"/>
    <w:rsid w:val="001E358F"/>
    <w:rsid w:val="001E39EF"/>
    <w:rsid w:val="001E3AB9"/>
    <w:rsid w:val="001E3ACA"/>
    <w:rsid w:val="001E3ACE"/>
    <w:rsid w:val="001E3F33"/>
    <w:rsid w:val="001E425F"/>
    <w:rsid w:val="001E431D"/>
    <w:rsid w:val="001E4547"/>
    <w:rsid w:val="001E471E"/>
    <w:rsid w:val="001E4923"/>
    <w:rsid w:val="001E50F7"/>
    <w:rsid w:val="001E5226"/>
    <w:rsid w:val="001E54F6"/>
    <w:rsid w:val="001E5844"/>
    <w:rsid w:val="001E5871"/>
    <w:rsid w:val="001E58BD"/>
    <w:rsid w:val="001E5AFE"/>
    <w:rsid w:val="001E5F74"/>
    <w:rsid w:val="001E5FBC"/>
    <w:rsid w:val="001E6196"/>
    <w:rsid w:val="001E62C6"/>
    <w:rsid w:val="001E6435"/>
    <w:rsid w:val="001E65C4"/>
    <w:rsid w:val="001E660B"/>
    <w:rsid w:val="001E6619"/>
    <w:rsid w:val="001E6744"/>
    <w:rsid w:val="001E6FD8"/>
    <w:rsid w:val="001E7187"/>
    <w:rsid w:val="001E72D0"/>
    <w:rsid w:val="001E74E0"/>
    <w:rsid w:val="001E7531"/>
    <w:rsid w:val="001E7579"/>
    <w:rsid w:val="001E7D01"/>
    <w:rsid w:val="001E7EAD"/>
    <w:rsid w:val="001F003F"/>
    <w:rsid w:val="001F00D2"/>
    <w:rsid w:val="001F02E6"/>
    <w:rsid w:val="001F0796"/>
    <w:rsid w:val="001F09A9"/>
    <w:rsid w:val="001F09F1"/>
    <w:rsid w:val="001F0A0F"/>
    <w:rsid w:val="001F0A3C"/>
    <w:rsid w:val="001F119E"/>
    <w:rsid w:val="001F12EA"/>
    <w:rsid w:val="001F1D14"/>
    <w:rsid w:val="001F1EE0"/>
    <w:rsid w:val="001F1F06"/>
    <w:rsid w:val="001F2290"/>
    <w:rsid w:val="001F22FF"/>
    <w:rsid w:val="001F23E6"/>
    <w:rsid w:val="001F243B"/>
    <w:rsid w:val="001F2938"/>
    <w:rsid w:val="001F2BB6"/>
    <w:rsid w:val="001F2C69"/>
    <w:rsid w:val="001F2E3A"/>
    <w:rsid w:val="001F2ED1"/>
    <w:rsid w:val="001F3090"/>
    <w:rsid w:val="001F30B7"/>
    <w:rsid w:val="001F374F"/>
    <w:rsid w:val="001F380D"/>
    <w:rsid w:val="001F3C02"/>
    <w:rsid w:val="001F3E46"/>
    <w:rsid w:val="001F3F64"/>
    <w:rsid w:val="001F41B5"/>
    <w:rsid w:val="001F439C"/>
    <w:rsid w:val="001F456B"/>
    <w:rsid w:val="001F456C"/>
    <w:rsid w:val="001F45BE"/>
    <w:rsid w:val="001F4813"/>
    <w:rsid w:val="001F4915"/>
    <w:rsid w:val="001F51EE"/>
    <w:rsid w:val="001F5547"/>
    <w:rsid w:val="001F5554"/>
    <w:rsid w:val="001F569A"/>
    <w:rsid w:val="001F5938"/>
    <w:rsid w:val="001F5B45"/>
    <w:rsid w:val="001F5BC3"/>
    <w:rsid w:val="001F5CAD"/>
    <w:rsid w:val="001F5E20"/>
    <w:rsid w:val="001F5F41"/>
    <w:rsid w:val="001F5F6E"/>
    <w:rsid w:val="001F5F73"/>
    <w:rsid w:val="001F6256"/>
    <w:rsid w:val="001F627E"/>
    <w:rsid w:val="001F6851"/>
    <w:rsid w:val="001F6A1A"/>
    <w:rsid w:val="001F6A5B"/>
    <w:rsid w:val="001F6D33"/>
    <w:rsid w:val="001F6D5B"/>
    <w:rsid w:val="001F729B"/>
    <w:rsid w:val="001F74CE"/>
    <w:rsid w:val="001F7728"/>
    <w:rsid w:val="001F77D9"/>
    <w:rsid w:val="001F7888"/>
    <w:rsid w:val="001F7A92"/>
    <w:rsid w:val="001F7B09"/>
    <w:rsid w:val="001F7B5C"/>
    <w:rsid w:val="001F7EA7"/>
    <w:rsid w:val="001F7EDC"/>
    <w:rsid w:val="001FF582"/>
    <w:rsid w:val="002000EF"/>
    <w:rsid w:val="00200336"/>
    <w:rsid w:val="00200557"/>
    <w:rsid w:val="002008BB"/>
    <w:rsid w:val="002009F2"/>
    <w:rsid w:val="00200B60"/>
    <w:rsid w:val="00200B96"/>
    <w:rsid w:val="00200ECA"/>
    <w:rsid w:val="00200ECC"/>
    <w:rsid w:val="00200FB3"/>
    <w:rsid w:val="00201199"/>
    <w:rsid w:val="002011D7"/>
    <w:rsid w:val="002012DD"/>
    <w:rsid w:val="0020136A"/>
    <w:rsid w:val="00201418"/>
    <w:rsid w:val="002014E0"/>
    <w:rsid w:val="00201957"/>
    <w:rsid w:val="0020199C"/>
    <w:rsid w:val="00201A66"/>
    <w:rsid w:val="00201EF1"/>
    <w:rsid w:val="00201F0F"/>
    <w:rsid w:val="00201F9D"/>
    <w:rsid w:val="00202191"/>
    <w:rsid w:val="0020235B"/>
    <w:rsid w:val="002023E3"/>
    <w:rsid w:val="002023E6"/>
    <w:rsid w:val="002023F4"/>
    <w:rsid w:val="0020264D"/>
    <w:rsid w:val="0020282C"/>
    <w:rsid w:val="00202A38"/>
    <w:rsid w:val="00202BD4"/>
    <w:rsid w:val="00202C1A"/>
    <w:rsid w:val="00202F46"/>
    <w:rsid w:val="002030E4"/>
    <w:rsid w:val="002035E7"/>
    <w:rsid w:val="0020362F"/>
    <w:rsid w:val="0020369C"/>
    <w:rsid w:val="002037CC"/>
    <w:rsid w:val="00203B9F"/>
    <w:rsid w:val="00203CAB"/>
    <w:rsid w:val="00203EAB"/>
    <w:rsid w:val="002041FE"/>
    <w:rsid w:val="002043AA"/>
    <w:rsid w:val="0020451C"/>
    <w:rsid w:val="00204532"/>
    <w:rsid w:val="0020468A"/>
    <w:rsid w:val="00204813"/>
    <w:rsid w:val="00204986"/>
    <w:rsid w:val="00204BC2"/>
    <w:rsid w:val="00204C05"/>
    <w:rsid w:val="00204D48"/>
    <w:rsid w:val="00204DBD"/>
    <w:rsid w:val="00204E05"/>
    <w:rsid w:val="002051E7"/>
    <w:rsid w:val="0020532A"/>
    <w:rsid w:val="00205368"/>
    <w:rsid w:val="0020540D"/>
    <w:rsid w:val="002056A5"/>
    <w:rsid w:val="002056D7"/>
    <w:rsid w:val="002059E5"/>
    <w:rsid w:val="00205C3E"/>
    <w:rsid w:val="00205D65"/>
    <w:rsid w:val="00205EA2"/>
    <w:rsid w:val="00205FA2"/>
    <w:rsid w:val="00205FFA"/>
    <w:rsid w:val="00206125"/>
    <w:rsid w:val="002061F0"/>
    <w:rsid w:val="0020657D"/>
    <w:rsid w:val="002066CE"/>
    <w:rsid w:val="002067B7"/>
    <w:rsid w:val="00206875"/>
    <w:rsid w:val="00206890"/>
    <w:rsid w:val="00206934"/>
    <w:rsid w:val="00206CEA"/>
    <w:rsid w:val="00206DCA"/>
    <w:rsid w:val="00206DE3"/>
    <w:rsid w:val="00206E00"/>
    <w:rsid w:val="00206F6B"/>
    <w:rsid w:val="002071A6"/>
    <w:rsid w:val="00207B74"/>
    <w:rsid w:val="00207C17"/>
    <w:rsid w:val="00207CF8"/>
    <w:rsid w:val="00207F91"/>
    <w:rsid w:val="00210A26"/>
    <w:rsid w:val="00210CBB"/>
    <w:rsid w:val="00210DC0"/>
    <w:rsid w:val="00211237"/>
    <w:rsid w:val="00211364"/>
    <w:rsid w:val="00211489"/>
    <w:rsid w:val="00211556"/>
    <w:rsid w:val="002117BF"/>
    <w:rsid w:val="00211877"/>
    <w:rsid w:val="00211A8C"/>
    <w:rsid w:val="00211C2D"/>
    <w:rsid w:val="00211C33"/>
    <w:rsid w:val="00211D84"/>
    <w:rsid w:val="00211F08"/>
    <w:rsid w:val="00211FE5"/>
    <w:rsid w:val="00212234"/>
    <w:rsid w:val="00212678"/>
    <w:rsid w:val="00212872"/>
    <w:rsid w:val="00212AFD"/>
    <w:rsid w:val="00212B52"/>
    <w:rsid w:val="00212B6D"/>
    <w:rsid w:val="00212FD4"/>
    <w:rsid w:val="0021323A"/>
    <w:rsid w:val="0021368F"/>
    <w:rsid w:val="002137B9"/>
    <w:rsid w:val="00213953"/>
    <w:rsid w:val="00213964"/>
    <w:rsid w:val="00213A0C"/>
    <w:rsid w:val="00213A5D"/>
    <w:rsid w:val="00214277"/>
    <w:rsid w:val="002142E4"/>
    <w:rsid w:val="0021430F"/>
    <w:rsid w:val="002149D4"/>
    <w:rsid w:val="00214AEC"/>
    <w:rsid w:val="00214BBE"/>
    <w:rsid w:val="00214EB7"/>
    <w:rsid w:val="00214ED8"/>
    <w:rsid w:val="0021544A"/>
    <w:rsid w:val="00215495"/>
    <w:rsid w:val="002154BA"/>
    <w:rsid w:val="00215686"/>
    <w:rsid w:val="00215757"/>
    <w:rsid w:val="002157B8"/>
    <w:rsid w:val="00215A0E"/>
    <w:rsid w:val="00215E97"/>
    <w:rsid w:val="00215F32"/>
    <w:rsid w:val="00215FCF"/>
    <w:rsid w:val="0021612E"/>
    <w:rsid w:val="002165E2"/>
    <w:rsid w:val="0021679D"/>
    <w:rsid w:val="002169FD"/>
    <w:rsid w:val="00216B34"/>
    <w:rsid w:val="00216B76"/>
    <w:rsid w:val="00216E61"/>
    <w:rsid w:val="002172B8"/>
    <w:rsid w:val="00217420"/>
    <w:rsid w:val="00217435"/>
    <w:rsid w:val="00217E01"/>
    <w:rsid w:val="00217E0B"/>
    <w:rsid w:val="00217E77"/>
    <w:rsid w:val="0022027C"/>
    <w:rsid w:val="0022067B"/>
    <w:rsid w:val="00220730"/>
    <w:rsid w:val="00220A9A"/>
    <w:rsid w:val="00220AD6"/>
    <w:rsid w:val="00220B90"/>
    <w:rsid w:val="00220C6A"/>
    <w:rsid w:val="00220E3D"/>
    <w:rsid w:val="00220E5A"/>
    <w:rsid w:val="00220E5B"/>
    <w:rsid w:val="002211A9"/>
    <w:rsid w:val="00221796"/>
    <w:rsid w:val="00221835"/>
    <w:rsid w:val="002218C6"/>
    <w:rsid w:val="00221969"/>
    <w:rsid w:val="00221AE8"/>
    <w:rsid w:val="0022222C"/>
    <w:rsid w:val="00222343"/>
    <w:rsid w:val="002226D9"/>
    <w:rsid w:val="00222741"/>
    <w:rsid w:val="0022276B"/>
    <w:rsid w:val="00222BEA"/>
    <w:rsid w:val="00222BF8"/>
    <w:rsid w:val="00222C0A"/>
    <w:rsid w:val="00222D70"/>
    <w:rsid w:val="00223123"/>
    <w:rsid w:val="002232EB"/>
    <w:rsid w:val="0022386D"/>
    <w:rsid w:val="00223AB7"/>
    <w:rsid w:val="00223C2C"/>
    <w:rsid w:val="00223DB1"/>
    <w:rsid w:val="00223F90"/>
    <w:rsid w:val="0022411B"/>
    <w:rsid w:val="00224147"/>
    <w:rsid w:val="00224668"/>
    <w:rsid w:val="00224784"/>
    <w:rsid w:val="0022480C"/>
    <w:rsid w:val="0022488D"/>
    <w:rsid w:val="00224A34"/>
    <w:rsid w:val="00224A7A"/>
    <w:rsid w:val="00224B61"/>
    <w:rsid w:val="00224D07"/>
    <w:rsid w:val="00224D16"/>
    <w:rsid w:val="00224D8D"/>
    <w:rsid w:val="00224DEE"/>
    <w:rsid w:val="00224E47"/>
    <w:rsid w:val="00224E91"/>
    <w:rsid w:val="00225043"/>
    <w:rsid w:val="002252DB"/>
    <w:rsid w:val="002252F8"/>
    <w:rsid w:val="00225304"/>
    <w:rsid w:val="002259D2"/>
    <w:rsid w:val="00225A5F"/>
    <w:rsid w:val="00225D68"/>
    <w:rsid w:val="00225E99"/>
    <w:rsid w:val="00225EDD"/>
    <w:rsid w:val="00225F62"/>
    <w:rsid w:val="0022623C"/>
    <w:rsid w:val="00226461"/>
    <w:rsid w:val="0022648C"/>
    <w:rsid w:val="002265D4"/>
    <w:rsid w:val="00226662"/>
    <w:rsid w:val="00226949"/>
    <w:rsid w:val="00226CE5"/>
    <w:rsid w:val="00226D19"/>
    <w:rsid w:val="00226D51"/>
    <w:rsid w:val="00227250"/>
    <w:rsid w:val="002276AB"/>
    <w:rsid w:val="00227981"/>
    <w:rsid w:val="00227A47"/>
    <w:rsid w:val="00227B3B"/>
    <w:rsid w:val="00227D71"/>
    <w:rsid w:val="00227F0C"/>
    <w:rsid w:val="002303BA"/>
    <w:rsid w:val="002304CF"/>
    <w:rsid w:val="0023065D"/>
    <w:rsid w:val="002308FF"/>
    <w:rsid w:val="002309EB"/>
    <w:rsid w:val="002309EC"/>
    <w:rsid w:val="00230AB1"/>
    <w:rsid w:val="00230BC8"/>
    <w:rsid w:val="00230C4D"/>
    <w:rsid w:val="00230FFD"/>
    <w:rsid w:val="00231087"/>
    <w:rsid w:val="00231103"/>
    <w:rsid w:val="002311D1"/>
    <w:rsid w:val="002312C3"/>
    <w:rsid w:val="00231523"/>
    <w:rsid w:val="002316BB"/>
    <w:rsid w:val="00231C37"/>
    <w:rsid w:val="00231D8A"/>
    <w:rsid w:val="00231E00"/>
    <w:rsid w:val="00231EDE"/>
    <w:rsid w:val="002324A2"/>
    <w:rsid w:val="00232536"/>
    <w:rsid w:val="0023291D"/>
    <w:rsid w:val="00232D52"/>
    <w:rsid w:val="00232E60"/>
    <w:rsid w:val="00232F98"/>
    <w:rsid w:val="00232FD9"/>
    <w:rsid w:val="002330C5"/>
    <w:rsid w:val="002330CC"/>
    <w:rsid w:val="002330E4"/>
    <w:rsid w:val="0023328C"/>
    <w:rsid w:val="002335B4"/>
    <w:rsid w:val="0023381A"/>
    <w:rsid w:val="002338D1"/>
    <w:rsid w:val="00233A01"/>
    <w:rsid w:val="00233B47"/>
    <w:rsid w:val="00233D80"/>
    <w:rsid w:val="00233FCB"/>
    <w:rsid w:val="00234EC5"/>
    <w:rsid w:val="002350C1"/>
    <w:rsid w:val="002354DB"/>
    <w:rsid w:val="002357AD"/>
    <w:rsid w:val="00235910"/>
    <w:rsid w:val="00235B16"/>
    <w:rsid w:val="00235B53"/>
    <w:rsid w:val="00235D3B"/>
    <w:rsid w:val="00235EFE"/>
    <w:rsid w:val="002360B1"/>
    <w:rsid w:val="00236129"/>
    <w:rsid w:val="002363E8"/>
    <w:rsid w:val="002368FC"/>
    <w:rsid w:val="00236BF0"/>
    <w:rsid w:val="00236FE8"/>
    <w:rsid w:val="002373BF"/>
    <w:rsid w:val="002374CF"/>
    <w:rsid w:val="0023755C"/>
    <w:rsid w:val="0023769E"/>
    <w:rsid w:val="0023797C"/>
    <w:rsid w:val="00237AE6"/>
    <w:rsid w:val="00237BA0"/>
    <w:rsid w:val="00237C05"/>
    <w:rsid w:val="00237F96"/>
    <w:rsid w:val="002404B1"/>
    <w:rsid w:val="00240638"/>
    <w:rsid w:val="00240D46"/>
    <w:rsid w:val="00241509"/>
    <w:rsid w:val="002417EA"/>
    <w:rsid w:val="002418A7"/>
    <w:rsid w:val="00241986"/>
    <w:rsid w:val="00241B3C"/>
    <w:rsid w:val="00241C92"/>
    <w:rsid w:val="00241D86"/>
    <w:rsid w:val="00241DF4"/>
    <w:rsid w:val="00241E2D"/>
    <w:rsid w:val="00241FF1"/>
    <w:rsid w:val="0024212E"/>
    <w:rsid w:val="002422DE"/>
    <w:rsid w:val="002423CD"/>
    <w:rsid w:val="002426AE"/>
    <w:rsid w:val="0024279F"/>
    <w:rsid w:val="0024293E"/>
    <w:rsid w:val="00242B7D"/>
    <w:rsid w:val="00242DB0"/>
    <w:rsid w:val="00242FE6"/>
    <w:rsid w:val="00242FE7"/>
    <w:rsid w:val="00243227"/>
    <w:rsid w:val="002432A3"/>
    <w:rsid w:val="002432C2"/>
    <w:rsid w:val="0024355F"/>
    <w:rsid w:val="002435AC"/>
    <w:rsid w:val="00243878"/>
    <w:rsid w:val="002439E4"/>
    <w:rsid w:val="00243A09"/>
    <w:rsid w:val="00243A46"/>
    <w:rsid w:val="00243CF3"/>
    <w:rsid w:val="00243E37"/>
    <w:rsid w:val="00243F27"/>
    <w:rsid w:val="00244124"/>
    <w:rsid w:val="002441C8"/>
    <w:rsid w:val="002445B9"/>
    <w:rsid w:val="002446D4"/>
    <w:rsid w:val="00244710"/>
    <w:rsid w:val="002448F4"/>
    <w:rsid w:val="00244C60"/>
    <w:rsid w:val="00244C65"/>
    <w:rsid w:val="00244D11"/>
    <w:rsid w:val="00244EF9"/>
    <w:rsid w:val="002451F6"/>
    <w:rsid w:val="002458BC"/>
    <w:rsid w:val="002458D3"/>
    <w:rsid w:val="0024596F"/>
    <w:rsid w:val="002459D2"/>
    <w:rsid w:val="00245C50"/>
    <w:rsid w:val="00245DC5"/>
    <w:rsid w:val="00246120"/>
    <w:rsid w:val="00246122"/>
    <w:rsid w:val="00246688"/>
    <w:rsid w:val="00246AFE"/>
    <w:rsid w:val="00246B97"/>
    <w:rsid w:val="00246BC0"/>
    <w:rsid w:val="00246DF5"/>
    <w:rsid w:val="00246F3C"/>
    <w:rsid w:val="00247117"/>
    <w:rsid w:val="00247212"/>
    <w:rsid w:val="00247226"/>
    <w:rsid w:val="0024739A"/>
    <w:rsid w:val="002473DA"/>
    <w:rsid w:val="0024741D"/>
    <w:rsid w:val="00247525"/>
    <w:rsid w:val="00247711"/>
    <w:rsid w:val="0024779C"/>
    <w:rsid w:val="00247940"/>
    <w:rsid w:val="00247951"/>
    <w:rsid w:val="00247B53"/>
    <w:rsid w:val="00247B92"/>
    <w:rsid w:val="00247C86"/>
    <w:rsid w:val="00247EA3"/>
    <w:rsid w:val="00250003"/>
    <w:rsid w:val="002504FC"/>
    <w:rsid w:val="0025080B"/>
    <w:rsid w:val="00250AFD"/>
    <w:rsid w:val="00250F75"/>
    <w:rsid w:val="00250F81"/>
    <w:rsid w:val="002510C8"/>
    <w:rsid w:val="002511F0"/>
    <w:rsid w:val="0025122D"/>
    <w:rsid w:val="00251267"/>
    <w:rsid w:val="00251781"/>
    <w:rsid w:val="00251A7C"/>
    <w:rsid w:val="00251C9D"/>
    <w:rsid w:val="00251EC0"/>
    <w:rsid w:val="002523AF"/>
    <w:rsid w:val="002523D4"/>
    <w:rsid w:val="00252651"/>
    <w:rsid w:val="0025269E"/>
    <w:rsid w:val="0025280B"/>
    <w:rsid w:val="00252834"/>
    <w:rsid w:val="002529A6"/>
    <w:rsid w:val="00252F58"/>
    <w:rsid w:val="00253178"/>
    <w:rsid w:val="00253277"/>
    <w:rsid w:val="002533A2"/>
    <w:rsid w:val="0025343E"/>
    <w:rsid w:val="00253490"/>
    <w:rsid w:val="00253578"/>
    <w:rsid w:val="00253712"/>
    <w:rsid w:val="002537E6"/>
    <w:rsid w:val="00253CB1"/>
    <w:rsid w:val="00253D6E"/>
    <w:rsid w:val="00253E47"/>
    <w:rsid w:val="00253E8D"/>
    <w:rsid w:val="00253F2E"/>
    <w:rsid w:val="00253F84"/>
    <w:rsid w:val="002540AF"/>
    <w:rsid w:val="002543B1"/>
    <w:rsid w:val="00255300"/>
    <w:rsid w:val="00255494"/>
    <w:rsid w:val="002555D1"/>
    <w:rsid w:val="002556E3"/>
    <w:rsid w:val="0025577F"/>
    <w:rsid w:val="002558D6"/>
    <w:rsid w:val="002558F5"/>
    <w:rsid w:val="00255A70"/>
    <w:rsid w:val="00255A8C"/>
    <w:rsid w:val="00255C32"/>
    <w:rsid w:val="00255DBB"/>
    <w:rsid w:val="00255E8B"/>
    <w:rsid w:val="00255FA9"/>
    <w:rsid w:val="002560D9"/>
    <w:rsid w:val="00256195"/>
    <w:rsid w:val="0025661C"/>
    <w:rsid w:val="002566AA"/>
    <w:rsid w:val="002567A0"/>
    <w:rsid w:val="0025683E"/>
    <w:rsid w:val="0025696C"/>
    <w:rsid w:val="0025697F"/>
    <w:rsid w:val="00256C76"/>
    <w:rsid w:val="00256D30"/>
    <w:rsid w:val="00256E04"/>
    <w:rsid w:val="002570FC"/>
    <w:rsid w:val="00257404"/>
    <w:rsid w:val="0025748C"/>
    <w:rsid w:val="002574AA"/>
    <w:rsid w:val="002578D0"/>
    <w:rsid w:val="00257CA7"/>
    <w:rsid w:val="00257DAD"/>
    <w:rsid w:val="00260209"/>
    <w:rsid w:val="0026024B"/>
    <w:rsid w:val="002604A7"/>
    <w:rsid w:val="002609BC"/>
    <w:rsid w:val="00260B14"/>
    <w:rsid w:val="00260B91"/>
    <w:rsid w:val="00260BBD"/>
    <w:rsid w:val="00260D88"/>
    <w:rsid w:val="00260DE5"/>
    <w:rsid w:val="00260FE8"/>
    <w:rsid w:val="00261017"/>
    <w:rsid w:val="0026123B"/>
    <w:rsid w:val="002613ED"/>
    <w:rsid w:val="002618AE"/>
    <w:rsid w:val="002619FD"/>
    <w:rsid w:val="00261D1E"/>
    <w:rsid w:val="00261F97"/>
    <w:rsid w:val="0026201A"/>
    <w:rsid w:val="002621BB"/>
    <w:rsid w:val="002622A6"/>
    <w:rsid w:val="00262330"/>
    <w:rsid w:val="002625F5"/>
    <w:rsid w:val="00262829"/>
    <w:rsid w:val="00262AF6"/>
    <w:rsid w:val="00262B0F"/>
    <w:rsid w:val="00262BEE"/>
    <w:rsid w:val="00262D96"/>
    <w:rsid w:val="00262DA6"/>
    <w:rsid w:val="002630F1"/>
    <w:rsid w:val="002632A6"/>
    <w:rsid w:val="00263361"/>
    <w:rsid w:val="002633A6"/>
    <w:rsid w:val="002635E2"/>
    <w:rsid w:val="0026381A"/>
    <w:rsid w:val="00263A99"/>
    <w:rsid w:val="00263B91"/>
    <w:rsid w:val="00263BBD"/>
    <w:rsid w:val="00263C19"/>
    <w:rsid w:val="00263DD6"/>
    <w:rsid w:val="00264470"/>
    <w:rsid w:val="002646A6"/>
    <w:rsid w:val="00264EA2"/>
    <w:rsid w:val="002652B7"/>
    <w:rsid w:val="002652C8"/>
    <w:rsid w:val="0026573E"/>
    <w:rsid w:val="002657EC"/>
    <w:rsid w:val="00265999"/>
    <w:rsid w:val="00265BE1"/>
    <w:rsid w:val="0026601B"/>
    <w:rsid w:val="0026609A"/>
    <w:rsid w:val="002663A6"/>
    <w:rsid w:val="00266551"/>
    <w:rsid w:val="00266924"/>
    <w:rsid w:val="00266B9C"/>
    <w:rsid w:val="00266C2A"/>
    <w:rsid w:val="00266C85"/>
    <w:rsid w:val="00267154"/>
    <w:rsid w:val="002676AF"/>
    <w:rsid w:val="00267B5C"/>
    <w:rsid w:val="00267B8E"/>
    <w:rsid w:val="00267DD4"/>
    <w:rsid w:val="00270298"/>
    <w:rsid w:val="002702C8"/>
    <w:rsid w:val="002702E2"/>
    <w:rsid w:val="00270566"/>
    <w:rsid w:val="0027063F"/>
    <w:rsid w:val="00270B4E"/>
    <w:rsid w:val="00270BD4"/>
    <w:rsid w:val="00271100"/>
    <w:rsid w:val="002714B3"/>
    <w:rsid w:val="0027178D"/>
    <w:rsid w:val="00271CBC"/>
    <w:rsid w:val="00271F94"/>
    <w:rsid w:val="0027219B"/>
    <w:rsid w:val="00272374"/>
    <w:rsid w:val="00272462"/>
    <w:rsid w:val="002726C2"/>
    <w:rsid w:val="00272730"/>
    <w:rsid w:val="002728B9"/>
    <w:rsid w:val="00272B1B"/>
    <w:rsid w:val="00272D57"/>
    <w:rsid w:val="00272DBD"/>
    <w:rsid w:val="00272F2F"/>
    <w:rsid w:val="0027329C"/>
    <w:rsid w:val="002732D3"/>
    <w:rsid w:val="0027331F"/>
    <w:rsid w:val="002735A4"/>
    <w:rsid w:val="00273848"/>
    <w:rsid w:val="0027396E"/>
    <w:rsid w:val="00273987"/>
    <w:rsid w:val="00273A15"/>
    <w:rsid w:val="00273A67"/>
    <w:rsid w:val="00273B13"/>
    <w:rsid w:val="00273B98"/>
    <w:rsid w:val="00273C8B"/>
    <w:rsid w:val="00273F87"/>
    <w:rsid w:val="0027435B"/>
    <w:rsid w:val="0027448D"/>
    <w:rsid w:val="00274584"/>
    <w:rsid w:val="00274ACA"/>
    <w:rsid w:val="00274CE3"/>
    <w:rsid w:val="00274D1C"/>
    <w:rsid w:val="00274E11"/>
    <w:rsid w:val="00274E9C"/>
    <w:rsid w:val="00275235"/>
    <w:rsid w:val="002752A7"/>
    <w:rsid w:val="00275331"/>
    <w:rsid w:val="00275335"/>
    <w:rsid w:val="0027559C"/>
    <w:rsid w:val="002756B9"/>
    <w:rsid w:val="002756F0"/>
    <w:rsid w:val="00275718"/>
    <w:rsid w:val="00275D04"/>
    <w:rsid w:val="00275D60"/>
    <w:rsid w:val="00275D78"/>
    <w:rsid w:val="00275DC1"/>
    <w:rsid w:val="00276022"/>
    <w:rsid w:val="0027609F"/>
    <w:rsid w:val="002761A4"/>
    <w:rsid w:val="00276236"/>
    <w:rsid w:val="002762C1"/>
    <w:rsid w:val="00276305"/>
    <w:rsid w:val="002765F9"/>
    <w:rsid w:val="002766D4"/>
    <w:rsid w:val="002766E7"/>
    <w:rsid w:val="00276901"/>
    <w:rsid w:val="0027712C"/>
    <w:rsid w:val="00277365"/>
    <w:rsid w:val="0027741B"/>
    <w:rsid w:val="00277474"/>
    <w:rsid w:val="00277527"/>
    <w:rsid w:val="00277760"/>
    <w:rsid w:val="002778FE"/>
    <w:rsid w:val="002779BB"/>
    <w:rsid w:val="00277A0E"/>
    <w:rsid w:val="00277F9B"/>
    <w:rsid w:val="00280104"/>
    <w:rsid w:val="002802E6"/>
    <w:rsid w:val="0028047B"/>
    <w:rsid w:val="002806B5"/>
    <w:rsid w:val="002806EA"/>
    <w:rsid w:val="0028082A"/>
    <w:rsid w:val="002809B9"/>
    <w:rsid w:val="00280A02"/>
    <w:rsid w:val="00280C4D"/>
    <w:rsid w:val="00280C7A"/>
    <w:rsid w:val="00280FA4"/>
    <w:rsid w:val="00281024"/>
    <w:rsid w:val="00281455"/>
    <w:rsid w:val="002816D0"/>
    <w:rsid w:val="00281D6D"/>
    <w:rsid w:val="00281EF0"/>
    <w:rsid w:val="00281F7B"/>
    <w:rsid w:val="0028208B"/>
    <w:rsid w:val="002822E6"/>
    <w:rsid w:val="00282A22"/>
    <w:rsid w:val="00282B18"/>
    <w:rsid w:val="00282D92"/>
    <w:rsid w:val="00282F6D"/>
    <w:rsid w:val="00282F9D"/>
    <w:rsid w:val="00283037"/>
    <w:rsid w:val="0028349F"/>
    <w:rsid w:val="002834A9"/>
    <w:rsid w:val="0028376A"/>
    <w:rsid w:val="002837E7"/>
    <w:rsid w:val="002838B6"/>
    <w:rsid w:val="002839B1"/>
    <w:rsid w:val="002849A6"/>
    <w:rsid w:val="00284BF9"/>
    <w:rsid w:val="00284C7F"/>
    <w:rsid w:val="00284CBB"/>
    <w:rsid w:val="00284CFC"/>
    <w:rsid w:val="00284FE0"/>
    <w:rsid w:val="00285143"/>
    <w:rsid w:val="00285165"/>
    <w:rsid w:val="002852AC"/>
    <w:rsid w:val="00285325"/>
    <w:rsid w:val="00285664"/>
    <w:rsid w:val="002857B1"/>
    <w:rsid w:val="00285BD3"/>
    <w:rsid w:val="00285DFC"/>
    <w:rsid w:val="00285E13"/>
    <w:rsid w:val="002860DA"/>
    <w:rsid w:val="00286196"/>
    <w:rsid w:val="00286A7F"/>
    <w:rsid w:val="00286AA7"/>
    <w:rsid w:val="00286BF6"/>
    <w:rsid w:val="00286C88"/>
    <w:rsid w:val="00286F29"/>
    <w:rsid w:val="00287167"/>
    <w:rsid w:val="0028719E"/>
    <w:rsid w:val="0028750F"/>
    <w:rsid w:val="002875CA"/>
    <w:rsid w:val="00287860"/>
    <w:rsid w:val="0028799E"/>
    <w:rsid w:val="002879C4"/>
    <w:rsid w:val="00287D3B"/>
    <w:rsid w:val="00287E86"/>
    <w:rsid w:val="00290824"/>
    <w:rsid w:val="00290A72"/>
    <w:rsid w:val="00290E5B"/>
    <w:rsid w:val="0029117A"/>
    <w:rsid w:val="00291352"/>
    <w:rsid w:val="002913A9"/>
    <w:rsid w:val="002917D2"/>
    <w:rsid w:val="002917F2"/>
    <w:rsid w:val="00291BC6"/>
    <w:rsid w:val="00291F92"/>
    <w:rsid w:val="0029208E"/>
    <w:rsid w:val="002922FE"/>
    <w:rsid w:val="00292331"/>
    <w:rsid w:val="0029282E"/>
    <w:rsid w:val="00292D7F"/>
    <w:rsid w:val="00292E12"/>
    <w:rsid w:val="00292F72"/>
    <w:rsid w:val="00293307"/>
    <w:rsid w:val="00293419"/>
    <w:rsid w:val="0029399C"/>
    <w:rsid w:val="00293CAE"/>
    <w:rsid w:val="002942A1"/>
    <w:rsid w:val="002945C0"/>
    <w:rsid w:val="002947CB"/>
    <w:rsid w:val="00294895"/>
    <w:rsid w:val="00294A0E"/>
    <w:rsid w:val="00294C16"/>
    <w:rsid w:val="00294D13"/>
    <w:rsid w:val="0029526E"/>
    <w:rsid w:val="002952CC"/>
    <w:rsid w:val="0029558B"/>
    <w:rsid w:val="00295816"/>
    <w:rsid w:val="002958EE"/>
    <w:rsid w:val="00295CA1"/>
    <w:rsid w:val="00296048"/>
    <w:rsid w:val="00296949"/>
    <w:rsid w:val="00296AB9"/>
    <w:rsid w:val="00296B49"/>
    <w:rsid w:val="00296B91"/>
    <w:rsid w:val="00297130"/>
    <w:rsid w:val="0029766D"/>
    <w:rsid w:val="002A003D"/>
    <w:rsid w:val="002A015B"/>
    <w:rsid w:val="002A041F"/>
    <w:rsid w:val="002A0422"/>
    <w:rsid w:val="002A04C0"/>
    <w:rsid w:val="002A0549"/>
    <w:rsid w:val="002A07B7"/>
    <w:rsid w:val="002A07C4"/>
    <w:rsid w:val="002A09A1"/>
    <w:rsid w:val="002A0C28"/>
    <w:rsid w:val="002A0D64"/>
    <w:rsid w:val="002A0E28"/>
    <w:rsid w:val="002A0EFE"/>
    <w:rsid w:val="002A10EC"/>
    <w:rsid w:val="002A1B45"/>
    <w:rsid w:val="002A1D5F"/>
    <w:rsid w:val="002A1E3B"/>
    <w:rsid w:val="002A1E82"/>
    <w:rsid w:val="002A2162"/>
    <w:rsid w:val="002A275C"/>
    <w:rsid w:val="002A2E23"/>
    <w:rsid w:val="002A30ED"/>
    <w:rsid w:val="002A31B0"/>
    <w:rsid w:val="002A31F4"/>
    <w:rsid w:val="002A388D"/>
    <w:rsid w:val="002A39BE"/>
    <w:rsid w:val="002A3AEB"/>
    <w:rsid w:val="002A4098"/>
    <w:rsid w:val="002A4574"/>
    <w:rsid w:val="002A46B6"/>
    <w:rsid w:val="002A4B6D"/>
    <w:rsid w:val="002A4D29"/>
    <w:rsid w:val="002A4E22"/>
    <w:rsid w:val="002A501A"/>
    <w:rsid w:val="002A599C"/>
    <w:rsid w:val="002A5ADC"/>
    <w:rsid w:val="002A5BAD"/>
    <w:rsid w:val="002A62D2"/>
    <w:rsid w:val="002A65A5"/>
    <w:rsid w:val="002A674C"/>
    <w:rsid w:val="002A6996"/>
    <w:rsid w:val="002A6A03"/>
    <w:rsid w:val="002A6A9D"/>
    <w:rsid w:val="002A6CF4"/>
    <w:rsid w:val="002A6E1F"/>
    <w:rsid w:val="002A6FD4"/>
    <w:rsid w:val="002A7139"/>
    <w:rsid w:val="002A724E"/>
    <w:rsid w:val="002A729B"/>
    <w:rsid w:val="002A7314"/>
    <w:rsid w:val="002A74CF"/>
    <w:rsid w:val="002A7693"/>
    <w:rsid w:val="002A78B6"/>
    <w:rsid w:val="002A7B8A"/>
    <w:rsid w:val="002A7D6C"/>
    <w:rsid w:val="002B00E2"/>
    <w:rsid w:val="002B022A"/>
    <w:rsid w:val="002B03D7"/>
    <w:rsid w:val="002B045E"/>
    <w:rsid w:val="002B04A3"/>
    <w:rsid w:val="002B09B1"/>
    <w:rsid w:val="002B0BE5"/>
    <w:rsid w:val="002B0D9D"/>
    <w:rsid w:val="002B0F8A"/>
    <w:rsid w:val="002B1028"/>
    <w:rsid w:val="002B11AB"/>
    <w:rsid w:val="002B12B2"/>
    <w:rsid w:val="002B131A"/>
    <w:rsid w:val="002B1682"/>
    <w:rsid w:val="002B1876"/>
    <w:rsid w:val="002B1A99"/>
    <w:rsid w:val="002B1AD2"/>
    <w:rsid w:val="002B1C77"/>
    <w:rsid w:val="002B1F9F"/>
    <w:rsid w:val="002B2092"/>
    <w:rsid w:val="002B25E8"/>
    <w:rsid w:val="002B2C09"/>
    <w:rsid w:val="002B3084"/>
    <w:rsid w:val="002B3108"/>
    <w:rsid w:val="002B3332"/>
    <w:rsid w:val="002B345C"/>
    <w:rsid w:val="002B37DB"/>
    <w:rsid w:val="002B3977"/>
    <w:rsid w:val="002B3A04"/>
    <w:rsid w:val="002B3B1C"/>
    <w:rsid w:val="002B3C2D"/>
    <w:rsid w:val="002B420D"/>
    <w:rsid w:val="002B4211"/>
    <w:rsid w:val="002B49D6"/>
    <w:rsid w:val="002B4B2D"/>
    <w:rsid w:val="002B4E2F"/>
    <w:rsid w:val="002B5189"/>
    <w:rsid w:val="002B58A2"/>
    <w:rsid w:val="002B599D"/>
    <w:rsid w:val="002B5A69"/>
    <w:rsid w:val="002B5BC0"/>
    <w:rsid w:val="002B5BF0"/>
    <w:rsid w:val="002B60DB"/>
    <w:rsid w:val="002B66DD"/>
    <w:rsid w:val="002B6C4E"/>
    <w:rsid w:val="002B7070"/>
    <w:rsid w:val="002B712E"/>
    <w:rsid w:val="002B7157"/>
    <w:rsid w:val="002B71A6"/>
    <w:rsid w:val="002B72A4"/>
    <w:rsid w:val="002B7729"/>
    <w:rsid w:val="002B777E"/>
    <w:rsid w:val="002B7ACB"/>
    <w:rsid w:val="002B7E7F"/>
    <w:rsid w:val="002C00F5"/>
    <w:rsid w:val="002C0247"/>
    <w:rsid w:val="002C02FD"/>
    <w:rsid w:val="002C033F"/>
    <w:rsid w:val="002C0F02"/>
    <w:rsid w:val="002C0FA4"/>
    <w:rsid w:val="002C1285"/>
    <w:rsid w:val="002C12A0"/>
    <w:rsid w:val="002C14E8"/>
    <w:rsid w:val="002C156A"/>
    <w:rsid w:val="002C16BF"/>
    <w:rsid w:val="002C17FE"/>
    <w:rsid w:val="002C1925"/>
    <w:rsid w:val="002C19D2"/>
    <w:rsid w:val="002C1B72"/>
    <w:rsid w:val="002C1C58"/>
    <w:rsid w:val="002C1D15"/>
    <w:rsid w:val="002C23DF"/>
    <w:rsid w:val="002C2486"/>
    <w:rsid w:val="002C24A8"/>
    <w:rsid w:val="002C24E0"/>
    <w:rsid w:val="002C24EE"/>
    <w:rsid w:val="002C26C9"/>
    <w:rsid w:val="002C292A"/>
    <w:rsid w:val="002C29A6"/>
    <w:rsid w:val="002C2A87"/>
    <w:rsid w:val="002C2C04"/>
    <w:rsid w:val="002C308C"/>
    <w:rsid w:val="002C32AF"/>
    <w:rsid w:val="002C33F9"/>
    <w:rsid w:val="002C351C"/>
    <w:rsid w:val="002C38DE"/>
    <w:rsid w:val="002C3939"/>
    <w:rsid w:val="002C39F6"/>
    <w:rsid w:val="002C3AE7"/>
    <w:rsid w:val="002C3B64"/>
    <w:rsid w:val="002C3BE8"/>
    <w:rsid w:val="002C4368"/>
    <w:rsid w:val="002C4456"/>
    <w:rsid w:val="002C455A"/>
    <w:rsid w:val="002C45CB"/>
    <w:rsid w:val="002C4901"/>
    <w:rsid w:val="002C4AA6"/>
    <w:rsid w:val="002C4B1D"/>
    <w:rsid w:val="002C4C3B"/>
    <w:rsid w:val="002C4C79"/>
    <w:rsid w:val="002C4F79"/>
    <w:rsid w:val="002C4F95"/>
    <w:rsid w:val="002C5156"/>
    <w:rsid w:val="002C516E"/>
    <w:rsid w:val="002C55D9"/>
    <w:rsid w:val="002C5795"/>
    <w:rsid w:val="002C5AAF"/>
    <w:rsid w:val="002C5D3D"/>
    <w:rsid w:val="002C5FD5"/>
    <w:rsid w:val="002C615E"/>
    <w:rsid w:val="002C6588"/>
    <w:rsid w:val="002C66BF"/>
    <w:rsid w:val="002C67E2"/>
    <w:rsid w:val="002C6A04"/>
    <w:rsid w:val="002C6A78"/>
    <w:rsid w:val="002C6C26"/>
    <w:rsid w:val="002C6FC3"/>
    <w:rsid w:val="002C71B5"/>
    <w:rsid w:val="002C71BC"/>
    <w:rsid w:val="002C7213"/>
    <w:rsid w:val="002C72B4"/>
    <w:rsid w:val="002C733B"/>
    <w:rsid w:val="002C753B"/>
    <w:rsid w:val="002C75AB"/>
    <w:rsid w:val="002C7756"/>
    <w:rsid w:val="002C77AE"/>
    <w:rsid w:val="002C7805"/>
    <w:rsid w:val="002C7994"/>
    <w:rsid w:val="002C7A49"/>
    <w:rsid w:val="002C7A83"/>
    <w:rsid w:val="002C7CD8"/>
    <w:rsid w:val="002C7D3E"/>
    <w:rsid w:val="002C7DAE"/>
    <w:rsid w:val="002C7E81"/>
    <w:rsid w:val="002C7ED8"/>
    <w:rsid w:val="002C7F9F"/>
    <w:rsid w:val="002C7FC8"/>
    <w:rsid w:val="002D0525"/>
    <w:rsid w:val="002D0610"/>
    <w:rsid w:val="002D068E"/>
    <w:rsid w:val="002D0719"/>
    <w:rsid w:val="002D07C8"/>
    <w:rsid w:val="002D080B"/>
    <w:rsid w:val="002D087C"/>
    <w:rsid w:val="002D08F2"/>
    <w:rsid w:val="002D0A69"/>
    <w:rsid w:val="002D0B3D"/>
    <w:rsid w:val="002D0B4A"/>
    <w:rsid w:val="002D0C0E"/>
    <w:rsid w:val="002D0DF5"/>
    <w:rsid w:val="002D0E0C"/>
    <w:rsid w:val="002D1324"/>
    <w:rsid w:val="002D168F"/>
    <w:rsid w:val="002D1BB7"/>
    <w:rsid w:val="002D1C64"/>
    <w:rsid w:val="002D1EB9"/>
    <w:rsid w:val="002D1F69"/>
    <w:rsid w:val="002D206A"/>
    <w:rsid w:val="002D22AB"/>
    <w:rsid w:val="002D2347"/>
    <w:rsid w:val="002D237E"/>
    <w:rsid w:val="002D23A1"/>
    <w:rsid w:val="002D2690"/>
    <w:rsid w:val="002D2695"/>
    <w:rsid w:val="002D271B"/>
    <w:rsid w:val="002D2855"/>
    <w:rsid w:val="002D2B0A"/>
    <w:rsid w:val="002D2C04"/>
    <w:rsid w:val="002D2D97"/>
    <w:rsid w:val="002D2ED6"/>
    <w:rsid w:val="002D324E"/>
    <w:rsid w:val="002D37D0"/>
    <w:rsid w:val="002D3919"/>
    <w:rsid w:val="002D3932"/>
    <w:rsid w:val="002D39C6"/>
    <w:rsid w:val="002D3A7C"/>
    <w:rsid w:val="002D3C96"/>
    <w:rsid w:val="002D3DD7"/>
    <w:rsid w:val="002D3EE1"/>
    <w:rsid w:val="002D3FB9"/>
    <w:rsid w:val="002D4014"/>
    <w:rsid w:val="002D4178"/>
    <w:rsid w:val="002D4449"/>
    <w:rsid w:val="002D4458"/>
    <w:rsid w:val="002D449F"/>
    <w:rsid w:val="002D46A6"/>
    <w:rsid w:val="002D48B4"/>
    <w:rsid w:val="002D4AA3"/>
    <w:rsid w:val="002D4FF2"/>
    <w:rsid w:val="002D5230"/>
    <w:rsid w:val="002D53D6"/>
    <w:rsid w:val="002D53E2"/>
    <w:rsid w:val="002D543A"/>
    <w:rsid w:val="002D54B9"/>
    <w:rsid w:val="002D572D"/>
    <w:rsid w:val="002D5751"/>
    <w:rsid w:val="002D58EB"/>
    <w:rsid w:val="002D5D6A"/>
    <w:rsid w:val="002D5E30"/>
    <w:rsid w:val="002D60F5"/>
    <w:rsid w:val="002D61C4"/>
    <w:rsid w:val="002D6520"/>
    <w:rsid w:val="002D681F"/>
    <w:rsid w:val="002D6E6D"/>
    <w:rsid w:val="002D6F7B"/>
    <w:rsid w:val="002D7039"/>
    <w:rsid w:val="002D7052"/>
    <w:rsid w:val="002D70BB"/>
    <w:rsid w:val="002D71D7"/>
    <w:rsid w:val="002D746E"/>
    <w:rsid w:val="002D752C"/>
    <w:rsid w:val="002D762D"/>
    <w:rsid w:val="002D7732"/>
    <w:rsid w:val="002D7CB8"/>
    <w:rsid w:val="002D7E09"/>
    <w:rsid w:val="002D7EB0"/>
    <w:rsid w:val="002D7EE6"/>
    <w:rsid w:val="002E00D4"/>
    <w:rsid w:val="002E01CE"/>
    <w:rsid w:val="002E07B8"/>
    <w:rsid w:val="002E081A"/>
    <w:rsid w:val="002E0959"/>
    <w:rsid w:val="002E0AA1"/>
    <w:rsid w:val="002E0B63"/>
    <w:rsid w:val="002E0B64"/>
    <w:rsid w:val="002E0B93"/>
    <w:rsid w:val="002E0CE7"/>
    <w:rsid w:val="002E0DA6"/>
    <w:rsid w:val="002E0E2F"/>
    <w:rsid w:val="002E0F6A"/>
    <w:rsid w:val="002E1372"/>
    <w:rsid w:val="002E145F"/>
    <w:rsid w:val="002E167A"/>
    <w:rsid w:val="002E1B79"/>
    <w:rsid w:val="002E2038"/>
    <w:rsid w:val="002E227B"/>
    <w:rsid w:val="002E2425"/>
    <w:rsid w:val="002E27D1"/>
    <w:rsid w:val="002E280D"/>
    <w:rsid w:val="002E288E"/>
    <w:rsid w:val="002E2A38"/>
    <w:rsid w:val="002E2B1A"/>
    <w:rsid w:val="002E2C57"/>
    <w:rsid w:val="002E313B"/>
    <w:rsid w:val="002E31B9"/>
    <w:rsid w:val="002E32FC"/>
    <w:rsid w:val="002E3E2E"/>
    <w:rsid w:val="002E3E50"/>
    <w:rsid w:val="002E3F60"/>
    <w:rsid w:val="002E40AB"/>
    <w:rsid w:val="002E4558"/>
    <w:rsid w:val="002E45EB"/>
    <w:rsid w:val="002E463D"/>
    <w:rsid w:val="002E46A5"/>
    <w:rsid w:val="002E4807"/>
    <w:rsid w:val="002E482C"/>
    <w:rsid w:val="002E4B1E"/>
    <w:rsid w:val="002E4BF2"/>
    <w:rsid w:val="002E4DE0"/>
    <w:rsid w:val="002E4EF3"/>
    <w:rsid w:val="002E4F87"/>
    <w:rsid w:val="002E5501"/>
    <w:rsid w:val="002E5512"/>
    <w:rsid w:val="002E5515"/>
    <w:rsid w:val="002E5864"/>
    <w:rsid w:val="002E5E5C"/>
    <w:rsid w:val="002E607C"/>
    <w:rsid w:val="002E6145"/>
    <w:rsid w:val="002E642C"/>
    <w:rsid w:val="002E680A"/>
    <w:rsid w:val="002E68F6"/>
    <w:rsid w:val="002E6A27"/>
    <w:rsid w:val="002E6DA9"/>
    <w:rsid w:val="002E71BF"/>
    <w:rsid w:val="002E74C9"/>
    <w:rsid w:val="002E7584"/>
    <w:rsid w:val="002E76BF"/>
    <w:rsid w:val="002E7AE4"/>
    <w:rsid w:val="002E7B89"/>
    <w:rsid w:val="002E7E63"/>
    <w:rsid w:val="002E7F8B"/>
    <w:rsid w:val="002F0094"/>
    <w:rsid w:val="002F0192"/>
    <w:rsid w:val="002F02A0"/>
    <w:rsid w:val="002F04CA"/>
    <w:rsid w:val="002F0599"/>
    <w:rsid w:val="002F05CC"/>
    <w:rsid w:val="002F06EB"/>
    <w:rsid w:val="002F0B3B"/>
    <w:rsid w:val="002F1257"/>
    <w:rsid w:val="002F1279"/>
    <w:rsid w:val="002F137A"/>
    <w:rsid w:val="002F13DE"/>
    <w:rsid w:val="002F13F1"/>
    <w:rsid w:val="002F158C"/>
    <w:rsid w:val="002F1709"/>
    <w:rsid w:val="002F1895"/>
    <w:rsid w:val="002F189A"/>
    <w:rsid w:val="002F18F2"/>
    <w:rsid w:val="002F1A65"/>
    <w:rsid w:val="002F1C70"/>
    <w:rsid w:val="002F1EF2"/>
    <w:rsid w:val="002F2325"/>
    <w:rsid w:val="002F2491"/>
    <w:rsid w:val="002F2965"/>
    <w:rsid w:val="002F2E71"/>
    <w:rsid w:val="002F2E8E"/>
    <w:rsid w:val="002F2F5F"/>
    <w:rsid w:val="002F314E"/>
    <w:rsid w:val="002F364B"/>
    <w:rsid w:val="002F38F3"/>
    <w:rsid w:val="002F3AA6"/>
    <w:rsid w:val="002F3B0C"/>
    <w:rsid w:val="002F3C49"/>
    <w:rsid w:val="002F3C86"/>
    <w:rsid w:val="002F3F16"/>
    <w:rsid w:val="002F3F8B"/>
    <w:rsid w:val="002F4018"/>
    <w:rsid w:val="002F44B0"/>
    <w:rsid w:val="002F4790"/>
    <w:rsid w:val="002F4A18"/>
    <w:rsid w:val="002F510B"/>
    <w:rsid w:val="002F53CD"/>
    <w:rsid w:val="002F55E3"/>
    <w:rsid w:val="002F56FF"/>
    <w:rsid w:val="002F5776"/>
    <w:rsid w:val="002F5828"/>
    <w:rsid w:val="002F5D72"/>
    <w:rsid w:val="002F5F89"/>
    <w:rsid w:val="002F5FEF"/>
    <w:rsid w:val="002F6152"/>
    <w:rsid w:val="002F62EB"/>
    <w:rsid w:val="002F63C1"/>
    <w:rsid w:val="002F648D"/>
    <w:rsid w:val="002F67A1"/>
    <w:rsid w:val="002F68DB"/>
    <w:rsid w:val="002F6B32"/>
    <w:rsid w:val="002F6C4B"/>
    <w:rsid w:val="002F6D2E"/>
    <w:rsid w:val="002F6DDC"/>
    <w:rsid w:val="002F6F26"/>
    <w:rsid w:val="002F7123"/>
    <w:rsid w:val="002F716C"/>
    <w:rsid w:val="002F730F"/>
    <w:rsid w:val="002F7D4F"/>
    <w:rsid w:val="002F7E4A"/>
    <w:rsid w:val="002F7EF5"/>
    <w:rsid w:val="002FBAAF"/>
    <w:rsid w:val="00300032"/>
    <w:rsid w:val="0030026C"/>
    <w:rsid w:val="00300317"/>
    <w:rsid w:val="0030068F"/>
    <w:rsid w:val="00300721"/>
    <w:rsid w:val="003007AA"/>
    <w:rsid w:val="003008EE"/>
    <w:rsid w:val="00300E8C"/>
    <w:rsid w:val="00300EE6"/>
    <w:rsid w:val="003010C4"/>
    <w:rsid w:val="0030127D"/>
    <w:rsid w:val="003012DC"/>
    <w:rsid w:val="0030136A"/>
    <w:rsid w:val="0030167D"/>
    <w:rsid w:val="003017F1"/>
    <w:rsid w:val="003019F5"/>
    <w:rsid w:val="00301BDF"/>
    <w:rsid w:val="00301F53"/>
    <w:rsid w:val="00302314"/>
    <w:rsid w:val="0030290C"/>
    <w:rsid w:val="00302A6B"/>
    <w:rsid w:val="00302CDD"/>
    <w:rsid w:val="00302E61"/>
    <w:rsid w:val="00303105"/>
    <w:rsid w:val="0030343A"/>
    <w:rsid w:val="003036B0"/>
    <w:rsid w:val="0030371B"/>
    <w:rsid w:val="00303747"/>
    <w:rsid w:val="00303903"/>
    <w:rsid w:val="003039BF"/>
    <w:rsid w:val="00303B7F"/>
    <w:rsid w:val="00303E21"/>
    <w:rsid w:val="00303FD4"/>
    <w:rsid w:val="00303FFD"/>
    <w:rsid w:val="0030459F"/>
    <w:rsid w:val="00304781"/>
    <w:rsid w:val="003047EB"/>
    <w:rsid w:val="0030490D"/>
    <w:rsid w:val="00304C37"/>
    <w:rsid w:val="00304CFB"/>
    <w:rsid w:val="003050B2"/>
    <w:rsid w:val="0030574C"/>
    <w:rsid w:val="003059EA"/>
    <w:rsid w:val="00305A4F"/>
    <w:rsid w:val="00305A9B"/>
    <w:rsid w:val="00305E32"/>
    <w:rsid w:val="00305F1B"/>
    <w:rsid w:val="0030643B"/>
    <w:rsid w:val="00306ACE"/>
    <w:rsid w:val="00306AF9"/>
    <w:rsid w:val="00306B8F"/>
    <w:rsid w:val="00306EE8"/>
    <w:rsid w:val="003071D6"/>
    <w:rsid w:val="003074F4"/>
    <w:rsid w:val="003075A5"/>
    <w:rsid w:val="00307AE1"/>
    <w:rsid w:val="00307B02"/>
    <w:rsid w:val="00307CFA"/>
    <w:rsid w:val="0031018C"/>
    <w:rsid w:val="003103D9"/>
    <w:rsid w:val="003103DA"/>
    <w:rsid w:val="0031043F"/>
    <w:rsid w:val="0031058B"/>
    <w:rsid w:val="0031067A"/>
    <w:rsid w:val="00310B22"/>
    <w:rsid w:val="00310E7C"/>
    <w:rsid w:val="00311073"/>
    <w:rsid w:val="00311662"/>
    <w:rsid w:val="00311B61"/>
    <w:rsid w:val="00311CB3"/>
    <w:rsid w:val="00311E2D"/>
    <w:rsid w:val="00312605"/>
    <w:rsid w:val="003126A0"/>
    <w:rsid w:val="00312719"/>
    <w:rsid w:val="00312926"/>
    <w:rsid w:val="003129A3"/>
    <w:rsid w:val="00312B5C"/>
    <w:rsid w:val="00312B80"/>
    <w:rsid w:val="003134A3"/>
    <w:rsid w:val="00313669"/>
    <w:rsid w:val="003138FE"/>
    <w:rsid w:val="00313DDC"/>
    <w:rsid w:val="00313E10"/>
    <w:rsid w:val="00313E4D"/>
    <w:rsid w:val="003140A5"/>
    <w:rsid w:val="00314338"/>
    <w:rsid w:val="003144E5"/>
    <w:rsid w:val="003146D8"/>
    <w:rsid w:val="003148EA"/>
    <w:rsid w:val="00314DCF"/>
    <w:rsid w:val="00314DF3"/>
    <w:rsid w:val="00314F6D"/>
    <w:rsid w:val="00314FA5"/>
    <w:rsid w:val="00314FD0"/>
    <w:rsid w:val="00315308"/>
    <w:rsid w:val="00315434"/>
    <w:rsid w:val="00315775"/>
    <w:rsid w:val="00315C8C"/>
    <w:rsid w:val="00315D40"/>
    <w:rsid w:val="00315F87"/>
    <w:rsid w:val="0031660F"/>
    <w:rsid w:val="00316853"/>
    <w:rsid w:val="00316937"/>
    <w:rsid w:val="00316948"/>
    <w:rsid w:val="0031694D"/>
    <w:rsid w:val="00316B3F"/>
    <w:rsid w:val="00316EF5"/>
    <w:rsid w:val="00317062"/>
    <w:rsid w:val="003171A4"/>
    <w:rsid w:val="00317222"/>
    <w:rsid w:val="00317507"/>
    <w:rsid w:val="00317689"/>
    <w:rsid w:val="0032009A"/>
    <w:rsid w:val="00320196"/>
    <w:rsid w:val="0032033E"/>
    <w:rsid w:val="00320597"/>
    <w:rsid w:val="00320790"/>
    <w:rsid w:val="003207CF"/>
    <w:rsid w:val="00320A43"/>
    <w:rsid w:val="00320AC6"/>
    <w:rsid w:val="0032155F"/>
    <w:rsid w:val="003215FE"/>
    <w:rsid w:val="00321DC9"/>
    <w:rsid w:val="00322124"/>
    <w:rsid w:val="00322207"/>
    <w:rsid w:val="003225CF"/>
    <w:rsid w:val="00322790"/>
    <w:rsid w:val="00322A8B"/>
    <w:rsid w:val="00322CF9"/>
    <w:rsid w:val="00322D24"/>
    <w:rsid w:val="00322D73"/>
    <w:rsid w:val="00322DD0"/>
    <w:rsid w:val="0032300D"/>
    <w:rsid w:val="00323096"/>
    <w:rsid w:val="0032329D"/>
    <w:rsid w:val="003241DC"/>
    <w:rsid w:val="003247A5"/>
    <w:rsid w:val="00324A0E"/>
    <w:rsid w:val="00324BC4"/>
    <w:rsid w:val="00324BDF"/>
    <w:rsid w:val="00325180"/>
    <w:rsid w:val="00325243"/>
    <w:rsid w:val="003253C5"/>
    <w:rsid w:val="00325740"/>
    <w:rsid w:val="003257DB"/>
    <w:rsid w:val="003259DF"/>
    <w:rsid w:val="00325A32"/>
    <w:rsid w:val="00325C59"/>
    <w:rsid w:val="00325CF4"/>
    <w:rsid w:val="00325D41"/>
    <w:rsid w:val="00325FAE"/>
    <w:rsid w:val="003261F0"/>
    <w:rsid w:val="00326271"/>
    <w:rsid w:val="00326FA0"/>
    <w:rsid w:val="00327008"/>
    <w:rsid w:val="0032709C"/>
    <w:rsid w:val="003270CD"/>
    <w:rsid w:val="0032718C"/>
    <w:rsid w:val="003272FF"/>
    <w:rsid w:val="00327399"/>
    <w:rsid w:val="003273C0"/>
    <w:rsid w:val="00327428"/>
    <w:rsid w:val="00327447"/>
    <w:rsid w:val="00327551"/>
    <w:rsid w:val="003276AE"/>
    <w:rsid w:val="00327C6E"/>
    <w:rsid w:val="00327D22"/>
    <w:rsid w:val="00327E10"/>
    <w:rsid w:val="00327F3D"/>
    <w:rsid w:val="003301D9"/>
    <w:rsid w:val="003302D3"/>
    <w:rsid w:val="003307C5"/>
    <w:rsid w:val="003308DB"/>
    <w:rsid w:val="00331543"/>
    <w:rsid w:val="003316D5"/>
    <w:rsid w:val="0033188B"/>
    <w:rsid w:val="0033191C"/>
    <w:rsid w:val="00331C0F"/>
    <w:rsid w:val="00331D39"/>
    <w:rsid w:val="00331DC9"/>
    <w:rsid w:val="003320CA"/>
    <w:rsid w:val="0033213F"/>
    <w:rsid w:val="003321DC"/>
    <w:rsid w:val="0033242B"/>
    <w:rsid w:val="0033253E"/>
    <w:rsid w:val="00332675"/>
    <w:rsid w:val="003326C8"/>
    <w:rsid w:val="0033283D"/>
    <w:rsid w:val="003329FE"/>
    <w:rsid w:val="00332AC8"/>
    <w:rsid w:val="00332AD6"/>
    <w:rsid w:val="00332BD0"/>
    <w:rsid w:val="00333387"/>
    <w:rsid w:val="00333477"/>
    <w:rsid w:val="003335EA"/>
    <w:rsid w:val="003336C7"/>
    <w:rsid w:val="00333858"/>
    <w:rsid w:val="0033387A"/>
    <w:rsid w:val="00333A10"/>
    <w:rsid w:val="00333C3D"/>
    <w:rsid w:val="00333E62"/>
    <w:rsid w:val="003341C2"/>
    <w:rsid w:val="003344B0"/>
    <w:rsid w:val="00334822"/>
    <w:rsid w:val="00334FEA"/>
    <w:rsid w:val="00335117"/>
    <w:rsid w:val="0033549B"/>
    <w:rsid w:val="00335545"/>
    <w:rsid w:val="003355B6"/>
    <w:rsid w:val="0033594E"/>
    <w:rsid w:val="00335A6C"/>
    <w:rsid w:val="00335BDE"/>
    <w:rsid w:val="00335E96"/>
    <w:rsid w:val="00335EF2"/>
    <w:rsid w:val="003365A7"/>
    <w:rsid w:val="0033661F"/>
    <w:rsid w:val="00336A96"/>
    <w:rsid w:val="00336BC6"/>
    <w:rsid w:val="00336C26"/>
    <w:rsid w:val="00336C43"/>
    <w:rsid w:val="00336CF4"/>
    <w:rsid w:val="00336E61"/>
    <w:rsid w:val="00337209"/>
    <w:rsid w:val="00337284"/>
    <w:rsid w:val="003375CF"/>
    <w:rsid w:val="003377D5"/>
    <w:rsid w:val="00337B05"/>
    <w:rsid w:val="00337B5F"/>
    <w:rsid w:val="00337E6D"/>
    <w:rsid w:val="00337EFE"/>
    <w:rsid w:val="003401B8"/>
    <w:rsid w:val="00340396"/>
    <w:rsid w:val="003403E0"/>
    <w:rsid w:val="00340609"/>
    <w:rsid w:val="00340673"/>
    <w:rsid w:val="00340894"/>
    <w:rsid w:val="003409DD"/>
    <w:rsid w:val="00340AF1"/>
    <w:rsid w:val="00340C54"/>
    <w:rsid w:val="00340D93"/>
    <w:rsid w:val="00341224"/>
    <w:rsid w:val="00341486"/>
    <w:rsid w:val="0034158A"/>
    <w:rsid w:val="003415C0"/>
    <w:rsid w:val="00341730"/>
    <w:rsid w:val="0034179B"/>
    <w:rsid w:val="00341898"/>
    <w:rsid w:val="003418C6"/>
    <w:rsid w:val="00341A16"/>
    <w:rsid w:val="00341AC1"/>
    <w:rsid w:val="00341B24"/>
    <w:rsid w:val="00341B26"/>
    <w:rsid w:val="00341BF3"/>
    <w:rsid w:val="00341C5D"/>
    <w:rsid w:val="00341FCC"/>
    <w:rsid w:val="0034221C"/>
    <w:rsid w:val="00342357"/>
    <w:rsid w:val="00342417"/>
    <w:rsid w:val="003424FC"/>
    <w:rsid w:val="0034262B"/>
    <w:rsid w:val="003426D4"/>
    <w:rsid w:val="003427C0"/>
    <w:rsid w:val="0034281F"/>
    <w:rsid w:val="003428C9"/>
    <w:rsid w:val="003428E2"/>
    <w:rsid w:val="003428F6"/>
    <w:rsid w:val="00342A2E"/>
    <w:rsid w:val="00342EFD"/>
    <w:rsid w:val="00343158"/>
    <w:rsid w:val="003431AE"/>
    <w:rsid w:val="003432F4"/>
    <w:rsid w:val="003434A4"/>
    <w:rsid w:val="003437C2"/>
    <w:rsid w:val="003438E1"/>
    <w:rsid w:val="00343D4A"/>
    <w:rsid w:val="00343F09"/>
    <w:rsid w:val="00343F46"/>
    <w:rsid w:val="0034400E"/>
    <w:rsid w:val="0034408F"/>
    <w:rsid w:val="003443E9"/>
    <w:rsid w:val="00344553"/>
    <w:rsid w:val="003448CE"/>
    <w:rsid w:val="00344957"/>
    <w:rsid w:val="00345039"/>
    <w:rsid w:val="003450A1"/>
    <w:rsid w:val="003451D4"/>
    <w:rsid w:val="00345307"/>
    <w:rsid w:val="003455E9"/>
    <w:rsid w:val="00345744"/>
    <w:rsid w:val="003457F9"/>
    <w:rsid w:val="00345ABD"/>
    <w:rsid w:val="00345EC5"/>
    <w:rsid w:val="00345ECE"/>
    <w:rsid w:val="0034627C"/>
    <w:rsid w:val="00346923"/>
    <w:rsid w:val="003469F3"/>
    <w:rsid w:val="00346A5F"/>
    <w:rsid w:val="00346E11"/>
    <w:rsid w:val="00346E32"/>
    <w:rsid w:val="00346EC1"/>
    <w:rsid w:val="0034718E"/>
    <w:rsid w:val="003476C2"/>
    <w:rsid w:val="00347A58"/>
    <w:rsid w:val="00347BEB"/>
    <w:rsid w:val="00347D06"/>
    <w:rsid w:val="00347F0D"/>
    <w:rsid w:val="00347F83"/>
    <w:rsid w:val="003500E5"/>
    <w:rsid w:val="0035010B"/>
    <w:rsid w:val="003502F5"/>
    <w:rsid w:val="00350562"/>
    <w:rsid w:val="003508B4"/>
    <w:rsid w:val="00350C90"/>
    <w:rsid w:val="00351259"/>
    <w:rsid w:val="00351291"/>
    <w:rsid w:val="00351340"/>
    <w:rsid w:val="0035163C"/>
    <w:rsid w:val="00351B11"/>
    <w:rsid w:val="00351E34"/>
    <w:rsid w:val="00351E4F"/>
    <w:rsid w:val="00352164"/>
    <w:rsid w:val="0035217E"/>
    <w:rsid w:val="00352186"/>
    <w:rsid w:val="00352415"/>
    <w:rsid w:val="00352579"/>
    <w:rsid w:val="00352AB8"/>
    <w:rsid w:val="00352D7F"/>
    <w:rsid w:val="00352EEF"/>
    <w:rsid w:val="0035300E"/>
    <w:rsid w:val="00353232"/>
    <w:rsid w:val="003532A0"/>
    <w:rsid w:val="003533D6"/>
    <w:rsid w:val="00353937"/>
    <w:rsid w:val="00353B58"/>
    <w:rsid w:val="00353C50"/>
    <w:rsid w:val="00353E67"/>
    <w:rsid w:val="00354475"/>
    <w:rsid w:val="00354954"/>
    <w:rsid w:val="00354AF1"/>
    <w:rsid w:val="00354B19"/>
    <w:rsid w:val="00354D79"/>
    <w:rsid w:val="00354E1B"/>
    <w:rsid w:val="003551CE"/>
    <w:rsid w:val="00355521"/>
    <w:rsid w:val="00355688"/>
    <w:rsid w:val="0035590C"/>
    <w:rsid w:val="00355B6B"/>
    <w:rsid w:val="00355BF4"/>
    <w:rsid w:val="00355C63"/>
    <w:rsid w:val="00355EC1"/>
    <w:rsid w:val="0035610B"/>
    <w:rsid w:val="00356855"/>
    <w:rsid w:val="00356A10"/>
    <w:rsid w:val="00356A78"/>
    <w:rsid w:val="00356C63"/>
    <w:rsid w:val="00356CA6"/>
    <w:rsid w:val="00356D80"/>
    <w:rsid w:val="00357060"/>
    <w:rsid w:val="003571E7"/>
    <w:rsid w:val="0035725B"/>
    <w:rsid w:val="0035749C"/>
    <w:rsid w:val="00357750"/>
    <w:rsid w:val="003602AF"/>
    <w:rsid w:val="0036030F"/>
    <w:rsid w:val="0036034E"/>
    <w:rsid w:val="003603F1"/>
    <w:rsid w:val="003606AD"/>
    <w:rsid w:val="00360757"/>
    <w:rsid w:val="0036081F"/>
    <w:rsid w:val="003608A7"/>
    <w:rsid w:val="00360D41"/>
    <w:rsid w:val="00360DEA"/>
    <w:rsid w:val="00361909"/>
    <w:rsid w:val="00361CAF"/>
    <w:rsid w:val="00361F04"/>
    <w:rsid w:val="00361F32"/>
    <w:rsid w:val="00361F7E"/>
    <w:rsid w:val="00361FD5"/>
    <w:rsid w:val="003627FE"/>
    <w:rsid w:val="00362B09"/>
    <w:rsid w:val="00362B4F"/>
    <w:rsid w:val="00362C86"/>
    <w:rsid w:val="00362D17"/>
    <w:rsid w:val="00362FDE"/>
    <w:rsid w:val="00363049"/>
    <w:rsid w:val="0036348A"/>
    <w:rsid w:val="00363956"/>
    <w:rsid w:val="00363C30"/>
    <w:rsid w:val="00363CC7"/>
    <w:rsid w:val="00363DA2"/>
    <w:rsid w:val="003640BB"/>
    <w:rsid w:val="00364316"/>
    <w:rsid w:val="00364408"/>
    <w:rsid w:val="00364436"/>
    <w:rsid w:val="00364591"/>
    <w:rsid w:val="00364849"/>
    <w:rsid w:val="0036485C"/>
    <w:rsid w:val="00364DC4"/>
    <w:rsid w:val="00364E77"/>
    <w:rsid w:val="00364ED9"/>
    <w:rsid w:val="0036528D"/>
    <w:rsid w:val="00365B90"/>
    <w:rsid w:val="00365CD4"/>
    <w:rsid w:val="00365D17"/>
    <w:rsid w:val="00365EC2"/>
    <w:rsid w:val="00366607"/>
    <w:rsid w:val="003666AC"/>
    <w:rsid w:val="003666E2"/>
    <w:rsid w:val="00366B64"/>
    <w:rsid w:val="00366C33"/>
    <w:rsid w:val="00366D25"/>
    <w:rsid w:val="00366D7A"/>
    <w:rsid w:val="00366EF3"/>
    <w:rsid w:val="00366FF9"/>
    <w:rsid w:val="003670D0"/>
    <w:rsid w:val="00367157"/>
    <w:rsid w:val="00367535"/>
    <w:rsid w:val="00367640"/>
    <w:rsid w:val="003678CB"/>
    <w:rsid w:val="00367997"/>
    <w:rsid w:val="00367AD0"/>
    <w:rsid w:val="00367B0A"/>
    <w:rsid w:val="00367B0F"/>
    <w:rsid w:val="00370022"/>
    <w:rsid w:val="003702EA"/>
    <w:rsid w:val="0037056C"/>
    <w:rsid w:val="0037072F"/>
    <w:rsid w:val="003709EA"/>
    <w:rsid w:val="00370A9F"/>
    <w:rsid w:val="00370AB6"/>
    <w:rsid w:val="00370BC2"/>
    <w:rsid w:val="00370C34"/>
    <w:rsid w:val="00370C8E"/>
    <w:rsid w:val="00370E4C"/>
    <w:rsid w:val="00370E65"/>
    <w:rsid w:val="00370F7B"/>
    <w:rsid w:val="00371114"/>
    <w:rsid w:val="0037135C"/>
    <w:rsid w:val="003713A2"/>
    <w:rsid w:val="00371418"/>
    <w:rsid w:val="00371518"/>
    <w:rsid w:val="0037153A"/>
    <w:rsid w:val="00371633"/>
    <w:rsid w:val="0037165C"/>
    <w:rsid w:val="00371862"/>
    <w:rsid w:val="0037187C"/>
    <w:rsid w:val="00371914"/>
    <w:rsid w:val="003719FA"/>
    <w:rsid w:val="00371B16"/>
    <w:rsid w:val="00371B7C"/>
    <w:rsid w:val="00371DCB"/>
    <w:rsid w:val="0037221D"/>
    <w:rsid w:val="003723DA"/>
    <w:rsid w:val="00372487"/>
    <w:rsid w:val="00372584"/>
    <w:rsid w:val="0037268D"/>
    <w:rsid w:val="00372819"/>
    <w:rsid w:val="00372E2E"/>
    <w:rsid w:val="00372EE7"/>
    <w:rsid w:val="00372FC8"/>
    <w:rsid w:val="00373027"/>
    <w:rsid w:val="00373229"/>
    <w:rsid w:val="003732F9"/>
    <w:rsid w:val="0037344C"/>
    <w:rsid w:val="00373900"/>
    <w:rsid w:val="00373A7B"/>
    <w:rsid w:val="00373B41"/>
    <w:rsid w:val="00373BA6"/>
    <w:rsid w:val="00373C2F"/>
    <w:rsid w:val="00373D67"/>
    <w:rsid w:val="0037407C"/>
    <w:rsid w:val="003741B7"/>
    <w:rsid w:val="003741EA"/>
    <w:rsid w:val="003743A5"/>
    <w:rsid w:val="0037455E"/>
    <w:rsid w:val="00374771"/>
    <w:rsid w:val="00374926"/>
    <w:rsid w:val="003749C9"/>
    <w:rsid w:val="00374C6D"/>
    <w:rsid w:val="00374DBE"/>
    <w:rsid w:val="0037530D"/>
    <w:rsid w:val="003755BF"/>
    <w:rsid w:val="00375617"/>
    <w:rsid w:val="00375745"/>
    <w:rsid w:val="00375946"/>
    <w:rsid w:val="00375E58"/>
    <w:rsid w:val="00376250"/>
    <w:rsid w:val="003763EA"/>
    <w:rsid w:val="003766D7"/>
    <w:rsid w:val="00376827"/>
    <w:rsid w:val="00376A11"/>
    <w:rsid w:val="00376CD2"/>
    <w:rsid w:val="00376E4A"/>
    <w:rsid w:val="0037726C"/>
    <w:rsid w:val="003773DC"/>
    <w:rsid w:val="0037778F"/>
    <w:rsid w:val="00377D64"/>
    <w:rsid w:val="00377FBB"/>
    <w:rsid w:val="00380664"/>
    <w:rsid w:val="00380773"/>
    <w:rsid w:val="003808AA"/>
    <w:rsid w:val="00380BA0"/>
    <w:rsid w:val="00380BE8"/>
    <w:rsid w:val="00380C3D"/>
    <w:rsid w:val="00380D72"/>
    <w:rsid w:val="00381037"/>
    <w:rsid w:val="00381184"/>
    <w:rsid w:val="00381223"/>
    <w:rsid w:val="00381653"/>
    <w:rsid w:val="0038175C"/>
    <w:rsid w:val="003818D3"/>
    <w:rsid w:val="0038191D"/>
    <w:rsid w:val="00381983"/>
    <w:rsid w:val="00381D70"/>
    <w:rsid w:val="00381DC1"/>
    <w:rsid w:val="003822C1"/>
    <w:rsid w:val="003823DB"/>
    <w:rsid w:val="0038241F"/>
    <w:rsid w:val="00382928"/>
    <w:rsid w:val="00382A64"/>
    <w:rsid w:val="00382A89"/>
    <w:rsid w:val="00382CC9"/>
    <w:rsid w:val="00382F6F"/>
    <w:rsid w:val="003830B5"/>
    <w:rsid w:val="0038311D"/>
    <w:rsid w:val="003831BC"/>
    <w:rsid w:val="003831C8"/>
    <w:rsid w:val="00383373"/>
    <w:rsid w:val="00383422"/>
    <w:rsid w:val="003834FD"/>
    <w:rsid w:val="0038353E"/>
    <w:rsid w:val="003836D3"/>
    <w:rsid w:val="00383711"/>
    <w:rsid w:val="00383DD7"/>
    <w:rsid w:val="00383FA9"/>
    <w:rsid w:val="00384046"/>
    <w:rsid w:val="00384107"/>
    <w:rsid w:val="0038432C"/>
    <w:rsid w:val="0038460E"/>
    <w:rsid w:val="003846A1"/>
    <w:rsid w:val="00384878"/>
    <w:rsid w:val="0038487F"/>
    <w:rsid w:val="00384E5E"/>
    <w:rsid w:val="0038502C"/>
    <w:rsid w:val="003857CD"/>
    <w:rsid w:val="00385BAB"/>
    <w:rsid w:val="00385C8E"/>
    <w:rsid w:val="00385D4B"/>
    <w:rsid w:val="00385E05"/>
    <w:rsid w:val="00386063"/>
    <w:rsid w:val="003860F9"/>
    <w:rsid w:val="00386164"/>
    <w:rsid w:val="00386191"/>
    <w:rsid w:val="00386341"/>
    <w:rsid w:val="00386532"/>
    <w:rsid w:val="003866E5"/>
    <w:rsid w:val="00386BCF"/>
    <w:rsid w:val="00386C7B"/>
    <w:rsid w:val="00386C8D"/>
    <w:rsid w:val="00386CD6"/>
    <w:rsid w:val="00387114"/>
    <w:rsid w:val="00387852"/>
    <w:rsid w:val="0038798C"/>
    <w:rsid w:val="00387AB9"/>
    <w:rsid w:val="00387B0F"/>
    <w:rsid w:val="00387BC7"/>
    <w:rsid w:val="00387C7B"/>
    <w:rsid w:val="00387F3F"/>
    <w:rsid w:val="00390162"/>
    <w:rsid w:val="00390245"/>
    <w:rsid w:val="00390B92"/>
    <w:rsid w:val="00390E5F"/>
    <w:rsid w:val="00391047"/>
    <w:rsid w:val="003911CA"/>
    <w:rsid w:val="0039129F"/>
    <w:rsid w:val="003913DC"/>
    <w:rsid w:val="00391448"/>
    <w:rsid w:val="00391504"/>
    <w:rsid w:val="003915E8"/>
    <w:rsid w:val="00391818"/>
    <w:rsid w:val="003918DD"/>
    <w:rsid w:val="003919BA"/>
    <w:rsid w:val="003919FB"/>
    <w:rsid w:val="00391A20"/>
    <w:rsid w:val="00391A79"/>
    <w:rsid w:val="00391E3D"/>
    <w:rsid w:val="00391E9F"/>
    <w:rsid w:val="00391FE0"/>
    <w:rsid w:val="00392054"/>
    <w:rsid w:val="00392098"/>
    <w:rsid w:val="003920FC"/>
    <w:rsid w:val="003922DE"/>
    <w:rsid w:val="0039263A"/>
    <w:rsid w:val="003926C5"/>
    <w:rsid w:val="003927AD"/>
    <w:rsid w:val="00392AA3"/>
    <w:rsid w:val="00392BF8"/>
    <w:rsid w:val="00392C3A"/>
    <w:rsid w:val="00392E0B"/>
    <w:rsid w:val="00392F30"/>
    <w:rsid w:val="0039302F"/>
    <w:rsid w:val="003930C8"/>
    <w:rsid w:val="00393553"/>
    <w:rsid w:val="003935C2"/>
    <w:rsid w:val="00393823"/>
    <w:rsid w:val="00393B41"/>
    <w:rsid w:val="003940E4"/>
    <w:rsid w:val="003942C7"/>
    <w:rsid w:val="003944A6"/>
    <w:rsid w:val="003948D5"/>
    <w:rsid w:val="00394C3E"/>
    <w:rsid w:val="00394CB4"/>
    <w:rsid w:val="00394ED9"/>
    <w:rsid w:val="0039512E"/>
    <w:rsid w:val="00395367"/>
    <w:rsid w:val="00395406"/>
    <w:rsid w:val="00395569"/>
    <w:rsid w:val="0039575A"/>
    <w:rsid w:val="00395839"/>
    <w:rsid w:val="00395847"/>
    <w:rsid w:val="00395989"/>
    <w:rsid w:val="00395C8C"/>
    <w:rsid w:val="00395E29"/>
    <w:rsid w:val="00396395"/>
    <w:rsid w:val="003964F0"/>
    <w:rsid w:val="00396597"/>
    <w:rsid w:val="00396682"/>
    <w:rsid w:val="0039669D"/>
    <w:rsid w:val="00396A4D"/>
    <w:rsid w:val="00396B60"/>
    <w:rsid w:val="00396CF7"/>
    <w:rsid w:val="00396D52"/>
    <w:rsid w:val="00396EBA"/>
    <w:rsid w:val="00396F30"/>
    <w:rsid w:val="00397126"/>
    <w:rsid w:val="003972A4"/>
    <w:rsid w:val="00397806"/>
    <w:rsid w:val="0039781C"/>
    <w:rsid w:val="003979E2"/>
    <w:rsid w:val="00397C08"/>
    <w:rsid w:val="003A008A"/>
    <w:rsid w:val="003A04C0"/>
    <w:rsid w:val="003A07E4"/>
    <w:rsid w:val="003A0A2E"/>
    <w:rsid w:val="003A0D2C"/>
    <w:rsid w:val="003A0F79"/>
    <w:rsid w:val="003A10D8"/>
    <w:rsid w:val="003A10DC"/>
    <w:rsid w:val="003A11C3"/>
    <w:rsid w:val="003A12CE"/>
    <w:rsid w:val="003A1504"/>
    <w:rsid w:val="003A1DBA"/>
    <w:rsid w:val="003A20B5"/>
    <w:rsid w:val="003A248C"/>
    <w:rsid w:val="003A2B59"/>
    <w:rsid w:val="003A2D96"/>
    <w:rsid w:val="003A3004"/>
    <w:rsid w:val="003A3658"/>
    <w:rsid w:val="003A3786"/>
    <w:rsid w:val="003A38B7"/>
    <w:rsid w:val="003A3956"/>
    <w:rsid w:val="003A3B75"/>
    <w:rsid w:val="003A3ED1"/>
    <w:rsid w:val="003A3EDA"/>
    <w:rsid w:val="003A3F81"/>
    <w:rsid w:val="003A3FDC"/>
    <w:rsid w:val="003A4373"/>
    <w:rsid w:val="003A4433"/>
    <w:rsid w:val="003A4591"/>
    <w:rsid w:val="003A46EE"/>
    <w:rsid w:val="003A4716"/>
    <w:rsid w:val="003A4941"/>
    <w:rsid w:val="003A4B5F"/>
    <w:rsid w:val="003A4E79"/>
    <w:rsid w:val="003A4F1B"/>
    <w:rsid w:val="003A5082"/>
    <w:rsid w:val="003A5578"/>
    <w:rsid w:val="003A562F"/>
    <w:rsid w:val="003A5916"/>
    <w:rsid w:val="003A59A3"/>
    <w:rsid w:val="003A5B19"/>
    <w:rsid w:val="003A5D0E"/>
    <w:rsid w:val="003A5F58"/>
    <w:rsid w:val="003A6056"/>
    <w:rsid w:val="003A62B9"/>
    <w:rsid w:val="003A63FB"/>
    <w:rsid w:val="003A644E"/>
    <w:rsid w:val="003A6461"/>
    <w:rsid w:val="003A6550"/>
    <w:rsid w:val="003A6587"/>
    <w:rsid w:val="003A65F9"/>
    <w:rsid w:val="003A6681"/>
    <w:rsid w:val="003A6697"/>
    <w:rsid w:val="003A68C1"/>
    <w:rsid w:val="003A6CC9"/>
    <w:rsid w:val="003A7482"/>
    <w:rsid w:val="003A766C"/>
    <w:rsid w:val="003A7865"/>
    <w:rsid w:val="003B01BF"/>
    <w:rsid w:val="003B02B8"/>
    <w:rsid w:val="003B07C1"/>
    <w:rsid w:val="003B09BE"/>
    <w:rsid w:val="003B0A49"/>
    <w:rsid w:val="003B0C3E"/>
    <w:rsid w:val="003B0CE8"/>
    <w:rsid w:val="003B0E84"/>
    <w:rsid w:val="003B10F2"/>
    <w:rsid w:val="003B1419"/>
    <w:rsid w:val="003B1483"/>
    <w:rsid w:val="003B15F2"/>
    <w:rsid w:val="003B171F"/>
    <w:rsid w:val="003B1755"/>
    <w:rsid w:val="003B17CF"/>
    <w:rsid w:val="003B1E0C"/>
    <w:rsid w:val="003B1E89"/>
    <w:rsid w:val="003B1E9E"/>
    <w:rsid w:val="003B2318"/>
    <w:rsid w:val="003B237F"/>
    <w:rsid w:val="003B298A"/>
    <w:rsid w:val="003B29E9"/>
    <w:rsid w:val="003B2BB7"/>
    <w:rsid w:val="003B2C43"/>
    <w:rsid w:val="003B2CD6"/>
    <w:rsid w:val="003B2DEE"/>
    <w:rsid w:val="003B3078"/>
    <w:rsid w:val="003B3238"/>
    <w:rsid w:val="003B3251"/>
    <w:rsid w:val="003B3423"/>
    <w:rsid w:val="003B37FD"/>
    <w:rsid w:val="003B3844"/>
    <w:rsid w:val="003B3860"/>
    <w:rsid w:val="003B3959"/>
    <w:rsid w:val="003B3C1C"/>
    <w:rsid w:val="003B3D95"/>
    <w:rsid w:val="003B4110"/>
    <w:rsid w:val="003B435A"/>
    <w:rsid w:val="003B4374"/>
    <w:rsid w:val="003B43BF"/>
    <w:rsid w:val="003B43D5"/>
    <w:rsid w:val="003B4499"/>
    <w:rsid w:val="003B459A"/>
    <w:rsid w:val="003B4C95"/>
    <w:rsid w:val="003B4FF6"/>
    <w:rsid w:val="003B503D"/>
    <w:rsid w:val="003B51CA"/>
    <w:rsid w:val="003B547C"/>
    <w:rsid w:val="003B552A"/>
    <w:rsid w:val="003B560D"/>
    <w:rsid w:val="003B5747"/>
    <w:rsid w:val="003B5802"/>
    <w:rsid w:val="003B5F07"/>
    <w:rsid w:val="003B5F3A"/>
    <w:rsid w:val="003B625D"/>
    <w:rsid w:val="003B6260"/>
    <w:rsid w:val="003B6332"/>
    <w:rsid w:val="003B686B"/>
    <w:rsid w:val="003B68D9"/>
    <w:rsid w:val="003B6B8B"/>
    <w:rsid w:val="003B6F93"/>
    <w:rsid w:val="003B70EA"/>
    <w:rsid w:val="003B74D0"/>
    <w:rsid w:val="003B758F"/>
    <w:rsid w:val="003B7626"/>
    <w:rsid w:val="003B76C2"/>
    <w:rsid w:val="003B77FA"/>
    <w:rsid w:val="003B7834"/>
    <w:rsid w:val="003B7BC4"/>
    <w:rsid w:val="003B7C02"/>
    <w:rsid w:val="003B7C75"/>
    <w:rsid w:val="003BFA9D"/>
    <w:rsid w:val="003C012A"/>
    <w:rsid w:val="003C0138"/>
    <w:rsid w:val="003C026D"/>
    <w:rsid w:val="003C0544"/>
    <w:rsid w:val="003C0622"/>
    <w:rsid w:val="003C0776"/>
    <w:rsid w:val="003C08BF"/>
    <w:rsid w:val="003C0994"/>
    <w:rsid w:val="003C0B96"/>
    <w:rsid w:val="003C0C3F"/>
    <w:rsid w:val="003C0C5C"/>
    <w:rsid w:val="003C0D50"/>
    <w:rsid w:val="003C0F33"/>
    <w:rsid w:val="003C0F69"/>
    <w:rsid w:val="003C0FF2"/>
    <w:rsid w:val="003C1564"/>
    <w:rsid w:val="003C15CF"/>
    <w:rsid w:val="003C1632"/>
    <w:rsid w:val="003C1754"/>
    <w:rsid w:val="003C1A79"/>
    <w:rsid w:val="003C1DA2"/>
    <w:rsid w:val="003C20A5"/>
    <w:rsid w:val="003C2363"/>
    <w:rsid w:val="003C2568"/>
    <w:rsid w:val="003C25FA"/>
    <w:rsid w:val="003C266B"/>
    <w:rsid w:val="003C2FEF"/>
    <w:rsid w:val="003C30B0"/>
    <w:rsid w:val="003C320B"/>
    <w:rsid w:val="003C3671"/>
    <w:rsid w:val="003C3B2D"/>
    <w:rsid w:val="003C3CBF"/>
    <w:rsid w:val="003C3E24"/>
    <w:rsid w:val="003C3E2D"/>
    <w:rsid w:val="003C3E99"/>
    <w:rsid w:val="003C4000"/>
    <w:rsid w:val="003C41C3"/>
    <w:rsid w:val="003C4376"/>
    <w:rsid w:val="003C4712"/>
    <w:rsid w:val="003C48E0"/>
    <w:rsid w:val="003C4B31"/>
    <w:rsid w:val="003C4C73"/>
    <w:rsid w:val="003C4EDD"/>
    <w:rsid w:val="003C53A4"/>
    <w:rsid w:val="003C542D"/>
    <w:rsid w:val="003C54AC"/>
    <w:rsid w:val="003C56F3"/>
    <w:rsid w:val="003C58DB"/>
    <w:rsid w:val="003C592B"/>
    <w:rsid w:val="003C5AEC"/>
    <w:rsid w:val="003C5D53"/>
    <w:rsid w:val="003C60AE"/>
    <w:rsid w:val="003C60B7"/>
    <w:rsid w:val="003C60CF"/>
    <w:rsid w:val="003C60F3"/>
    <w:rsid w:val="003C615F"/>
    <w:rsid w:val="003C63B7"/>
    <w:rsid w:val="003C67B8"/>
    <w:rsid w:val="003C698E"/>
    <w:rsid w:val="003C6CC7"/>
    <w:rsid w:val="003C7253"/>
    <w:rsid w:val="003C77DC"/>
    <w:rsid w:val="003C7A01"/>
    <w:rsid w:val="003C7CEA"/>
    <w:rsid w:val="003C7D94"/>
    <w:rsid w:val="003C7DD8"/>
    <w:rsid w:val="003C7FE2"/>
    <w:rsid w:val="003D0011"/>
    <w:rsid w:val="003D0118"/>
    <w:rsid w:val="003D037C"/>
    <w:rsid w:val="003D047D"/>
    <w:rsid w:val="003D0C21"/>
    <w:rsid w:val="003D0F88"/>
    <w:rsid w:val="003D1381"/>
    <w:rsid w:val="003D13D2"/>
    <w:rsid w:val="003D1403"/>
    <w:rsid w:val="003D1548"/>
    <w:rsid w:val="003D17AF"/>
    <w:rsid w:val="003D17B6"/>
    <w:rsid w:val="003D17C9"/>
    <w:rsid w:val="003D1A51"/>
    <w:rsid w:val="003D1A6D"/>
    <w:rsid w:val="003D1C7B"/>
    <w:rsid w:val="003D1DFC"/>
    <w:rsid w:val="003D217C"/>
    <w:rsid w:val="003D233A"/>
    <w:rsid w:val="003D25E9"/>
    <w:rsid w:val="003D260B"/>
    <w:rsid w:val="003D2FA8"/>
    <w:rsid w:val="003D3051"/>
    <w:rsid w:val="003D30E8"/>
    <w:rsid w:val="003D3268"/>
    <w:rsid w:val="003D372F"/>
    <w:rsid w:val="003D378E"/>
    <w:rsid w:val="003D3893"/>
    <w:rsid w:val="003D39D3"/>
    <w:rsid w:val="003D3B4D"/>
    <w:rsid w:val="003D3C5F"/>
    <w:rsid w:val="003D3E90"/>
    <w:rsid w:val="003D3F48"/>
    <w:rsid w:val="003D43B0"/>
    <w:rsid w:val="003D4445"/>
    <w:rsid w:val="003D45F5"/>
    <w:rsid w:val="003D464D"/>
    <w:rsid w:val="003D46BE"/>
    <w:rsid w:val="003D4D88"/>
    <w:rsid w:val="003D534C"/>
    <w:rsid w:val="003D5435"/>
    <w:rsid w:val="003D5B2B"/>
    <w:rsid w:val="003D5BFA"/>
    <w:rsid w:val="003D5D03"/>
    <w:rsid w:val="003D5D22"/>
    <w:rsid w:val="003D5D6F"/>
    <w:rsid w:val="003D5D7C"/>
    <w:rsid w:val="003D6152"/>
    <w:rsid w:val="003D63A9"/>
    <w:rsid w:val="003D6642"/>
    <w:rsid w:val="003D6732"/>
    <w:rsid w:val="003D6862"/>
    <w:rsid w:val="003D6928"/>
    <w:rsid w:val="003D6A05"/>
    <w:rsid w:val="003D6B96"/>
    <w:rsid w:val="003D6E36"/>
    <w:rsid w:val="003D6EEF"/>
    <w:rsid w:val="003D6F64"/>
    <w:rsid w:val="003D6F80"/>
    <w:rsid w:val="003D6F8B"/>
    <w:rsid w:val="003D704B"/>
    <w:rsid w:val="003D7132"/>
    <w:rsid w:val="003D74D3"/>
    <w:rsid w:val="003D76AB"/>
    <w:rsid w:val="003D7784"/>
    <w:rsid w:val="003D7E49"/>
    <w:rsid w:val="003D7F79"/>
    <w:rsid w:val="003E014C"/>
    <w:rsid w:val="003E0386"/>
    <w:rsid w:val="003E038F"/>
    <w:rsid w:val="003E08BB"/>
    <w:rsid w:val="003E092A"/>
    <w:rsid w:val="003E0C57"/>
    <w:rsid w:val="003E0CD2"/>
    <w:rsid w:val="003E10D0"/>
    <w:rsid w:val="003E1136"/>
    <w:rsid w:val="003E119D"/>
    <w:rsid w:val="003E1219"/>
    <w:rsid w:val="003E1359"/>
    <w:rsid w:val="003E1660"/>
    <w:rsid w:val="003E17DB"/>
    <w:rsid w:val="003E1AF1"/>
    <w:rsid w:val="003E1E8A"/>
    <w:rsid w:val="003E223D"/>
    <w:rsid w:val="003E2291"/>
    <w:rsid w:val="003E2543"/>
    <w:rsid w:val="003E254D"/>
    <w:rsid w:val="003E261E"/>
    <w:rsid w:val="003E2A80"/>
    <w:rsid w:val="003E2AFD"/>
    <w:rsid w:val="003E303A"/>
    <w:rsid w:val="003E32B2"/>
    <w:rsid w:val="003E32B3"/>
    <w:rsid w:val="003E35CC"/>
    <w:rsid w:val="003E3995"/>
    <w:rsid w:val="003E3A3A"/>
    <w:rsid w:val="003E3E8D"/>
    <w:rsid w:val="003E3FCD"/>
    <w:rsid w:val="003E43A2"/>
    <w:rsid w:val="003E43DC"/>
    <w:rsid w:val="003E461C"/>
    <w:rsid w:val="003E462E"/>
    <w:rsid w:val="003E4647"/>
    <w:rsid w:val="003E48C6"/>
    <w:rsid w:val="003E4B56"/>
    <w:rsid w:val="003E4B8F"/>
    <w:rsid w:val="003E4BD4"/>
    <w:rsid w:val="003E5134"/>
    <w:rsid w:val="003E53EF"/>
    <w:rsid w:val="003E5CD3"/>
    <w:rsid w:val="003E60FC"/>
    <w:rsid w:val="003E61A0"/>
    <w:rsid w:val="003E67D9"/>
    <w:rsid w:val="003E6A26"/>
    <w:rsid w:val="003E6A8F"/>
    <w:rsid w:val="003E6DED"/>
    <w:rsid w:val="003E713A"/>
    <w:rsid w:val="003E73A1"/>
    <w:rsid w:val="003E73DF"/>
    <w:rsid w:val="003E763F"/>
    <w:rsid w:val="003E78D2"/>
    <w:rsid w:val="003E7C40"/>
    <w:rsid w:val="003E7CEE"/>
    <w:rsid w:val="003E7E11"/>
    <w:rsid w:val="003EC141"/>
    <w:rsid w:val="003F015A"/>
    <w:rsid w:val="003F0BC9"/>
    <w:rsid w:val="003F0E52"/>
    <w:rsid w:val="003F0EFE"/>
    <w:rsid w:val="003F0FEE"/>
    <w:rsid w:val="003F11AC"/>
    <w:rsid w:val="003F1264"/>
    <w:rsid w:val="003F1307"/>
    <w:rsid w:val="003F140C"/>
    <w:rsid w:val="003F1CB3"/>
    <w:rsid w:val="003F1CD7"/>
    <w:rsid w:val="003F1F37"/>
    <w:rsid w:val="003F1F79"/>
    <w:rsid w:val="003F27D7"/>
    <w:rsid w:val="003F2AAC"/>
    <w:rsid w:val="003F2B44"/>
    <w:rsid w:val="003F2E19"/>
    <w:rsid w:val="003F31A5"/>
    <w:rsid w:val="003F3236"/>
    <w:rsid w:val="003F329D"/>
    <w:rsid w:val="003F35AC"/>
    <w:rsid w:val="003F37F5"/>
    <w:rsid w:val="003F3AFD"/>
    <w:rsid w:val="003F3C2E"/>
    <w:rsid w:val="003F3CE6"/>
    <w:rsid w:val="003F3D00"/>
    <w:rsid w:val="003F3E40"/>
    <w:rsid w:val="003F3F14"/>
    <w:rsid w:val="003F408F"/>
    <w:rsid w:val="003F41E1"/>
    <w:rsid w:val="003F42F6"/>
    <w:rsid w:val="003F4361"/>
    <w:rsid w:val="003F4692"/>
    <w:rsid w:val="003F4781"/>
    <w:rsid w:val="003F4826"/>
    <w:rsid w:val="003F4954"/>
    <w:rsid w:val="003F4B24"/>
    <w:rsid w:val="003F4D77"/>
    <w:rsid w:val="003F4D84"/>
    <w:rsid w:val="003F4FC8"/>
    <w:rsid w:val="003F5000"/>
    <w:rsid w:val="003F5281"/>
    <w:rsid w:val="003F5306"/>
    <w:rsid w:val="003F5666"/>
    <w:rsid w:val="003F566F"/>
    <w:rsid w:val="003F5726"/>
    <w:rsid w:val="003F57BA"/>
    <w:rsid w:val="003F59E2"/>
    <w:rsid w:val="003F5A48"/>
    <w:rsid w:val="003F5F0B"/>
    <w:rsid w:val="003F5FCA"/>
    <w:rsid w:val="003F5FFE"/>
    <w:rsid w:val="003F6470"/>
    <w:rsid w:val="003F65A9"/>
    <w:rsid w:val="003F67F1"/>
    <w:rsid w:val="003F6941"/>
    <w:rsid w:val="003F6F97"/>
    <w:rsid w:val="003F70A4"/>
    <w:rsid w:val="003F7153"/>
    <w:rsid w:val="003F7BFA"/>
    <w:rsid w:val="003F7E02"/>
    <w:rsid w:val="003F7FF9"/>
    <w:rsid w:val="004001C6"/>
    <w:rsid w:val="00400265"/>
    <w:rsid w:val="004005EE"/>
    <w:rsid w:val="004007B3"/>
    <w:rsid w:val="004008AA"/>
    <w:rsid w:val="00400AD0"/>
    <w:rsid w:val="00400AEA"/>
    <w:rsid w:val="00400D93"/>
    <w:rsid w:val="00400E23"/>
    <w:rsid w:val="00400F12"/>
    <w:rsid w:val="00400F4B"/>
    <w:rsid w:val="00400F8B"/>
    <w:rsid w:val="00401255"/>
    <w:rsid w:val="00401351"/>
    <w:rsid w:val="00401450"/>
    <w:rsid w:val="00401696"/>
    <w:rsid w:val="0040196E"/>
    <w:rsid w:val="00401A46"/>
    <w:rsid w:val="00401CB6"/>
    <w:rsid w:val="00401E62"/>
    <w:rsid w:val="004023BF"/>
    <w:rsid w:val="004023F4"/>
    <w:rsid w:val="00402536"/>
    <w:rsid w:val="00402596"/>
    <w:rsid w:val="00402624"/>
    <w:rsid w:val="00402792"/>
    <w:rsid w:val="004027D7"/>
    <w:rsid w:val="00402A76"/>
    <w:rsid w:val="00402A96"/>
    <w:rsid w:val="00402AF7"/>
    <w:rsid w:val="00402B5D"/>
    <w:rsid w:val="00403331"/>
    <w:rsid w:val="0040333F"/>
    <w:rsid w:val="00403366"/>
    <w:rsid w:val="004034FB"/>
    <w:rsid w:val="004035CA"/>
    <w:rsid w:val="0040379C"/>
    <w:rsid w:val="00403823"/>
    <w:rsid w:val="00403C55"/>
    <w:rsid w:val="00403E49"/>
    <w:rsid w:val="00404053"/>
    <w:rsid w:val="004044CD"/>
    <w:rsid w:val="004046BC"/>
    <w:rsid w:val="004047F1"/>
    <w:rsid w:val="00404A34"/>
    <w:rsid w:val="00404AFA"/>
    <w:rsid w:val="00404B31"/>
    <w:rsid w:val="00404B8A"/>
    <w:rsid w:val="00404BFE"/>
    <w:rsid w:val="00404FCA"/>
    <w:rsid w:val="00404FFA"/>
    <w:rsid w:val="0040530F"/>
    <w:rsid w:val="0040531C"/>
    <w:rsid w:val="004054F7"/>
    <w:rsid w:val="00405603"/>
    <w:rsid w:val="00405878"/>
    <w:rsid w:val="00405C61"/>
    <w:rsid w:val="00405E3A"/>
    <w:rsid w:val="00405F7B"/>
    <w:rsid w:val="0040638D"/>
    <w:rsid w:val="00406471"/>
    <w:rsid w:val="004065CC"/>
    <w:rsid w:val="004068B8"/>
    <w:rsid w:val="0040694A"/>
    <w:rsid w:val="00406C3F"/>
    <w:rsid w:val="00406CDD"/>
    <w:rsid w:val="00406D22"/>
    <w:rsid w:val="00406F36"/>
    <w:rsid w:val="00406F38"/>
    <w:rsid w:val="004071A0"/>
    <w:rsid w:val="00407262"/>
    <w:rsid w:val="004078D5"/>
    <w:rsid w:val="004102C5"/>
    <w:rsid w:val="004107B6"/>
    <w:rsid w:val="004107EF"/>
    <w:rsid w:val="00410CB9"/>
    <w:rsid w:val="004114C1"/>
    <w:rsid w:val="004115A5"/>
    <w:rsid w:val="00411E78"/>
    <w:rsid w:val="00411EEA"/>
    <w:rsid w:val="0041208E"/>
    <w:rsid w:val="004125A1"/>
    <w:rsid w:val="004129A3"/>
    <w:rsid w:val="00412C83"/>
    <w:rsid w:val="00412F93"/>
    <w:rsid w:val="00413154"/>
    <w:rsid w:val="0041323D"/>
    <w:rsid w:val="00413251"/>
    <w:rsid w:val="00413475"/>
    <w:rsid w:val="00413606"/>
    <w:rsid w:val="004136CF"/>
    <w:rsid w:val="00413D40"/>
    <w:rsid w:val="00413D86"/>
    <w:rsid w:val="00413DCC"/>
    <w:rsid w:val="00413DE9"/>
    <w:rsid w:val="00413E50"/>
    <w:rsid w:val="0041421D"/>
    <w:rsid w:val="004142C2"/>
    <w:rsid w:val="004142F0"/>
    <w:rsid w:val="0041430E"/>
    <w:rsid w:val="00414356"/>
    <w:rsid w:val="0041484D"/>
    <w:rsid w:val="0041485D"/>
    <w:rsid w:val="00414BD7"/>
    <w:rsid w:val="00414BF2"/>
    <w:rsid w:val="00414CDF"/>
    <w:rsid w:val="00414D13"/>
    <w:rsid w:val="00414FFF"/>
    <w:rsid w:val="00415115"/>
    <w:rsid w:val="00415138"/>
    <w:rsid w:val="004151CB"/>
    <w:rsid w:val="0041548B"/>
    <w:rsid w:val="00415AF2"/>
    <w:rsid w:val="00415D4D"/>
    <w:rsid w:val="00415EF0"/>
    <w:rsid w:val="00415EF1"/>
    <w:rsid w:val="00415F2F"/>
    <w:rsid w:val="0041611D"/>
    <w:rsid w:val="0041619D"/>
    <w:rsid w:val="004161C0"/>
    <w:rsid w:val="0041629E"/>
    <w:rsid w:val="0041676F"/>
    <w:rsid w:val="004168F0"/>
    <w:rsid w:val="00416A79"/>
    <w:rsid w:val="00416C45"/>
    <w:rsid w:val="00416DEE"/>
    <w:rsid w:val="00416F45"/>
    <w:rsid w:val="0041703F"/>
    <w:rsid w:val="004170F4"/>
    <w:rsid w:val="004175AE"/>
    <w:rsid w:val="004175E6"/>
    <w:rsid w:val="0041765C"/>
    <w:rsid w:val="004176AB"/>
    <w:rsid w:val="00417755"/>
    <w:rsid w:val="00417873"/>
    <w:rsid w:val="004178FF"/>
    <w:rsid w:val="00417A30"/>
    <w:rsid w:val="00417BE0"/>
    <w:rsid w:val="00417C52"/>
    <w:rsid w:val="00417EC5"/>
    <w:rsid w:val="00420328"/>
    <w:rsid w:val="00420732"/>
    <w:rsid w:val="004207CB"/>
    <w:rsid w:val="004209B5"/>
    <w:rsid w:val="004209D9"/>
    <w:rsid w:val="00420A58"/>
    <w:rsid w:val="00420BF5"/>
    <w:rsid w:val="00420CCC"/>
    <w:rsid w:val="00420D5C"/>
    <w:rsid w:val="00421351"/>
    <w:rsid w:val="00421713"/>
    <w:rsid w:val="0042193E"/>
    <w:rsid w:val="00421C1C"/>
    <w:rsid w:val="00421DBC"/>
    <w:rsid w:val="00421E22"/>
    <w:rsid w:val="00421EA5"/>
    <w:rsid w:val="00421EDF"/>
    <w:rsid w:val="00422166"/>
    <w:rsid w:val="004221FC"/>
    <w:rsid w:val="00422214"/>
    <w:rsid w:val="0042225D"/>
    <w:rsid w:val="00422368"/>
    <w:rsid w:val="004223E0"/>
    <w:rsid w:val="0042241A"/>
    <w:rsid w:val="00422509"/>
    <w:rsid w:val="004225AD"/>
    <w:rsid w:val="004225EC"/>
    <w:rsid w:val="004229D2"/>
    <w:rsid w:val="00422FF7"/>
    <w:rsid w:val="004230DC"/>
    <w:rsid w:val="0042317D"/>
    <w:rsid w:val="004231BC"/>
    <w:rsid w:val="0042320C"/>
    <w:rsid w:val="004233EC"/>
    <w:rsid w:val="0042365A"/>
    <w:rsid w:val="00423760"/>
    <w:rsid w:val="00423888"/>
    <w:rsid w:val="0042389B"/>
    <w:rsid w:val="0042389F"/>
    <w:rsid w:val="004239BA"/>
    <w:rsid w:val="00423A9B"/>
    <w:rsid w:val="00424191"/>
    <w:rsid w:val="0042420A"/>
    <w:rsid w:val="00424447"/>
    <w:rsid w:val="00424983"/>
    <w:rsid w:val="00424A64"/>
    <w:rsid w:val="00424D8D"/>
    <w:rsid w:val="00424D9B"/>
    <w:rsid w:val="00424FC9"/>
    <w:rsid w:val="004253E5"/>
    <w:rsid w:val="00425788"/>
    <w:rsid w:val="00425869"/>
    <w:rsid w:val="0042594F"/>
    <w:rsid w:val="00425A89"/>
    <w:rsid w:val="00425B08"/>
    <w:rsid w:val="00425C28"/>
    <w:rsid w:val="00425EC1"/>
    <w:rsid w:val="00426673"/>
    <w:rsid w:val="00426755"/>
    <w:rsid w:val="0042685E"/>
    <w:rsid w:val="00426970"/>
    <w:rsid w:val="0042698D"/>
    <w:rsid w:val="00426B1A"/>
    <w:rsid w:val="00426B6E"/>
    <w:rsid w:val="00426E45"/>
    <w:rsid w:val="00426FEB"/>
    <w:rsid w:val="0042701F"/>
    <w:rsid w:val="00427329"/>
    <w:rsid w:val="004273EB"/>
    <w:rsid w:val="004274ED"/>
    <w:rsid w:val="004275ED"/>
    <w:rsid w:val="00427810"/>
    <w:rsid w:val="00427A05"/>
    <w:rsid w:val="00427A58"/>
    <w:rsid w:val="00427BC7"/>
    <w:rsid w:val="00427D9C"/>
    <w:rsid w:val="00427E8A"/>
    <w:rsid w:val="00427FCA"/>
    <w:rsid w:val="004302AA"/>
    <w:rsid w:val="004307CF"/>
    <w:rsid w:val="00430A99"/>
    <w:rsid w:val="00430AE7"/>
    <w:rsid w:val="00430DD1"/>
    <w:rsid w:val="00430E45"/>
    <w:rsid w:val="00430F57"/>
    <w:rsid w:val="00431348"/>
    <w:rsid w:val="0043135F"/>
    <w:rsid w:val="00431B55"/>
    <w:rsid w:val="00431B56"/>
    <w:rsid w:val="00431C9A"/>
    <w:rsid w:val="00431CE1"/>
    <w:rsid w:val="00432086"/>
    <w:rsid w:val="00432309"/>
    <w:rsid w:val="0043238D"/>
    <w:rsid w:val="004324F4"/>
    <w:rsid w:val="0043252F"/>
    <w:rsid w:val="004329C0"/>
    <w:rsid w:val="00432C4D"/>
    <w:rsid w:val="00432C53"/>
    <w:rsid w:val="00432D07"/>
    <w:rsid w:val="00432E6C"/>
    <w:rsid w:val="0043312A"/>
    <w:rsid w:val="004332E9"/>
    <w:rsid w:val="004337A3"/>
    <w:rsid w:val="004337BF"/>
    <w:rsid w:val="0043395A"/>
    <w:rsid w:val="004339D2"/>
    <w:rsid w:val="00433BEA"/>
    <w:rsid w:val="00434034"/>
    <w:rsid w:val="004341C9"/>
    <w:rsid w:val="00434297"/>
    <w:rsid w:val="004342D3"/>
    <w:rsid w:val="00434609"/>
    <w:rsid w:val="004346EC"/>
    <w:rsid w:val="004350AB"/>
    <w:rsid w:val="0043538A"/>
    <w:rsid w:val="004353CE"/>
    <w:rsid w:val="004354CF"/>
    <w:rsid w:val="0043580A"/>
    <w:rsid w:val="00435883"/>
    <w:rsid w:val="00435AB7"/>
    <w:rsid w:val="00436308"/>
    <w:rsid w:val="00436309"/>
    <w:rsid w:val="00436439"/>
    <w:rsid w:val="004365FA"/>
    <w:rsid w:val="00436646"/>
    <w:rsid w:val="004368AD"/>
    <w:rsid w:val="004368B9"/>
    <w:rsid w:val="004368DD"/>
    <w:rsid w:val="00436D8E"/>
    <w:rsid w:val="00437041"/>
    <w:rsid w:val="00437272"/>
    <w:rsid w:val="00437320"/>
    <w:rsid w:val="0043732F"/>
    <w:rsid w:val="00437477"/>
    <w:rsid w:val="004374A4"/>
    <w:rsid w:val="004375E4"/>
    <w:rsid w:val="00437CA8"/>
    <w:rsid w:val="00437DC4"/>
    <w:rsid w:val="00437FF4"/>
    <w:rsid w:val="0044004C"/>
    <w:rsid w:val="0044029E"/>
    <w:rsid w:val="004402E8"/>
    <w:rsid w:val="0044041E"/>
    <w:rsid w:val="00440707"/>
    <w:rsid w:val="004408D1"/>
    <w:rsid w:val="00440BFE"/>
    <w:rsid w:val="00440F6D"/>
    <w:rsid w:val="00440FA7"/>
    <w:rsid w:val="00441221"/>
    <w:rsid w:val="00441371"/>
    <w:rsid w:val="0044166D"/>
    <w:rsid w:val="00441694"/>
    <w:rsid w:val="00441B51"/>
    <w:rsid w:val="0044213C"/>
    <w:rsid w:val="004422C9"/>
    <w:rsid w:val="004426B9"/>
    <w:rsid w:val="004428C6"/>
    <w:rsid w:val="00442B14"/>
    <w:rsid w:val="00442BD9"/>
    <w:rsid w:val="0044306F"/>
    <w:rsid w:val="0044330E"/>
    <w:rsid w:val="004434A8"/>
    <w:rsid w:val="00443672"/>
    <w:rsid w:val="00443696"/>
    <w:rsid w:val="00443717"/>
    <w:rsid w:val="00443778"/>
    <w:rsid w:val="004437A3"/>
    <w:rsid w:val="00443D73"/>
    <w:rsid w:val="00443E47"/>
    <w:rsid w:val="00444526"/>
    <w:rsid w:val="004448A2"/>
    <w:rsid w:val="0044491C"/>
    <w:rsid w:val="00444942"/>
    <w:rsid w:val="00444BD3"/>
    <w:rsid w:val="00444DA0"/>
    <w:rsid w:val="00444E61"/>
    <w:rsid w:val="004458DC"/>
    <w:rsid w:val="00445953"/>
    <w:rsid w:val="00445A2A"/>
    <w:rsid w:val="00445A6A"/>
    <w:rsid w:val="00445D34"/>
    <w:rsid w:val="00445DB2"/>
    <w:rsid w:val="00445F97"/>
    <w:rsid w:val="004463FB"/>
    <w:rsid w:val="00446767"/>
    <w:rsid w:val="004468F3"/>
    <w:rsid w:val="00446A49"/>
    <w:rsid w:val="00446C07"/>
    <w:rsid w:val="00447180"/>
    <w:rsid w:val="00447679"/>
    <w:rsid w:val="004476A2"/>
    <w:rsid w:val="00447A66"/>
    <w:rsid w:val="0045037B"/>
    <w:rsid w:val="00450795"/>
    <w:rsid w:val="00450C9F"/>
    <w:rsid w:val="00451077"/>
    <w:rsid w:val="004516DC"/>
    <w:rsid w:val="00451963"/>
    <w:rsid w:val="004519BC"/>
    <w:rsid w:val="00451A77"/>
    <w:rsid w:val="00451AAD"/>
    <w:rsid w:val="00451C99"/>
    <w:rsid w:val="00451C9D"/>
    <w:rsid w:val="00452066"/>
    <w:rsid w:val="00452226"/>
    <w:rsid w:val="00452498"/>
    <w:rsid w:val="00452A77"/>
    <w:rsid w:val="00452A7D"/>
    <w:rsid w:val="00452C9C"/>
    <w:rsid w:val="0045300E"/>
    <w:rsid w:val="0045304C"/>
    <w:rsid w:val="0045317A"/>
    <w:rsid w:val="00453671"/>
    <w:rsid w:val="004536A6"/>
    <w:rsid w:val="0045381B"/>
    <w:rsid w:val="00453A8C"/>
    <w:rsid w:val="00453D12"/>
    <w:rsid w:val="00453D80"/>
    <w:rsid w:val="0045400C"/>
    <w:rsid w:val="00454017"/>
    <w:rsid w:val="0045403D"/>
    <w:rsid w:val="004540B8"/>
    <w:rsid w:val="004541B9"/>
    <w:rsid w:val="00454472"/>
    <w:rsid w:val="0045471B"/>
    <w:rsid w:val="00454788"/>
    <w:rsid w:val="0045479D"/>
    <w:rsid w:val="004548EF"/>
    <w:rsid w:val="004549C5"/>
    <w:rsid w:val="00454B98"/>
    <w:rsid w:val="00454C3A"/>
    <w:rsid w:val="00455149"/>
    <w:rsid w:val="0045517E"/>
    <w:rsid w:val="0045524B"/>
    <w:rsid w:val="00455327"/>
    <w:rsid w:val="004553AD"/>
    <w:rsid w:val="00455540"/>
    <w:rsid w:val="00455543"/>
    <w:rsid w:val="004555FA"/>
    <w:rsid w:val="0045573F"/>
    <w:rsid w:val="0045576B"/>
    <w:rsid w:val="00455A16"/>
    <w:rsid w:val="00455BE3"/>
    <w:rsid w:val="00455CBB"/>
    <w:rsid w:val="00455E67"/>
    <w:rsid w:val="00455FE5"/>
    <w:rsid w:val="004560BD"/>
    <w:rsid w:val="00456346"/>
    <w:rsid w:val="004563CB"/>
    <w:rsid w:val="004563DD"/>
    <w:rsid w:val="00456750"/>
    <w:rsid w:val="00456AC4"/>
    <w:rsid w:val="00456FED"/>
    <w:rsid w:val="0045718F"/>
    <w:rsid w:val="0045726A"/>
    <w:rsid w:val="00457317"/>
    <w:rsid w:val="00457631"/>
    <w:rsid w:val="004577AB"/>
    <w:rsid w:val="00457FDB"/>
    <w:rsid w:val="0046016C"/>
    <w:rsid w:val="00460228"/>
    <w:rsid w:val="004605EE"/>
    <w:rsid w:val="00460856"/>
    <w:rsid w:val="00460A9D"/>
    <w:rsid w:val="00460BC6"/>
    <w:rsid w:val="00460EB3"/>
    <w:rsid w:val="00461026"/>
    <w:rsid w:val="00461079"/>
    <w:rsid w:val="004618E8"/>
    <w:rsid w:val="00461D2E"/>
    <w:rsid w:val="00461DB3"/>
    <w:rsid w:val="00461E61"/>
    <w:rsid w:val="00461E73"/>
    <w:rsid w:val="004620C4"/>
    <w:rsid w:val="0046222C"/>
    <w:rsid w:val="0046239C"/>
    <w:rsid w:val="00462523"/>
    <w:rsid w:val="004625CA"/>
    <w:rsid w:val="00462687"/>
    <w:rsid w:val="004626E7"/>
    <w:rsid w:val="0046280C"/>
    <w:rsid w:val="004628BD"/>
    <w:rsid w:val="00462B34"/>
    <w:rsid w:val="00462CF0"/>
    <w:rsid w:val="0046301F"/>
    <w:rsid w:val="004631B0"/>
    <w:rsid w:val="004631C9"/>
    <w:rsid w:val="004636AB"/>
    <w:rsid w:val="004636B6"/>
    <w:rsid w:val="0046373A"/>
    <w:rsid w:val="0046384D"/>
    <w:rsid w:val="00463AF1"/>
    <w:rsid w:val="00463B4C"/>
    <w:rsid w:val="0046401E"/>
    <w:rsid w:val="00464039"/>
    <w:rsid w:val="004640EB"/>
    <w:rsid w:val="0046418D"/>
    <w:rsid w:val="004643D9"/>
    <w:rsid w:val="00464F15"/>
    <w:rsid w:val="004650DD"/>
    <w:rsid w:val="004650ED"/>
    <w:rsid w:val="00465113"/>
    <w:rsid w:val="0046548E"/>
    <w:rsid w:val="0046573C"/>
    <w:rsid w:val="00465AEB"/>
    <w:rsid w:val="00465BEC"/>
    <w:rsid w:val="00465ED0"/>
    <w:rsid w:val="00465EF7"/>
    <w:rsid w:val="00466104"/>
    <w:rsid w:val="00466151"/>
    <w:rsid w:val="004663B8"/>
    <w:rsid w:val="004663D1"/>
    <w:rsid w:val="004667A0"/>
    <w:rsid w:val="00466879"/>
    <w:rsid w:val="00466C5F"/>
    <w:rsid w:val="00466E0D"/>
    <w:rsid w:val="004670FA"/>
    <w:rsid w:val="004672E1"/>
    <w:rsid w:val="004674BB"/>
    <w:rsid w:val="00467534"/>
    <w:rsid w:val="004679D5"/>
    <w:rsid w:val="0046DB7E"/>
    <w:rsid w:val="00470350"/>
    <w:rsid w:val="004703DD"/>
    <w:rsid w:val="00470592"/>
    <w:rsid w:val="004705B5"/>
    <w:rsid w:val="004709A7"/>
    <w:rsid w:val="00470B08"/>
    <w:rsid w:val="00470C0F"/>
    <w:rsid w:val="00470DF7"/>
    <w:rsid w:val="0047114F"/>
    <w:rsid w:val="00471245"/>
    <w:rsid w:val="004712D6"/>
    <w:rsid w:val="00471319"/>
    <w:rsid w:val="0047179B"/>
    <w:rsid w:val="00471D5D"/>
    <w:rsid w:val="00471EB2"/>
    <w:rsid w:val="00472088"/>
    <w:rsid w:val="00472129"/>
    <w:rsid w:val="00472229"/>
    <w:rsid w:val="004724A7"/>
    <w:rsid w:val="004724C6"/>
    <w:rsid w:val="0047253B"/>
    <w:rsid w:val="004726AC"/>
    <w:rsid w:val="00472912"/>
    <w:rsid w:val="00472D5C"/>
    <w:rsid w:val="00472F5B"/>
    <w:rsid w:val="004732A9"/>
    <w:rsid w:val="00473405"/>
    <w:rsid w:val="00473627"/>
    <w:rsid w:val="00473813"/>
    <w:rsid w:val="00473B64"/>
    <w:rsid w:val="00473D6D"/>
    <w:rsid w:val="00473F27"/>
    <w:rsid w:val="0047416D"/>
    <w:rsid w:val="0047434E"/>
    <w:rsid w:val="0047441C"/>
    <w:rsid w:val="0047448E"/>
    <w:rsid w:val="00474529"/>
    <w:rsid w:val="00474961"/>
    <w:rsid w:val="00474ABC"/>
    <w:rsid w:val="00474B57"/>
    <w:rsid w:val="00474C08"/>
    <w:rsid w:val="00474DD7"/>
    <w:rsid w:val="004750CD"/>
    <w:rsid w:val="0047511E"/>
    <w:rsid w:val="0047525F"/>
    <w:rsid w:val="004753AE"/>
    <w:rsid w:val="0047565F"/>
    <w:rsid w:val="004756DC"/>
    <w:rsid w:val="004758F6"/>
    <w:rsid w:val="00475996"/>
    <w:rsid w:val="00475A01"/>
    <w:rsid w:val="00475C47"/>
    <w:rsid w:val="00476253"/>
    <w:rsid w:val="004765AD"/>
    <w:rsid w:val="00476699"/>
    <w:rsid w:val="004766F1"/>
    <w:rsid w:val="00476765"/>
    <w:rsid w:val="004769E2"/>
    <w:rsid w:val="004769E7"/>
    <w:rsid w:val="00476B92"/>
    <w:rsid w:val="00476CC1"/>
    <w:rsid w:val="00476E70"/>
    <w:rsid w:val="0047702E"/>
    <w:rsid w:val="004770A5"/>
    <w:rsid w:val="004774EA"/>
    <w:rsid w:val="00477514"/>
    <w:rsid w:val="00477621"/>
    <w:rsid w:val="004776BA"/>
    <w:rsid w:val="0047785D"/>
    <w:rsid w:val="00477E6C"/>
    <w:rsid w:val="00477EBA"/>
    <w:rsid w:val="004802BF"/>
    <w:rsid w:val="0048039D"/>
    <w:rsid w:val="004805ED"/>
    <w:rsid w:val="00480A12"/>
    <w:rsid w:val="00480B89"/>
    <w:rsid w:val="00480EC4"/>
    <w:rsid w:val="0048103B"/>
    <w:rsid w:val="00481108"/>
    <w:rsid w:val="0048183F"/>
    <w:rsid w:val="0048192E"/>
    <w:rsid w:val="00481B6D"/>
    <w:rsid w:val="004821E8"/>
    <w:rsid w:val="00482CE5"/>
    <w:rsid w:val="00482E1B"/>
    <w:rsid w:val="004831BB"/>
    <w:rsid w:val="0048321E"/>
    <w:rsid w:val="004834B3"/>
    <w:rsid w:val="00483D04"/>
    <w:rsid w:val="00483D3A"/>
    <w:rsid w:val="00483F00"/>
    <w:rsid w:val="00483FF6"/>
    <w:rsid w:val="004840F3"/>
    <w:rsid w:val="004843B7"/>
    <w:rsid w:val="00484A8A"/>
    <w:rsid w:val="00484AD7"/>
    <w:rsid w:val="00484E31"/>
    <w:rsid w:val="00484F58"/>
    <w:rsid w:val="00485117"/>
    <w:rsid w:val="00485282"/>
    <w:rsid w:val="004857B8"/>
    <w:rsid w:val="00485B88"/>
    <w:rsid w:val="00485F98"/>
    <w:rsid w:val="0048624C"/>
    <w:rsid w:val="004863AF"/>
    <w:rsid w:val="00486469"/>
    <w:rsid w:val="004865FC"/>
    <w:rsid w:val="0048664A"/>
    <w:rsid w:val="00486762"/>
    <w:rsid w:val="00486784"/>
    <w:rsid w:val="00486A4F"/>
    <w:rsid w:val="00486A8F"/>
    <w:rsid w:val="00486B7A"/>
    <w:rsid w:val="00486DEC"/>
    <w:rsid w:val="004871E5"/>
    <w:rsid w:val="00487382"/>
    <w:rsid w:val="00487541"/>
    <w:rsid w:val="0048776C"/>
    <w:rsid w:val="00487830"/>
    <w:rsid w:val="004878CD"/>
    <w:rsid w:val="00487AE6"/>
    <w:rsid w:val="00487F4E"/>
    <w:rsid w:val="00487F67"/>
    <w:rsid w:val="00487F7E"/>
    <w:rsid w:val="00487F95"/>
    <w:rsid w:val="00487F98"/>
    <w:rsid w:val="00490050"/>
    <w:rsid w:val="00490133"/>
    <w:rsid w:val="00490253"/>
    <w:rsid w:val="00490480"/>
    <w:rsid w:val="004904E9"/>
    <w:rsid w:val="00490523"/>
    <w:rsid w:val="00490855"/>
    <w:rsid w:val="0049088D"/>
    <w:rsid w:val="00490937"/>
    <w:rsid w:val="00490EB6"/>
    <w:rsid w:val="00490FBE"/>
    <w:rsid w:val="00490FF9"/>
    <w:rsid w:val="00491293"/>
    <w:rsid w:val="004912C5"/>
    <w:rsid w:val="004913F9"/>
    <w:rsid w:val="004916D1"/>
    <w:rsid w:val="00491BDA"/>
    <w:rsid w:val="00491E00"/>
    <w:rsid w:val="00491FD8"/>
    <w:rsid w:val="0049222D"/>
    <w:rsid w:val="00492900"/>
    <w:rsid w:val="00492944"/>
    <w:rsid w:val="00492991"/>
    <w:rsid w:val="00492BE3"/>
    <w:rsid w:val="00492DA6"/>
    <w:rsid w:val="0049300D"/>
    <w:rsid w:val="00493010"/>
    <w:rsid w:val="004931A3"/>
    <w:rsid w:val="004934A3"/>
    <w:rsid w:val="0049372D"/>
    <w:rsid w:val="00493826"/>
    <w:rsid w:val="00493A2E"/>
    <w:rsid w:val="00493D7F"/>
    <w:rsid w:val="00493FBC"/>
    <w:rsid w:val="0049420A"/>
    <w:rsid w:val="00494419"/>
    <w:rsid w:val="00494826"/>
    <w:rsid w:val="00494AFB"/>
    <w:rsid w:val="00494E21"/>
    <w:rsid w:val="00495192"/>
    <w:rsid w:val="00495357"/>
    <w:rsid w:val="0049541C"/>
    <w:rsid w:val="00495658"/>
    <w:rsid w:val="004959E7"/>
    <w:rsid w:val="00495E17"/>
    <w:rsid w:val="00495F42"/>
    <w:rsid w:val="00495F4C"/>
    <w:rsid w:val="00495FBD"/>
    <w:rsid w:val="00496392"/>
    <w:rsid w:val="0049657B"/>
    <w:rsid w:val="00496712"/>
    <w:rsid w:val="0049682A"/>
    <w:rsid w:val="004969D0"/>
    <w:rsid w:val="00496B8A"/>
    <w:rsid w:val="00496EDF"/>
    <w:rsid w:val="00496EE6"/>
    <w:rsid w:val="00497359"/>
    <w:rsid w:val="00497530"/>
    <w:rsid w:val="004A01F3"/>
    <w:rsid w:val="004A02FF"/>
    <w:rsid w:val="004A0403"/>
    <w:rsid w:val="004A04B7"/>
    <w:rsid w:val="004A06E7"/>
    <w:rsid w:val="004A07A9"/>
    <w:rsid w:val="004A0863"/>
    <w:rsid w:val="004A0866"/>
    <w:rsid w:val="004A086B"/>
    <w:rsid w:val="004A0913"/>
    <w:rsid w:val="004A0CE0"/>
    <w:rsid w:val="004A11EF"/>
    <w:rsid w:val="004A1205"/>
    <w:rsid w:val="004A1333"/>
    <w:rsid w:val="004A139A"/>
    <w:rsid w:val="004A1406"/>
    <w:rsid w:val="004A144E"/>
    <w:rsid w:val="004A151E"/>
    <w:rsid w:val="004A155D"/>
    <w:rsid w:val="004A16B5"/>
    <w:rsid w:val="004A178C"/>
    <w:rsid w:val="004A18DC"/>
    <w:rsid w:val="004A1A34"/>
    <w:rsid w:val="004A1A86"/>
    <w:rsid w:val="004A1AC4"/>
    <w:rsid w:val="004A1BB5"/>
    <w:rsid w:val="004A1BE6"/>
    <w:rsid w:val="004A1C8B"/>
    <w:rsid w:val="004A1D86"/>
    <w:rsid w:val="004A1FE2"/>
    <w:rsid w:val="004A21C0"/>
    <w:rsid w:val="004A24C9"/>
    <w:rsid w:val="004A28E3"/>
    <w:rsid w:val="004A2B92"/>
    <w:rsid w:val="004A2E8E"/>
    <w:rsid w:val="004A2EFD"/>
    <w:rsid w:val="004A2F1A"/>
    <w:rsid w:val="004A2F73"/>
    <w:rsid w:val="004A30FA"/>
    <w:rsid w:val="004A31B7"/>
    <w:rsid w:val="004A367E"/>
    <w:rsid w:val="004A36C1"/>
    <w:rsid w:val="004A3808"/>
    <w:rsid w:val="004A39B7"/>
    <w:rsid w:val="004A39C6"/>
    <w:rsid w:val="004A39DF"/>
    <w:rsid w:val="004A3F5F"/>
    <w:rsid w:val="004A4077"/>
    <w:rsid w:val="004A420D"/>
    <w:rsid w:val="004A4252"/>
    <w:rsid w:val="004A4BB6"/>
    <w:rsid w:val="004A4C96"/>
    <w:rsid w:val="004A5038"/>
    <w:rsid w:val="004A506B"/>
    <w:rsid w:val="004A50DE"/>
    <w:rsid w:val="004A5181"/>
    <w:rsid w:val="004A53EB"/>
    <w:rsid w:val="004A5498"/>
    <w:rsid w:val="004A5641"/>
    <w:rsid w:val="004A5781"/>
    <w:rsid w:val="004A59D0"/>
    <w:rsid w:val="004A5A60"/>
    <w:rsid w:val="004A5BF7"/>
    <w:rsid w:val="004A5D4B"/>
    <w:rsid w:val="004A622E"/>
    <w:rsid w:val="004A653D"/>
    <w:rsid w:val="004A654D"/>
    <w:rsid w:val="004A661E"/>
    <w:rsid w:val="004A6682"/>
    <w:rsid w:val="004A68AE"/>
    <w:rsid w:val="004A6B19"/>
    <w:rsid w:val="004A6B22"/>
    <w:rsid w:val="004A6B6A"/>
    <w:rsid w:val="004A6BA9"/>
    <w:rsid w:val="004A6C45"/>
    <w:rsid w:val="004A6D3F"/>
    <w:rsid w:val="004A6F6F"/>
    <w:rsid w:val="004A6FD7"/>
    <w:rsid w:val="004A7070"/>
    <w:rsid w:val="004A7594"/>
    <w:rsid w:val="004A769E"/>
    <w:rsid w:val="004A7B07"/>
    <w:rsid w:val="004A7C9B"/>
    <w:rsid w:val="004B01DA"/>
    <w:rsid w:val="004B0298"/>
    <w:rsid w:val="004B03D9"/>
    <w:rsid w:val="004B08B3"/>
    <w:rsid w:val="004B0974"/>
    <w:rsid w:val="004B0A1B"/>
    <w:rsid w:val="004B0A1C"/>
    <w:rsid w:val="004B0BE5"/>
    <w:rsid w:val="004B0C1C"/>
    <w:rsid w:val="004B0CD5"/>
    <w:rsid w:val="004B0D12"/>
    <w:rsid w:val="004B0D4A"/>
    <w:rsid w:val="004B0F4E"/>
    <w:rsid w:val="004B1708"/>
    <w:rsid w:val="004B1870"/>
    <w:rsid w:val="004B1919"/>
    <w:rsid w:val="004B1A88"/>
    <w:rsid w:val="004B1C26"/>
    <w:rsid w:val="004B1CA8"/>
    <w:rsid w:val="004B1CC0"/>
    <w:rsid w:val="004B1D2D"/>
    <w:rsid w:val="004B1F58"/>
    <w:rsid w:val="004B20A6"/>
    <w:rsid w:val="004B280C"/>
    <w:rsid w:val="004B285F"/>
    <w:rsid w:val="004B2961"/>
    <w:rsid w:val="004B2A41"/>
    <w:rsid w:val="004B3158"/>
    <w:rsid w:val="004B3405"/>
    <w:rsid w:val="004B37D1"/>
    <w:rsid w:val="004B37FC"/>
    <w:rsid w:val="004B380D"/>
    <w:rsid w:val="004B3BCE"/>
    <w:rsid w:val="004B3C1A"/>
    <w:rsid w:val="004B3C60"/>
    <w:rsid w:val="004B3E5D"/>
    <w:rsid w:val="004B3E68"/>
    <w:rsid w:val="004B4031"/>
    <w:rsid w:val="004B4066"/>
    <w:rsid w:val="004B41BB"/>
    <w:rsid w:val="004B42CD"/>
    <w:rsid w:val="004B4556"/>
    <w:rsid w:val="004B4DD4"/>
    <w:rsid w:val="004B4EAB"/>
    <w:rsid w:val="004B4F2B"/>
    <w:rsid w:val="004B50BC"/>
    <w:rsid w:val="004B52CD"/>
    <w:rsid w:val="004B567F"/>
    <w:rsid w:val="004B5800"/>
    <w:rsid w:val="004B5A5F"/>
    <w:rsid w:val="004B5AB9"/>
    <w:rsid w:val="004B5B3A"/>
    <w:rsid w:val="004B5CEC"/>
    <w:rsid w:val="004B5E33"/>
    <w:rsid w:val="004B60E8"/>
    <w:rsid w:val="004B623A"/>
    <w:rsid w:val="004B65D8"/>
    <w:rsid w:val="004B6932"/>
    <w:rsid w:val="004B69D2"/>
    <w:rsid w:val="004B6A2B"/>
    <w:rsid w:val="004B6ACC"/>
    <w:rsid w:val="004B6E8A"/>
    <w:rsid w:val="004B6E97"/>
    <w:rsid w:val="004B6F86"/>
    <w:rsid w:val="004B725A"/>
    <w:rsid w:val="004B731C"/>
    <w:rsid w:val="004B78AB"/>
    <w:rsid w:val="004B7FA2"/>
    <w:rsid w:val="004C0035"/>
    <w:rsid w:val="004C01A6"/>
    <w:rsid w:val="004C0205"/>
    <w:rsid w:val="004C0648"/>
    <w:rsid w:val="004C0834"/>
    <w:rsid w:val="004C0DE8"/>
    <w:rsid w:val="004C0E54"/>
    <w:rsid w:val="004C1040"/>
    <w:rsid w:val="004C12D9"/>
    <w:rsid w:val="004C14B0"/>
    <w:rsid w:val="004C16FA"/>
    <w:rsid w:val="004C181B"/>
    <w:rsid w:val="004C1966"/>
    <w:rsid w:val="004C1B1F"/>
    <w:rsid w:val="004C1E8B"/>
    <w:rsid w:val="004C1FE2"/>
    <w:rsid w:val="004C209B"/>
    <w:rsid w:val="004C22A6"/>
    <w:rsid w:val="004C23C2"/>
    <w:rsid w:val="004C2557"/>
    <w:rsid w:val="004C2676"/>
    <w:rsid w:val="004C2726"/>
    <w:rsid w:val="004C275A"/>
    <w:rsid w:val="004C29A3"/>
    <w:rsid w:val="004C2E56"/>
    <w:rsid w:val="004C2FEE"/>
    <w:rsid w:val="004C30CB"/>
    <w:rsid w:val="004C3108"/>
    <w:rsid w:val="004C325B"/>
    <w:rsid w:val="004C3489"/>
    <w:rsid w:val="004C34B5"/>
    <w:rsid w:val="004C3501"/>
    <w:rsid w:val="004C3598"/>
    <w:rsid w:val="004C35EC"/>
    <w:rsid w:val="004C372E"/>
    <w:rsid w:val="004C3BDE"/>
    <w:rsid w:val="004C3C54"/>
    <w:rsid w:val="004C3CBF"/>
    <w:rsid w:val="004C3CD4"/>
    <w:rsid w:val="004C3D49"/>
    <w:rsid w:val="004C3E96"/>
    <w:rsid w:val="004C407C"/>
    <w:rsid w:val="004C40BC"/>
    <w:rsid w:val="004C4147"/>
    <w:rsid w:val="004C4687"/>
    <w:rsid w:val="004C46AD"/>
    <w:rsid w:val="004C473B"/>
    <w:rsid w:val="004C49DD"/>
    <w:rsid w:val="004C4BBA"/>
    <w:rsid w:val="004C4FE0"/>
    <w:rsid w:val="004C5016"/>
    <w:rsid w:val="004C5215"/>
    <w:rsid w:val="004C54B4"/>
    <w:rsid w:val="004C5A94"/>
    <w:rsid w:val="004C5A98"/>
    <w:rsid w:val="004C5B58"/>
    <w:rsid w:val="004C5BC5"/>
    <w:rsid w:val="004C5BF1"/>
    <w:rsid w:val="004C5EB2"/>
    <w:rsid w:val="004C5FCE"/>
    <w:rsid w:val="004C61AF"/>
    <w:rsid w:val="004C6238"/>
    <w:rsid w:val="004C67B7"/>
    <w:rsid w:val="004C6908"/>
    <w:rsid w:val="004C6D98"/>
    <w:rsid w:val="004C6E11"/>
    <w:rsid w:val="004C6EF0"/>
    <w:rsid w:val="004C6F4C"/>
    <w:rsid w:val="004C735B"/>
    <w:rsid w:val="004C73F3"/>
    <w:rsid w:val="004C740B"/>
    <w:rsid w:val="004C7512"/>
    <w:rsid w:val="004C77B1"/>
    <w:rsid w:val="004C7C82"/>
    <w:rsid w:val="004C7E18"/>
    <w:rsid w:val="004C7FD1"/>
    <w:rsid w:val="004D037E"/>
    <w:rsid w:val="004D0567"/>
    <w:rsid w:val="004D093F"/>
    <w:rsid w:val="004D0C5B"/>
    <w:rsid w:val="004D0D3C"/>
    <w:rsid w:val="004D11A6"/>
    <w:rsid w:val="004D14CF"/>
    <w:rsid w:val="004D1551"/>
    <w:rsid w:val="004D1601"/>
    <w:rsid w:val="004D17E4"/>
    <w:rsid w:val="004D1A0E"/>
    <w:rsid w:val="004D1AB4"/>
    <w:rsid w:val="004D1B58"/>
    <w:rsid w:val="004D1B6A"/>
    <w:rsid w:val="004D1D17"/>
    <w:rsid w:val="004D1E76"/>
    <w:rsid w:val="004D212E"/>
    <w:rsid w:val="004D2278"/>
    <w:rsid w:val="004D2796"/>
    <w:rsid w:val="004D28FD"/>
    <w:rsid w:val="004D2CB7"/>
    <w:rsid w:val="004D2E95"/>
    <w:rsid w:val="004D2F53"/>
    <w:rsid w:val="004D30C0"/>
    <w:rsid w:val="004D3214"/>
    <w:rsid w:val="004D35BC"/>
    <w:rsid w:val="004D364E"/>
    <w:rsid w:val="004D3C62"/>
    <w:rsid w:val="004D3D23"/>
    <w:rsid w:val="004D3FA8"/>
    <w:rsid w:val="004D40A6"/>
    <w:rsid w:val="004D4220"/>
    <w:rsid w:val="004D4360"/>
    <w:rsid w:val="004D44D3"/>
    <w:rsid w:val="004D44F3"/>
    <w:rsid w:val="004D4590"/>
    <w:rsid w:val="004D45C8"/>
    <w:rsid w:val="004D4645"/>
    <w:rsid w:val="004D4BA6"/>
    <w:rsid w:val="004D4C22"/>
    <w:rsid w:val="004D4F0C"/>
    <w:rsid w:val="004D4F22"/>
    <w:rsid w:val="004D4F77"/>
    <w:rsid w:val="004D5043"/>
    <w:rsid w:val="004D5378"/>
    <w:rsid w:val="004D5492"/>
    <w:rsid w:val="004D567A"/>
    <w:rsid w:val="004D58B6"/>
    <w:rsid w:val="004D592A"/>
    <w:rsid w:val="004D59FB"/>
    <w:rsid w:val="004D5DF3"/>
    <w:rsid w:val="004D5E8D"/>
    <w:rsid w:val="004D6062"/>
    <w:rsid w:val="004D649F"/>
    <w:rsid w:val="004D64F7"/>
    <w:rsid w:val="004D66F7"/>
    <w:rsid w:val="004D68ED"/>
    <w:rsid w:val="004D6BA9"/>
    <w:rsid w:val="004D7449"/>
    <w:rsid w:val="004D763B"/>
    <w:rsid w:val="004D7A3E"/>
    <w:rsid w:val="004D7A9C"/>
    <w:rsid w:val="004D7AEA"/>
    <w:rsid w:val="004D7D50"/>
    <w:rsid w:val="004E011A"/>
    <w:rsid w:val="004E040E"/>
    <w:rsid w:val="004E05B2"/>
    <w:rsid w:val="004E06A0"/>
    <w:rsid w:val="004E0794"/>
    <w:rsid w:val="004E0A05"/>
    <w:rsid w:val="004E0C9C"/>
    <w:rsid w:val="004E0CF7"/>
    <w:rsid w:val="004E0E25"/>
    <w:rsid w:val="004E10D5"/>
    <w:rsid w:val="004E10EA"/>
    <w:rsid w:val="004E117E"/>
    <w:rsid w:val="004E1549"/>
    <w:rsid w:val="004E175A"/>
    <w:rsid w:val="004E17DA"/>
    <w:rsid w:val="004E1A0C"/>
    <w:rsid w:val="004E1AE2"/>
    <w:rsid w:val="004E1C3C"/>
    <w:rsid w:val="004E224B"/>
    <w:rsid w:val="004E2287"/>
    <w:rsid w:val="004E2466"/>
    <w:rsid w:val="004E255A"/>
    <w:rsid w:val="004E2E24"/>
    <w:rsid w:val="004E2FF6"/>
    <w:rsid w:val="004E3296"/>
    <w:rsid w:val="004E3306"/>
    <w:rsid w:val="004E3412"/>
    <w:rsid w:val="004E3513"/>
    <w:rsid w:val="004E3566"/>
    <w:rsid w:val="004E3619"/>
    <w:rsid w:val="004E3DB5"/>
    <w:rsid w:val="004E3DEB"/>
    <w:rsid w:val="004E41AD"/>
    <w:rsid w:val="004E41F7"/>
    <w:rsid w:val="004E45BA"/>
    <w:rsid w:val="004E4798"/>
    <w:rsid w:val="004E47D2"/>
    <w:rsid w:val="004E4AAB"/>
    <w:rsid w:val="004E4B5C"/>
    <w:rsid w:val="004E5637"/>
    <w:rsid w:val="004E5A4E"/>
    <w:rsid w:val="004E5B99"/>
    <w:rsid w:val="004E5F67"/>
    <w:rsid w:val="004E60B0"/>
    <w:rsid w:val="004E624E"/>
    <w:rsid w:val="004E634F"/>
    <w:rsid w:val="004E63A1"/>
    <w:rsid w:val="004E654B"/>
    <w:rsid w:val="004E665F"/>
    <w:rsid w:val="004E6822"/>
    <w:rsid w:val="004E6847"/>
    <w:rsid w:val="004E69FD"/>
    <w:rsid w:val="004E6A2C"/>
    <w:rsid w:val="004E71B6"/>
    <w:rsid w:val="004E743F"/>
    <w:rsid w:val="004E775B"/>
    <w:rsid w:val="004E7779"/>
    <w:rsid w:val="004E7880"/>
    <w:rsid w:val="004E788B"/>
    <w:rsid w:val="004E7AAB"/>
    <w:rsid w:val="004E7F9A"/>
    <w:rsid w:val="004E7F9E"/>
    <w:rsid w:val="004F009F"/>
    <w:rsid w:val="004F014C"/>
    <w:rsid w:val="004F026A"/>
    <w:rsid w:val="004F04F0"/>
    <w:rsid w:val="004F0932"/>
    <w:rsid w:val="004F0B70"/>
    <w:rsid w:val="004F0BF3"/>
    <w:rsid w:val="004F0CB7"/>
    <w:rsid w:val="004F1205"/>
    <w:rsid w:val="004F1287"/>
    <w:rsid w:val="004F157B"/>
    <w:rsid w:val="004F1746"/>
    <w:rsid w:val="004F1802"/>
    <w:rsid w:val="004F19DC"/>
    <w:rsid w:val="004F1A69"/>
    <w:rsid w:val="004F1B51"/>
    <w:rsid w:val="004F1F39"/>
    <w:rsid w:val="004F2618"/>
    <w:rsid w:val="004F2991"/>
    <w:rsid w:val="004F3076"/>
    <w:rsid w:val="004F3310"/>
    <w:rsid w:val="004F333D"/>
    <w:rsid w:val="004F337A"/>
    <w:rsid w:val="004F33F8"/>
    <w:rsid w:val="004F35C2"/>
    <w:rsid w:val="004F397B"/>
    <w:rsid w:val="004F39AA"/>
    <w:rsid w:val="004F403A"/>
    <w:rsid w:val="004F4216"/>
    <w:rsid w:val="004F425F"/>
    <w:rsid w:val="004F461B"/>
    <w:rsid w:val="004F4BA6"/>
    <w:rsid w:val="004F4C36"/>
    <w:rsid w:val="004F5221"/>
    <w:rsid w:val="004F57D4"/>
    <w:rsid w:val="004F5859"/>
    <w:rsid w:val="004F58F6"/>
    <w:rsid w:val="004F5A8D"/>
    <w:rsid w:val="004F5ADD"/>
    <w:rsid w:val="004F5DD6"/>
    <w:rsid w:val="004F6071"/>
    <w:rsid w:val="004F65F8"/>
    <w:rsid w:val="004F668E"/>
    <w:rsid w:val="004F684B"/>
    <w:rsid w:val="004F6C58"/>
    <w:rsid w:val="004F6CDB"/>
    <w:rsid w:val="004F6F8F"/>
    <w:rsid w:val="004F6F9C"/>
    <w:rsid w:val="004F70D0"/>
    <w:rsid w:val="004F722E"/>
    <w:rsid w:val="004F74B1"/>
    <w:rsid w:val="004F7504"/>
    <w:rsid w:val="004F7576"/>
    <w:rsid w:val="004F7593"/>
    <w:rsid w:val="004F7607"/>
    <w:rsid w:val="004F76DF"/>
    <w:rsid w:val="004F7717"/>
    <w:rsid w:val="004F7986"/>
    <w:rsid w:val="004F7F7E"/>
    <w:rsid w:val="005000ED"/>
    <w:rsid w:val="005003D2"/>
    <w:rsid w:val="0050057D"/>
    <w:rsid w:val="0050076B"/>
    <w:rsid w:val="0050091D"/>
    <w:rsid w:val="00500AC1"/>
    <w:rsid w:val="00500B75"/>
    <w:rsid w:val="00500B8E"/>
    <w:rsid w:val="00500BFD"/>
    <w:rsid w:val="00500C2D"/>
    <w:rsid w:val="00500E72"/>
    <w:rsid w:val="00501230"/>
    <w:rsid w:val="005012B8"/>
    <w:rsid w:val="005012CB"/>
    <w:rsid w:val="0050142B"/>
    <w:rsid w:val="005014E8"/>
    <w:rsid w:val="005017BB"/>
    <w:rsid w:val="005019EC"/>
    <w:rsid w:val="00501A9D"/>
    <w:rsid w:val="00501B0C"/>
    <w:rsid w:val="00501DBB"/>
    <w:rsid w:val="00501F60"/>
    <w:rsid w:val="00502171"/>
    <w:rsid w:val="005023FC"/>
    <w:rsid w:val="00502970"/>
    <w:rsid w:val="00502D50"/>
    <w:rsid w:val="005031E1"/>
    <w:rsid w:val="00503211"/>
    <w:rsid w:val="0050352A"/>
    <w:rsid w:val="005038E3"/>
    <w:rsid w:val="00503A4F"/>
    <w:rsid w:val="00503A8B"/>
    <w:rsid w:val="00504009"/>
    <w:rsid w:val="00504257"/>
    <w:rsid w:val="00504554"/>
    <w:rsid w:val="005046FF"/>
    <w:rsid w:val="00504766"/>
    <w:rsid w:val="00504BAE"/>
    <w:rsid w:val="00504E2D"/>
    <w:rsid w:val="00504F6C"/>
    <w:rsid w:val="00504FC2"/>
    <w:rsid w:val="00504FFA"/>
    <w:rsid w:val="0050517D"/>
    <w:rsid w:val="005054C2"/>
    <w:rsid w:val="00505755"/>
    <w:rsid w:val="00505902"/>
    <w:rsid w:val="00505980"/>
    <w:rsid w:val="00505B01"/>
    <w:rsid w:val="00505C69"/>
    <w:rsid w:val="00505FC1"/>
    <w:rsid w:val="00505FE1"/>
    <w:rsid w:val="0050607A"/>
    <w:rsid w:val="00506200"/>
    <w:rsid w:val="00506269"/>
    <w:rsid w:val="005062B5"/>
    <w:rsid w:val="005063CB"/>
    <w:rsid w:val="005068D9"/>
    <w:rsid w:val="00506979"/>
    <w:rsid w:val="00506B5D"/>
    <w:rsid w:val="00506D0B"/>
    <w:rsid w:val="00506F09"/>
    <w:rsid w:val="0050736C"/>
    <w:rsid w:val="00507414"/>
    <w:rsid w:val="005074BD"/>
    <w:rsid w:val="00507791"/>
    <w:rsid w:val="00507B8C"/>
    <w:rsid w:val="00507B99"/>
    <w:rsid w:val="00507BE4"/>
    <w:rsid w:val="00507CB8"/>
    <w:rsid w:val="00507FD0"/>
    <w:rsid w:val="005101DF"/>
    <w:rsid w:val="00510530"/>
    <w:rsid w:val="0051066C"/>
    <w:rsid w:val="00510721"/>
    <w:rsid w:val="00510A7B"/>
    <w:rsid w:val="00510C71"/>
    <w:rsid w:val="00510EA8"/>
    <w:rsid w:val="00510EEE"/>
    <w:rsid w:val="00510EF1"/>
    <w:rsid w:val="00511064"/>
    <w:rsid w:val="005110DB"/>
    <w:rsid w:val="005113C8"/>
    <w:rsid w:val="005117F4"/>
    <w:rsid w:val="00511830"/>
    <w:rsid w:val="00511863"/>
    <w:rsid w:val="005118B9"/>
    <w:rsid w:val="00511B28"/>
    <w:rsid w:val="0051243A"/>
    <w:rsid w:val="0051245C"/>
    <w:rsid w:val="00512544"/>
    <w:rsid w:val="005126BD"/>
    <w:rsid w:val="00512887"/>
    <w:rsid w:val="00512BB7"/>
    <w:rsid w:val="00512CB1"/>
    <w:rsid w:val="0051306B"/>
    <w:rsid w:val="0051357A"/>
    <w:rsid w:val="005137A9"/>
    <w:rsid w:val="00513A81"/>
    <w:rsid w:val="00513AD0"/>
    <w:rsid w:val="00513EB4"/>
    <w:rsid w:val="00513F86"/>
    <w:rsid w:val="0051429E"/>
    <w:rsid w:val="00514468"/>
    <w:rsid w:val="00514682"/>
    <w:rsid w:val="00514C72"/>
    <w:rsid w:val="00514E90"/>
    <w:rsid w:val="00514F44"/>
    <w:rsid w:val="00514F88"/>
    <w:rsid w:val="005152F6"/>
    <w:rsid w:val="005152F7"/>
    <w:rsid w:val="00515444"/>
    <w:rsid w:val="0051547D"/>
    <w:rsid w:val="0051589C"/>
    <w:rsid w:val="00515E8B"/>
    <w:rsid w:val="00515F36"/>
    <w:rsid w:val="005163EF"/>
    <w:rsid w:val="005164EB"/>
    <w:rsid w:val="0051687B"/>
    <w:rsid w:val="00516D0B"/>
    <w:rsid w:val="00516F74"/>
    <w:rsid w:val="00516FAC"/>
    <w:rsid w:val="005170A8"/>
    <w:rsid w:val="0051711F"/>
    <w:rsid w:val="005171B8"/>
    <w:rsid w:val="005172B9"/>
    <w:rsid w:val="005172FF"/>
    <w:rsid w:val="005174E1"/>
    <w:rsid w:val="00517769"/>
    <w:rsid w:val="00517A5E"/>
    <w:rsid w:val="00517B10"/>
    <w:rsid w:val="00517EE2"/>
    <w:rsid w:val="00517FFB"/>
    <w:rsid w:val="005202A2"/>
    <w:rsid w:val="00520584"/>
    <w:rsid w:val="0052078B"/>
    <w:rsid w:val="00520A0D"/>
    <w:rsid w:val="00520B39"/>
    <w:rsid w:val="00520C04"/>
    <w:rsid w:val="00520D8F"/>
    <w:rsid w:val="00520E37"/>
    <w:rsid w:val="00520E43"/>
    <w:rsid w:val="00521088"/>
    <w:rsid w:val="00521219"/>
    <w:rsid w:val="005215DB"/>
    <w:rsid w:val="0052167C"/>
    <w:rsid w:val="0052176B"/>
    <w:rsid w:val="0052178B"/>
    <w:rsid w:val="00521AEE"/>
    <w:rsid w:val="00521B52"/>
    <w:rsid w:val="00521CCC"/>
    <w:rsid w:val="00521CDD"/>
    <w:rsid w:val="00521F5C"/>
    <w:rsid w:val="00521FBA"/>
    <w:rsid w:val="005220CD"/>
    <w:rsid w:val="005223DE"/>
    <w:rsid w:val="00522591"/>
    <w:rsid w:val="00522DFF"/>
    <w:rsid w:val="00522F05"/>
    <w:rsid w:val="0052351C"/>
    <w:rsid w:val="00523541"/>
    <w:rsid w:val="005235CF"/>
    <w:rsid w:val="005235FB"/>
    <w:rsid w:val="00523729"/>
    <w:rsid w:val="00523B40"/>
    <w:rsid w:val="00523B57"/>
    <w:rsid w:val="00523B7E"/>
    <w:rsid w:val="00523BA4"/>
    <w:rsid w:val="00523BB2"/>
    <w:rsid w:val="00523F4D"/>
    <w:rsid w:val="0052406C"/>
    <w:rsid w:val="0052411B"/>
    <w:rsid w:val="00524142"/>
    <w:rsid w:val="0052421F"/>
    <w:rsid w:val="00524572"/>
    <w:rsid w:val="005245C5"/>
    <w:rsid w:val="0052498C"/>
    <w:rsid w:val="00524A8A"/>
    <w:rsid w:val="00524AD1"/>
    <w:rsid w:val="00524C6A"/>
    <w:rsid w:val="00524E9E"/>
    <w:rsid w:val="00524F45"/>
    <w:rsid w:val="0052546D"/>
    <w:rsid w:val="005254EC"/>
    <w:rsid w:val="0052557C"/>
    <w:rsid w:val="00525618"/>
    <w:rsid w:val="00525646"/>
    <w:rsid w:val="005256E2"/>
    <w:rsid w:val="005259AF"/>
    <w:rsid w:val="00525E5C"/>
    <w:rsid w:val="00525F9B"/>
    <w:rsid w:val="00526045"/>
    <w:rsid w:val="00526081"/>
    <w:rsid w:val="0052628B"/>
    <w:rsid w:val="005262E6"/>
    <w:rsid w:val="00526715"/>
    <w:rsid w:val="00526B23"/>
    <w:rsid w:val="00526B4F"/>
    <w:rsid w:val="00526EDF"/>
    <w:rsid w:val="00526F74"/>
    <w:rsid w:val="00527555"/>
    <w:rsid w:val="00527A8C"/>
    <w:rsid w:val="00527F0E"/>
    <w:rsid w:val="00527F4A"/>
    <w:rsid w:val="0053024F"/>
    <w:rsid w:val="0053039B"/>
    <w:rsid w:val="0053059E"/>
    <w:rsid w:val="00530690"/>
    <w:rsid w:val="00530716"/>
    <w:rsid w:val="00530741"/>
    <w:rsid w:val="00530AFA"/>
    <w:rsid w:val="00530BEF"/>
    <w:rsid w:val="0053114F"/>
    <w:rsid w:val="00531332"/>
    <w:rsid w:val="005313BB"/>
    <w:rsid w:val="005313F2"/>
    <w:rsid w:val="0053145A"/>
    <w:rsid w:val="005315BD"/>
    <w:rsid w:val="005316C3"/>
    <w:rsid w:val="005317C4"/>
    <w:rsid w:val="00531908"/>
    <w:rsid w:val="00531C2E"/>
    <w:rsid w:val="00531DEC"/>
    <w:rsid w:val="00531E06"/>
    <w:rsid w:val="005320AF"/>
    <w:rsid w:val="005324A6"/>
    <w:rsid w:val="005324DD"/>
    <w:rsid w:val="00532C22"/>
    <w:rsid w:val="00532CAB"/>
    <w:rsid w:val="00532E58"/>
    <w:rsid w:val="00532ED4"/>
    <w:rsid w:val="00532FEA"/>
    <w:rsid w:val="0053322B"/>
    <w:rsid w:val="00533298"/>
    <w:rsid w:val="005332B4"/>
    <w:rsid w:val="005333DB"/>
    <w:rsid w:val="005338C3"/>
    <w:rsid w:val="00533B21"/>
    <w:rsid w:val="00533BB4"/>
    <w:rsid w:val="00533C24"/>
    <w:rsid w:val="00533DFF"/>
    <w:rsid w:val="00533E2C"/>
    <w:rsid w:val="00533F73"/>
    <w:rsid w:val="005341E7"/>
    <w:rsid w:val="00534295"/>
    <w:rsid w:val="00534438"/>
    <w:rsid w:val="005344A7"/>
    <w:rsid w:val="00534508"/>
    <w:rsid w:val="00534663"/>
    <w:rsid w:val="00534956"/>
    <w:rsid w:val="00534DA8"/>
    <w:rsid w:val="00534E75"/>
    <w:rsid w:val="00535208"/>
    <w:rsid w:val="00535310"/>
    <w:rsid w:val="005354E0"/>
    <w:rsid w:val="00535B35"/>
    <w:rsid w:val="00535CEA"/>
    <w:rsid w:val="00535E04"/>
    <w:rsid w:val="005363CE"/>
    <w:rsid w:val="005363D7"/>
    <w:rsid w:val="0053647F"/>
    <w:rsid w:val="0053678C"/>
    <w:rsid w:val="005367BE"/>
    <w:rsid w:val="005368A8"/>
    <w:rsid w:val="00536E17"/>
    <w:rsid w:val="005370D8"/>
    <w:rsid w:val="005370EE"/>
    <w:rsid w:val="00537121"/>
    <w:rsid w:val="005371FF"/>
    <w:rsid w:val="0053754F"/>
    <w:rsid w:val="005375B4"/>
    <w:rsid w:val="005377F8"/>
    <w:rsid w:val="00537A75"/>
    <w:rsid w:val="00537E65"/>
    <w:rsid w:val="005401D4"/>
    <w:rsid w:val="005401F6"/>
    <w:rsid w:val="0054065E"/>
    <w:rsid w:val="0054072C"/>
    <w:rsid w:val="005407CD"/>
    <w:rsid w:val="00540AD2"/>
    <w:rsid w:val="0054143C"/>
    <w:rsid w:val="005414A6"/>
    <w:rsid w:val="00541649"/>
    <w:rsid w:val="00541848"/>
    <w:rsid w:val="00541887"/>
    <w:rsid w:val="005419BF"/>
    <w:rsid w:val="005419C0"/>
    <w:rsid w:val="00541A6D"/>
    <w:rsid w:val="00541B1C"/>
    <w:rsid w:val="00541BBD"/>
    <w:rsid w:val="00541C8C"/>
    <w:rsid w:val="00541D9D"/>
    <w:rsid w:val="00541E30"/>
    <w:rsid w:val="00542027"/>
    <w:rsid w:val="00542205"/>
    <w:rsid w:val="00542478"/>
    <w:rsid w:val="00542575"/>
    <w:rsid w:val="005428D5"/>
    <w:rsid w:val="005428D8"/>
    <w:rsid w:val="00542A59"/>
    <w:rsid w:val="00542E30"/>
    <w:rsid w:val="00542E72"/>
    <w:rsid w:val="00542F93"/>
    <w:rsid w:val="00543278"/>
    <w:rsid w:val="005433B7"/>
    <w:rsid w:val="0054369A"/>
    <w:rsid w:val="00543972"/>
    <w:rsid w:val="00543AB5"/>
    <w:rsid w:val="00543C1A"/>
    <w:rsid w:val="00543DD8"/>
    <w:rsid w:val="00543E2F"/>
    <w:rsid w:val="00543E5D"/>
    <w:rsid w:val="00543F26"/>
    <w:rsid w:val="0054401F"/>
    <w:rsid w:val="0054423D"/>
    <w:rsid w:val="0054428D"/>
    <w:rsid w:val="00544446"/>
    <w:rsid w:val="00544718"/>
    <w:rsid w:val="00544783"/>
    <w:rsid w:val="005449F4"/>
    <w:rsid w:val="0054529E"/>
    <w:rsid w:val="00545A62"/>
    <w:rsid w:val="005462C4"/>
    <w:rsid w:val="005462E1"/>
    <w:rsid w:val="005466BB"/>
    <w:rsid w:val="00546712"/>
    <w:rsid w:val="005467CB"/>
    <w:rsid w:val="00546921"/>
    <w:rsid w:val="00546A33"/>
    <w:rsid w:val="00546CBA"/>
    <w:rsid w:val="00546E3F"/>
    <w:rsid w:val="00547158"/>
    <w:rsid w:val="00547903"/>
    <w:rsid w:val="0054794D"/>
    <w:rsid w:val="00547993"/>
    <w:rsid w:val="00547CDA"/>
    <w:rsid w:val="00547D4C"/>
    <w:rsid w:val="00547DC5"/>
    <w:rsid w:val="00547F41"/>
    <w:rsid w:val="0055051B"/>
    <w:rsid w:val="00550580"/>
    <w:rsid w:val="00550785"/>
    <w:rsid w:val="0055088E"/>
    <w:rsid w:val="005509BE"/>
    <w:rsid w:val="00550B01"/>
    <w:rsid w:val="00550C03"/>
    <w:rsid w:val="00550E35"/>
    <w:rsid w:val="00550E70"/>
    <w:rsid w:val="005511A7"/>
    <w:rsid w:val="0055122D"/>
    <w:rsid w:val="00551260"/>
    <w:rsid w:val="005514EE"/>
    <w:rsid w:val="005517AB"/>
    <w:rsid w:val="00551AD1"/>
    <w:rsid w:val="00551B26"/>
    <w:rsid w:val="00551C6D"/>
    <w:rsid w:val="00551EE5"/>
    <w:rsid w:val="00551FCD"/>
    <w:rsid w:val="005522C6"/>
    <w:rsid w:val="00552358"/>
    <w:rsid w:val="0055260F"/>
    <w:rsid w:val="0055282F"/>
    <w:rsid w:val="00552877"/>
    <w:rsid w:val="00552C90"/>
    <w:rsid w:val="005535D8"/>
    <w:rsid w:val="00553784"/>
    <w:rsid w:val="005537C9"/>
    <w:rsid w:val="00553827"/>
    <w:rsid w:val="0055391B"/>
    <w:rsid w:val="00553BAE"/>
    <w:rsid w:val="00553BF1"/>
    <w:rsid w:val="00553D1B"/>
    <w:rsid w:val="00553E3C"/>
    <w:rsid w:val="00553EA1"/>
    <w:rsid w:val="00554093"/>
    <w:rsid w:val="00554284"/>
    <w:rsid w:val="0055440E"/>
    <w:rsid w:val="0055457D"/>
    <w:rsid w:val="005546AB"/>
    <w:rsid w:val="00554A83"/>
    <w:rsid w:val="00554ABD"/>
    <w:rsid w:val="00554D99"/>
    <w:rsid w:val="00554D9D"/>
    <w:rsid w:val="00554E9E"/>
    <w:rsid w:val="00554ED6"/>
    <w:rsid w:val="0055517E"/>
    <w:rsid w:val="005556C9"/>
    <w:rsid w:val="00555834"/>
    <w:rsid w:val="00555AC1"/>
    <w:rsid w:val="00555BE9"/>
    <w:rsid w:val="00556087"/>
    <w:rsid w:val="0055613B"/>
    <w:rsid w:val="005562BC"/>
    <w:rsid w:val="005562CD"/>
    <w:rsid w:val="00556452"/>
    <w:rsid w:val="005567BD"/>
    <w:rsid w:val="00556CAF"/>
    <w:rsid w:val="00556E14"/>
    <w:rsid w:val="00557385"/>
    <w:rsid w:val="005573BA"/>
    <w:rsid w:val="00557631"/>
    <w:rsid w:val="005576FF"/>
    <w:rsid w:val="005579F5"/>
    <w:rsid w:val="00557D65"/>
    <w:rsid w:val="00557FD0"/>
    <w:rsid w:val="00560116"/>
    <w:rsid w:val="00560308"/>
    <w:rsid w:val="005604DA"/>
    <w:rsid w:val="00560750"/>
    <w:rsid w:val="005609C5"/>
    <w:rsid w:val="00560A9D"/>
    <w:rsid w:val="00560BED"/>
    <w:rsid w:val="00560EA6"/>
    <w:rsid w:val="00560EE8"/>
    <w:rsid w:val="00560EE9"/>
    <w:rsid w:val="0056141E"/>
    <w:rsid w:val="0056185E"/>
    <w:rsid w:val="005619A5"/>
    <w:rsid w:val="00561F46"/>
    <w:rsid w:val="00561F99"/>
    <w:rsid w:val="00561FA7"/>
    <w:rsid w:val="00561FDF"/>
    <w:rsid w:val="00562081"/>
    <w:rsid w:val="005620E1"/>
    <w:rsid w:val="005621A6"/>
    <w:rsid w:val="005623AA"/>
    <w:rsid w:val="00562582"/>
    <w:rsid w:val="005625F8"/>
    <w:rsid w:val="00562610"/>
    <w:rsid w:val="005628F6"/>
    <w:rsid w:val="00562AD4"/>
    <w:rsid w:val="00562C84"/>
    <w:rsid w:val="00562C9F"/>
    <w:rsid w:val="00562ECF"/>
    <w:rsid w:val="00563768"/>
    <w:rsid w:val="00563813"/>
    <w:rsid w:val="00563955"/>
    <w:rsid w:val="00563968"/>
    <w:rsid w:val="00563B37"/>
    <w:rsid w:val="00564278"/>
    <w:rsid w:val="0056427F"/>
    <w:rsid w:val="005642A7"/>
    <w:rsid w:val="0056432C"/>
    <w:rsid w:val="00564369"/>
    <w:rsid w:val="0056437C"/>
    <w:rsid w:val="00564622"/>
    <w:rsid w:val="005646FD"/>
    <w:rsid w:val="005648AF"/>
    <w:rsid w:val="00564A44"/>
    <w:rsid w:val="00564EA9"/>
    <w:rsid w:val="00564FC5"/>
    <w:rsid w:val="005651A5"/>
    <w:rsid w:val="005651AD"/>
    <w:rsid w:val="00565236"/>
    <w:rsid w:val="0056537C"/>
    <w:rsid w:val="00565651"/>
    <w:rsid w:val="005657F6"/>
    <w:rsid w:val="00565880"/>
    <w:rsid w:val="00565B0B"/>
    <w:rsid w:val="00565B68"/>
    <w:rsid w:val="00565C36"/>
    <w:rsid w:val="00565E09"/>
    <w:rsid w:val="00566591"/>
    <w:rsid w:val="0056659C"/>
    <w:rsid w:val="00566618"/>
    <w:rsid w:val="0056674C"/>
    <w:rsid w:val="00566783"/>
    <w:rsid w:val="00566828"/>
    <w:rsid w:val="0056683E"/>
    <w:rsid w:val="005668D2"/>
    <w:rsid w:val="005668E8"/>
    <w:rsid w:val="00566988"/>
    <w:rsid w:val="00566A1D"/>
    <w:rsid w:val="00566E47"/>
    <w:rsid w:val="00566EF3"/>
    <w:rsid w:val="00566FA5"/>
    <w:rsid w:val="0056724C"/>
    <w:rsid w:val="00567864"/>
    <w:rsid w:val="00567A36"/>
    <w:rsid w:val="00567A8B"/>
    <w:rsid w:val="00567B4C"/>
    <w:rsid w:val="00567B5E"/>
    <w:rsid w:val="0057004F"/>
    <w:rsid w:val="00570126"/>
    <w:rsid w:val="005701DA"/>
    <w:rsid w:val="00570292"/>
    <w:rsid w:val="005702A3"/>
    <w:rsid w:val="0057030F"/>
    <w:rsid w:val="00570316"/>
    <w:rsid w:val="005705FA"/>
    <w:rsid w:val="005707BC"/>
    <w:rsid w:val="005707FB"/>
    <w:rsid w:val="005708D8"/>
    <w:rsid w:val="00570A91"/>
    <w:rsid w:val="00570BAF"/>
    <w:rsid w:val="00570CCC"/>
    <w:rsid w:val="00570E67"/>
    <w:rsid w:val="0057161E"/>
    <w:rsid w:val="00571997"/>
    <w:rsid w:val="005719D0"/>
    <w:rsid w:val="00571D09"/>
    <w:rsid w:val="00571DAF"/>
    <w:rsid w:val="00571F04"/>
    <w:rsid w:val="005720F5"/>
    <w:rsid w:val="005721A6"/>
    <w:rsid w:val="005722C6"/>
    <w:rsid w:val="005725BE"/>
    <w:rsid w:val="0057266A"/>
    <w:rsid w:val="00572FA4"/>
    <w:rsid w:val="00572FED"/>
    <w:rsid w:val="00573237"/>
    <w:rsid w:val="00573527"/>
    <w:rsid w:val="005735A8"/>
    <w:rsid w:val="00573673"/>
    <w:rsid w:val="00573877"/>
    <w:rsid w:val="00573966"/>
    <w:rsid w:val="00573AB1"/>
    <w:rsid w:val="00573C70"/>
    <w:rsid w:val="00573F3A"/>
    <w:rsid w:val="00573FC6"/>
    <w:rsid w:val="00573FD5"/>
    <w:rsid w:val="0057447A"/>
    <w:rsid w:val="00574577"/>
    <w:rsid w:val="0057465A"/>
    <w:rsid w:val="0057466A"/>
    <w:rsid w:val="005747AF"/>
    <w:rsid w:val="005748EA"/>
    <w:rsid w:val="00574A18"/>
    <w:rsid w:val="00574AD8"/>
    <w:rsid w:val="00574CF7"/>
    <w:rsid w:val="00574D17"/>
    <w:rsid w:val="00574EDA"/>
    <w:rsid w:val="005750C3"/>
    <w:rsid w:val="005750CE"/>
    <w:rsid w:val="00575630"/>
    <w:rsid w:val="005758C3"/>
    <w:rsid w:val="00575D56"/>
    <w:rsid w:val="00575E7B"/>
    <w:rsid w:val="00575E7D"/>
    <w:rsid w:val="00575F92"/>
    <w:rsid w:val="005760F6"/>
    <w:rsid w:val="00576222"/>
    <w:rsid w:val="0057648F"/>
    <w:rsid w:val="00576E10"/>
    <w:rsid w:val="00577003"/>
    <w:rsid w:val="0057719B"/>
    <w:rsid w:val="00577567"/>
    <w:rsid w:val="005777C0"/>
    <w:rsid w:val="00577849"/>
    <w:rsid w:val="005779F4"/>
    <w:rsid w:val="00577AEB"/>
    <w:rsid w:val="00577B56"/>
    <w:rsid w:val="00577DDA"/>
    <w:rsid w:val="00577ECD"/>
    <w:rsid w:val="00580193"/>
    <w:rsid w:val="005802C7"/>
    <w:rsid w:val="00580313"/>
    <w:rsid w:val="005804BD"/>
    <w:rsid w:val="0058075D"/>
    <w:rsid w:val="00580807"/>
    <w:rsid w:val="005808F0"/>
    <w:rsid w:val="00580C16"/>
    <w:rsid w:val="00580D16"/>
    <w:rsid w:val="00580DEB"/>
    <w:rsid w:val="00580E6D"/>
    <w:rsid w:val="00580E9D"/>
    <w:rsid w:val="00580F7C"/>
    <w:rsid w:val="005816DA"/>
    <w:rsid w:val="00581803"/>
    <w:rsid w:val="00581A3E"/>
    <w:rsid w:val="00581E34"/>
    <w:rsid w:val="00581F2F"/>
    <w:rsid w:val="00582128"/>
    <w:rsid w:val="00582221"/>
    <w:rsid w:val="00582310"/>
    <w:rsid w:val="00582492"/>
    <w:rsid w:val="0058257B"/>
    <w:rsid w:val="005826DF"/>
    <w:rsid w:val="00582BFE"/>
    <w:rsid w:val="00582C37"/>
    <w:rsid w:val="00582EC1"/>
    <w:rsid w:val="00583429"/>
    <w:rsid w:val="0058390F"/>
    <w:rsid w:val="00583B2F"/>
    <w:rsid w:val="00583CF9"/>
    <w:rsid w:val="00583DB1"/>
    <w:rsid w:val="00583E3D"/>
    <w:rsid w:val="00584173"/>
    <w:rsid w:val="005843F3"/>
    <w:rsid w:val="00584476"/>
    <w:rsid w:val="005846F9"/>
    <w:rsid w:val="00584A0D"/>
    <w:rsid w:val="00584A16"/>
    <w:rsid w:val="00584D9A"/>
    <w:rsid w:val="00585083"/>
    <w:rsid w:val="00585093"/>
    <w:rsid w:val="00585188"/>
    <w:rsid w:val="00585312"/>
    <w:rsid w:val="005854DD"/>
    <w:rsid w:val="0058571E"/>
    <w:rsid w:val="0058582C"/>
    <w:rsid w:val="00585C78"/>
    <w:rsid w:val="00585E51"/>
    <w:rsid w:val="00585EFE"/>
    <w:rsid w:val="00585F0B"/>
    <w:rsid w:val="00585F29"/>
    <w:rsid w:val="005860E4"/>
    <w:rsid w:val="005860F3"/>
    <w:rsid w:val="0058621E"/>
    <w:rsid w:val="0058628C"/>
    <w:rsid w:val="005863D2"/>
    <w:rsid w:val="0058662F"/>
    <w:rsid w:val="005866F7"/>
    <w:rsid w:val="00586AD5"/>
    <w:rsid w:val="00586ECF"/>
    <w:rsid w:val="00586F42"/>
    <w:rsid w:val="00586FCD"/>
    <w:rsid w:val="0058708C"/>
    <w:rsid w:val="005872F5"/>
    <w:rsid w:val="00587300"/>
    <w:rsid w:val="00587404"/>
    <w:rsid w:val="00587405"/>
    <w:rsid w:val="00587417"/>
    <w:rsid w:val="0058742F"/>
    <w:rsid w:val="005875A0"/>
    <w:rsid w:val="00587709"/>
    <w:rsid w:val="0058772C"/>
    <w:rsid w:val="00587E6D"/>
    <w:rsid w:val="00587F91"/>
    <w:rsid w:val="005900DD"/>
    <w:rsid w:val="005903EE"/>
    <w:rsid w:val="005904B4"/>
    <w:rsid w:val="005909C5"/>
    <w:rsid w:val="00590C4D"/>
    <w:rsid w:val="00590CD9"/>
    <w:rsid w:val="00590DEB"/>
    <w:rsid w:val="00590E74"/>
    <w:rsid w:val="00590F0E"/>
    <w:rsid w:val="00591056"/>
    <w:rsid w:val="005914AF"/>
    <w:rsid w:val="00591860"/>
    <w:rsid w:val="00591A46"/>
    <w:rsid w:val="00591BEB"/>
    <w:rsid w:val="00591DE0"/>
    <w:rsid w:val="00591EF3"/>
    <w:rsid w:val="00592273"/>
    <w:rsid w:val="005923CC"/>
    <w:rsid w:val="00592D15"/>
    <w:rsid w:val="00592DBF"/>
    <w:rsid w:val="00592E39"/>
    <w:rsid w:val="00593112"/>
    <w:rsid w:val="00593B95"/>
    <w:rsid w:val="00593BC2"/>
    <w:rsid w:val="00593D6A"/>
    <w:rsid w:val="00593D90"/>
    <w:rsid w:val="005942F1"/>
    <w:rsid w:val="005945B2"/>
    <w:rsid w:val="005946D3"/>
    <w:rsid w:val="0059475F"/>
    <w:rsid w:val="005948E4"/>
    <w:rsid w:val="00594967"/>
    <w:rsid w:val="00594A5E"/>
    <w:rsid w:val="00594B83"/>
    <w:rsid w:val="005950E3"/>
    <w:rsid w:val="00595224"/>
    <w:rsid w:val="00595282"/>
    <w:rsid w:val="005952BE"/>
    <w:rsid w:val="0059550A"/>
    <w:rsid w:val="0059557B"/>
    <w:rsid w:val="00595AA7"/>
    <w:rsid w:val="00595E76"/>
    <w:rsid w:val="00595FA7"/>
    <w:rsid w:val="00596133"/>
    <w:rsid w:val="00596465"/>
    <w:rsid w:val="005964E9"/>
    <w:rsid w:val="00596543"/>
    <w:rsid w:val="005965B2"/>
    <w:rsid w:val="0059664D"/>
    <w:rsid w:val="005966A3"/>
    <w:rsid w:val="005967BC"/>
    <w:rsid w:val="0059684B"/>
    <w:rsid w:val="00596B24"/>
    <w:rsid w:val="00596C3D"/>
    <w:rsid w:val="00596DD5"/>
    <w:rsid w:val="00596EEA"/>
    <w:rsid w:val="0059759D"/>
    <w:rsid w:val="00597744"/>
    <w:rsid w:val="005978BF"/>
    <w:rsid w:val="0059790E"/>
    <w:rsid w:val="00597A41"/>
    <w:rsid w:val="00597BB0"/>
    <w:rsid w:val="00597BFC"/>
    <w:rsid w:val="00597CFD"/>
    <w:rsid w:val="00597FD1"/>
    <w:rsid w:val="005A008B"/>
    <w:rsid w:val="005A0140"/>
    <w:rsid w:val="005A030C"/>
    <w:rsid w:val="005A0421"/>
    <w:rsid w:val="005A0781"/>
    <w:rsid w:val="005A0B48"/>
    <w:rsid w:val="005A0CD6"/>
    <w:rsid w:val="005A0CD8"/>
    <w:rsid w:val="005A0D15"/>
    <w:rsid w:val="005A0E70"/>
    <w:rsid w:val="005A0F04"/>
    <w:rsid w:val="005A12C7"/>
    <w:rsid w:val="005A132B"/>
    <w:rsid w:val="005A13B1"/>
    <w:rsid w:val="005A171C"/>
    <w:rsid w:val="005A1861"/>
    <w:rsid w:val="005A1B11"/>
    <w:rsid w:val="005A1EB1"/>
    <w:rsid w:val="005A2146"/>
    <w:rsid w:val="005A2300"/>
    <w:rsid w:val="005A2321"/>
    <w:rsid w:val="005A24DB"/>
    <w:rsid w:val="005A2536"/>
    <w:rsid w:val="005A26F0"/>
    <w:rsid w:val="005A2974"/>
    <w:rsid w:val="005A2A26"/>
    <w:rsid w:val="005A2D84"/>
    <w:rsid w:val="005A2FBF"/>
    <w:rsid w:val="005A351F"/>
    <w:rsid w:val="005A35E5"/>
    <w:rsid w:val="005A38FC"/>
    <w:rsid w:val="005A3C7B"/>
    <w:rsid w:val="005A3C82"/>
    <w:rsid w:val="005A41FB"/>
    <w:rsid w:val="005A4745"/>
    <w:rsid w:val="005A48C0"/>
    <w:rsid w:val="005A4C8E"/>
    <w:rsid w:val="005A4CBD"/>
    <w:rsid w:val="005A4CED"/>
    <w:rsid w:val="005A4DC6"/>
    <w:rsid w:val="005A4EBC"/>
    <w:rsid w:val="005A56BC"/>
    <w:rsid w:val="005A5924"/>
    <w:rsid w:val="005A5976"/>
    <w:rsid w:val="005A5A08"/>
    <w:rsid w:val="005A5A5B"/>
    <w:rsid w:val="005A5BD4"/>
    <w:rsid w:val="005A5EA7"/>
    <w:rsid w:val="005A6035"/>
    <w:rsid w:val="005A616C"/>
    <w:rsid w:val="005A6439"/>
    <w:rsid w:val="005A66E8"/>
    <w:rsid w:val="005A6BEC"/>
    <w:rsid w:val="005A7365"/>
    <w:rsid w:val="005A769F"/>
    <w:rsid w:val="005A770E"/>
    <w:rsid w:val="005A778E"/>
    <w:rsid w:val="005A7C3C"/>
    <w:rsid w:val="005A7DF6"/>
    <w:rsid w:val="005B0502"/>
    <w:rsid w:val="005B05B7"/>
    <w:rsid w:val="005B05DC"/>
    <w:rsid w:val="005B06B6"/>
    <w:rsid w:val="005B09FB"/>
    <w:rsid w:val="005B0B9C"/>
    <w:rsid w:val="005B0BDC"/>
    <w:rsid w:val="005B0D82"/>
    <w:rsid w:val="005B0E34"/>
    <w:rsid w:val="005B123F"/>
    <w:rsid w:val="005B15AE"/>
    <w:rsid w:val="005B184E"/>
    <w:rsid w:val="005B1A7C"/>
    <w:rsid w:val="005B1A8A"/>
    <w:rsid w:val="005B1B58"/>
    <w:rsid w:val="005B1B64"/>
    <w:rsid w:val="005B1F58"/>
    <w:rsid w:val="005B21D8"/>
    <w:rsid w:val="005B2201"/>
    <w:rsid w:val="005B270B"/>
    <w:rsid w:val="005B2757"/>
    <w:rsid w:val="005B2835"/>
    <w:rsid w:val="005B286C"/>
    <w:rsid w:val="005B2E08"/>
    <w:rsid w:val="005B3053"/>
    <w:rsid w:val="005B3214"/>
    <w:rsid w:val="005B347A"/>
    <w:rsid w:val="005B365F"/>
    <w:rsid w:val="005B38CB"/>
    <w:rsid w:val="005B392B"/>
    <w:rsid w:val="005B3DB1"/>
    <w:rsid w:val="005B3EDA"/>
    <w:rsid w:val="005B4082"/>
    <w:rsid w:val="005B43C2"/>
    <w:rsid w:val="005B4534"/>
    <w:rsid w:val="005B4629"/>
    <w:rsid w:val="005B47E2"/>
    <w:rsid w:val="005B486F"/>
    <w:rsid w:val="005B493F"/>
    <w:rsid w:val="005B4DB9"/>
    <w:rsid w:val="005B4E66"/>
    <w:rsid w:val="005B4F50"/>
    <w:rsid w:val="005B4F97"/>
    <w:rsid w:val="005B504B"/>
    <w:rsid w:val="005B50E7"/>
    <w:rsid w:val="005B5135"/>
    <w:rsid w:val="005B52F5"/>
    <w:rsid w:val="005B55A3"/>
    <w:rsid w:val="005B5664"/>
    <w:rsid w:val="005B56BA"/>
    <w:rsid w:val="005B5788"/>
    <w:rsid w:val="005B58B5"/>
    <w:rsid w:val="005B59D1"/>
    <w:rsid w:val="005B60C6"/>
    <w:rsid w:val="005B6275"/>
    <w:rsid w:val="005B62A4"/>
    <w:rsid w:val="005B635B"/>
    <w:rsid w:val="005B63A0"/>
    <w:rsid w:val="005B6509"/>
    <w:rsid w:val="005B6542"/>
    <w:rsid w:val="005B6684"/>
    <w:rsid w:val="005B6807"/>
    <w:rsid w:val="005B6809"/>
    <w:rsid w:val="005B68B0"/>
    <w:rsid w:val="005B6C7F"/>
    <w:rsid w:val="005B6E88"/>
    <w:rsid w:val="005B7061"/>
    <w:rsid w:val="005B709C"/>
    <w:rsid w:val="005B7788"/>
    <w:rsid w:val="005B7A1A"/>
    <w:rsid w:val="005B7BF8"/>
    <w:rsid w:val="005B7CFF"/>
    <w:rsid w:val="005C0091"/>
    <w:rsid w:val="005C031E"/>
    <w:rsid w:val="005C04D3"/>
    <w:rsid w:val="005C0853"/>
    <w:rsid w:val="005C0856"/>
    <w:rsid w:val="005C0ABA"/>
    <w:rsid w:val="005C0CB5"/>
    <w:rsid w:val="005C1197"/>
    <w:rsid w:val="005C12B5"/>
    <w:rsid w:val="005C1501"/>
    <w:rsid w:val="005C18D0"/>
    <w:rsid w:val="005C1D42"/>
    <w:rsid w:val="005C210F"/>
    <w:rsid w:val="005C255B"/>
    <w:rsid w:val="005C264E"/>
    <w:rsid w:val="005C3157"/>
    <w:rsid w:val="005C3849"/>
    <w:rsid w:val="005C393D"/>
    <w:rsid w:val="005C3973"/>
    <w:rsid w:val="005C3D43"/>
    <w:rsid w:val="005C3E96"/>
    <w:rsid w:val="005C3F1B"/>
    <w:rsid w:val="005C4226"/>
    <w:rsid w:val="005C4482"/>
    <w:rsid w:val="005C4540"/>
    <w:rsid w:val="005C49D6"/>
    <w:rsid w:val="005C49E0"/>
    <w:rsid w:val="005C4B82"/>
    <w:rsid w:val="005C4ED6"/>
    <w:rsid w:val="005C588F"/>
    <w:rsid w:val="005C599D"/>
    <w:rsid w:val="005C5AB7"/>
    <w:rsid w:val="005C5B10"/>
    <w:rsid w:val="005C5ED4"/>
    <w:rsid w:val="005C613A"/>
    <w:rsid w:val="005C667F"/>
    <w:rsid w:val="005C679A"/>
    <w:rsid w:val="005C6867"/>
    <w:rsid w:val="005C686A"/>
    <w:rsid w:val="005C6952"/>
    <w:rsid w:val="005C697C"/>
    <w:rsid w:val="005C6AEC"/>
    <w:rsid w:val="005C6B11"/>
    <w:rsid w:val="005C6C77"/>
    <w:rsid w:val="005C6C7E"/>
    <w:rsid w:val="005C6F7A"/>
    <w:rsid w:val="005C7251"/>
    <w:rsid w:val="005C7263"/>
    <w:rsid w:val="005C745A"/>
    <w:rsid w:val="005C7C2B"/>
    <w:rsid w:val="005C7C39"/>
    <w:rsid w:val="005C7F0C"/>
    <w:rsid w:val="005C7FB7"/>
    <w:rsid w:val="005D0160"/>
    <w:rsid w:val="005D03B1"/>
    <w:rsid w:val="005D0543"/>
    <w:rsid w:val="005D05C1"/>
    <w:rsid w:val="005D0613"/>
    <w:rsid w:val="005D0647"/>
    <w:rsid w:val="005D069C"/>
    <w:rsid w:val="005D0713"/>
    <w:rsid w:val="005D08B1"/>
    <w:rsid w:val="005D0F40"/>
    <w:rsid w:val="005D13AF"/>
    <w:rsid w:val="005D1479"/>
    <w:rsid w:val="005D164C"/>
    <w:rsid w:val="005D1CF2"/>
    <w:rsid w:val="005D1E33"/>
    <w:rsid w:val="005D1F1F"/>
    <w:rsid w:val="005D1FD7"/>
    <w:rsid w:val="005D200C"/>
    <w:rsid w:val="005D2299"/>
    <w:rsid w:val="005D234C"/>
    <w:rsid w:val="005D2483"/>
    <w:rsid w:val="005D25AB"/>
    <w:rsid w:val="005D2733"/>
    <w:rsid w:val="005D29B4"/>
    <w:rsid w:val="005D2CD5"/>
    <w:rsid w:val="005D3440"/>
    <w:rsid w:val="005D346A"/>
    <w:rsid w:val="005D35C1"/>
    <w:rsid w:val="005D4006"/>
    <w:rsid w:val="005D43B0"/>
    <w:rsid w:val="005D4856"/>
    <w:rsid w:val="005D4A1E"/>
    <w:rsid w:val="005D4B7B"/>
    <w:rsid w:val="005D4C26"/>
    <w:rsid w:val="005D5113"/>
    <w:rsid w:val="005D5133"/>
    <w:rsid w:val="005D544B"/>
    <w:rsid w:val="005D5477"/>
    <w:rsid w:val="005D5B2E"/>
    <w:rsid w:val="005D5C17"/>
    <w:rsid w:val="005D5CC4"/>
    <w:rsid w:val="005D5EC0"/>
    <w:rsid w:val="005D609B"/>
    <w:rsid w:val="005D641A"/>
    <w:rsid w:val="005D67DD"/>
    <w:rsid w:val="005D6854"/>
    <w:rsid w:val="005D6948"/>
    <w:rsid w:val="005D69A5"/>
    <w:rsid w:val="005D6C55"/>
    <w:rsid w:val="005D6D24"/>
    <w:rsid w:val="005D6DB0"/>
    <w:rsid w:val="005D6E99"/>
    <w:rsid w:val="005D70CD"/>
    <w:rsid w:val="005D7496"/>
    <w:rsid w:val="005D75FF"/>
    <w:rsid w:val="005D76E9"/>
    <w:rsid w:val="005D7783"/>
    <w:rsid w:val="005D79DC"/>
    <w:rsid w:val="005D7ACE"/>
    <w:rsid w:val="005D7BCE"/>
    <w:rsid w:val="005D7DBA"/>
    <w:rsid w:val="005E026E"/>
    <w:rsid w:val="005E036A"/>
    <w:rsid w:val="005E065A"/>
    <w:rsid w:val="005E0693"/>
    <w:rsid w:val="005E06A1"/>
    <w:rsid w:val="005E0710"/>
    <w:rsid w:val="005E0967"/>
    <w:rsid w:val="005E0FCB"/>
    <w:rsid w:val="005E1075"/>
    <w:rsid w:val="005E11FF"/>
    <w:rsid w:val="005E1239"/>
    <w:rsid w:val="005E138B"/>
    <w:rsid w:val="005E16B2"/>
    <w:rsid w:val="005E1854"/>
    <w:rsid w:val="005E19E9"/>
    <w:rsid w:val="005E1C68"/>
    <w:rsid w:val="005E212B"/>
    <w:rsid w:val="005E2199"/>
    <w:rsid w:val="005E2387"/>
    <w:rsid w:val="005E2652"/>
    <w:rsid w:val="005E290C"/>
    <w:rsid w:val="005E2960"/>
    <w:rsid w:val="005E29F4"/>
    <w:rsid w:val="005E2E0C"/>
    <w:rsid w:val="005E2FAE"/>
    <w:rsid w:val="005E3158"/>
    <w:rsid w:val="005E3261"/>
    <w:rsid w:val="005E3373"/>
    <w:rsid w:val="005E33F2"/>
    <w:rsid w:val="005E346A"/>
    <w:rsid w:val="005E3548"/>
    <w:rsid w:val="005E35F4"/>
    <w:rsid w:val="005E36BF"/>
    <w:rsid w:val="005E36D8"/>
    <w:rsid w:val="005E37EF"/>
    <w:rsid w:val="005E380E"/>
    <w:rsid w:val="005E387B"/>
    <w:rsid w:val="005E39B2"/>
    <w:rsid w:val="005E3A4E"/>
    <w:rsid w:val="005E3A7B"/>
    <w:rsid w:val="005E3E70"/>
    <w:rsid w:val="005E3E84"/>
    <w:rsid w:val="005E417B"/>
    <w:rsid w:val="005E425E"/>
    <w:rsid w:val="005E43C9"/>
    <w:rsid w:val="005E446F"/>
    <w:rsid w:val="005E46A4"/>
    <w:rsid w:val="005E495C"/>
    <w:rsid w:val="005E4AB6"/>
    <w:rsid w:val="005E4C36"/>
    <w:rsid w:val="005E4F52"/>
    <w:rsid w:val="005E4F5F"/>
    <w:rsid w:val="005E5033"/>
    <w:rsid w:val="005E513B"/>
    <w:rsid w:val="005E545C"/>
    <w:rsid w:val="005E5461"/>
    <w:rsid w:val="005E583E"/>
    <w:rsid w:val="005E5AAF"/>
    <w:rsid w:val="005E5C6F"/>
    <w:rsid w:val="005E5D5A"/>
    <w:rsid w:val="005E5DC0"/>
    <w:rsid w:val="005E6119"/>
    <w:rsid w:val="005E6232"/>
    <w:rsid w:val="005E6292"/>
    <w:rsid w:val="005E62CE"/>
    <w:rsid w:val="005E64E6"/>
    <w:rsid w:val="005E66BC"/>
    <w:rsid w:val="005E67D7"/>
    <w:rsid w:val="005E682F"/>
    <w:rsid w:val="005E6966"/>
    <w:rsid w:val="005E6CE1"/>
    <w:rsid w:val="005E6EFB"/>
    <w:rsid w:val="005E70B0"/>
    <w:rsid w:val="005E78A0"/>
    <w:rsid w:val="005E79F1"/>
    <w:rsid w:val="005E7E10"/>
    <w:rsid w:val="005E7F02"/>
    <w:rsid w:val="005F08FA"/>
    <w:rsid w:val="005F09BC"/>
    <w:rsid w:val="005F0C2C"/>
    <w:rsid w:val="005F1059"/>
    <w:rsid w:val="005F11DC"/>
    <w:rsid w:val="005F12CA"/>
    <w:rsid w:val="005F194B"/>
    <w:rsid w:val="005F1BE5"/>
    <w:rsid w:val="005F1DEC"/>
    <w:rsid w:val="005F1DFC"/>
    <w:rsid w:val="005F1FDB"/>
    <w:rsid w:val="005F23B4"/>
    <w:rsid w:val="005F2588"/>
    <w:rsid w:val="005F2820"/>
    <w:rsid w:val="005F2CDB"/>
    <w:rsid w:val="005F2E25"/>
    <w:rsid w:val="005F2E64"/>
    <w:rsid w:val="005F3062"/>
    <w:rsid w:val="005F3260"/>
    <w:rsid w:val="005F326E"/>
    <w:rsid w:val="005F338F"/>
    <w:rsid w:val="005F3400"/>
    <w:rsid w:val="005F365B"/>
    <w:rsid w:val="005F39D6"/>
    <w:rsid w:val="005F39F3"/>
    <w:rsid w:val="005F3DC0"/>
    <w:rsid w:val="005F4291"/>
    <w:rsid w:val="005F4371"/>
    <w:rsid w:val="005F4416"/>
    <w:rsid w:val="005F4827"/>
    <w:rsid w:val="005F4839"/>
    <w:rsid w:val="005F4884"/>
    <w:rsid w:val="005F4C74"/>
    <w:rsid w:val="005F5186"/>
    <w:rsid w:val="005F5B35"/>
    <w:rsid w:val="005F5B9F"/>
    <w:rsid w:val="005F5CF3"/>
    <w:rsid w:val="005F5E1B"/>
    <w:rsid w:val="005F6153"/>
    <w:rsid w:val="005F62B9"/>
    <w:rsid w:val="005F63A0"/>
    <w:rsid w:val="005F6577"/>
    <w:rsid w:val="005F684D"/>
    <w:rsid w:val="005F6AF6"/>
    <w:rsid w:val="005F6D7D"/>
    <w:rsid w:val="005F7039"/>
    <w:rsid w:val="005F70FD"/>
    <w:rsid w:val="005F75BE"/>
    <w:rsid w:val="005F7C02"/>
    <w:rsid w:val="005F7F88"/>
    <w:rsid w:val="005FD6DE"/>
    <w:rsid w:val="006000A5"/>
    <w:rsid w:val="00600151"/>
    <w:rsid w:val="006001BE"/>
    <w:rsid w:val="0060021A"/>
    <w:rsid w:val="006005C4"/>
    <w:rsid w:val="00600999"/>
    <w:rsid w:val="006009B5"/>
    <w:rsid w:val="00600CBB"/>
    <w:rsid w:val="00600D4D"/>
    <w:rsid w:val="00600FAB"/>
    <w:rsid w:val="00601318"/>
    <w:rsid w:val="006015E1"/>
    <w:rsid w:val="00601A48"/>
    <w:rsid w:val="00601AA1"/>
    <w:rsid w:val="00601CC2"/>
    <w:rsid w:val="006021D9"/>
    <w:rsid w:val="006024A9"/>
    <w:rsid w:val="006026FE"/>
    <w:rsid w:val="00602ADB"/>
    <w:rsid w:val="00602B04"/>
    <w:rsid w:val="00602B19"/>
    <w:rsid w:val="00602F7F"/>
    <w:rsid w:val="00603079"/>
    <w:rsid w:val="00603299"/>
    <w:rsid w:val="006035E9"/>
    <w:rsid w:val="0060381E"/>
    <w:rsid w:val="00603857"/>
    <w:rsid w:val="00603B47"/>
    <w:rsid w:val="00603C02"/>
    <w:rsid w:val="00603C70"/>
    <w:rsid w:val="00603DC8"/>
    <w:rsid w:val="00604022"/>
    <w:rsid w:val="0060423B"/>
    <w:rsid w:val="00604330"/>
    <w:rsid w:val="0060436C"/>
    <w:rsid w:val="0060493B"/>
    <w:rsid w:val="006049F4"/>
    <w:rsid w:val="00604A11"/>
    <w:rsid w:val="00604A9B"/>
    <w:rsid w:val="00604C18"/>
    <w:rsid w:val="00604EB4"/>
    <w:rsid w:val="00604F7F"/>
    <w:rsid w:val="00605448"/>
    <w:rsid w:val="00605637"/>
    <w:rsid w:val="006059BD"/>
    <w:rsid w:val="00605ABC"/>
    <w:rsid w:val="00605CE6"/>
    <w:rsid w:val="00605D3E"/>
    <w:rsid w:val="00605E73"/>
    <w:rsid w:val="00605F8A"/>
    <w:rsid w:val="0060607E"/>
    <w:rsid w:val="006060A7"/>
    <w:rsid w:val="006064FC"/>
    <w:rsid w:val="0060650B"/>
    <w:rsid w:val="00606522"/>
    <w:rsid w:val="00606760"/>
    <w:rsid w:val="00606E11"/>
    <w:rsid w:val="00606E12"/>
    <w:rsid w:val="006073E7"/>
    <w:rsid w:val="0060768B"/>
    <w:rsid w:val="00607890"/>
    <w:rsid w:val="00607B13"/>
    <w:rsid w:val="00607BB9"/>
    <w:rsid w:val="00607DB1"/>
    <w:rsid w:val="00607E8B"/>
    <w:rsid w:val="006102FB"/>
    <w:rsid w:val="006104C8"/>
    <w:rsid w:val="006106EA"/>
    <w:rsid w:val="00610C6B"/>
    <w:rsid w:val="00611058"/>
    <w:rsid w:val="0061113F"/>
    <w:rsid w:val="006111EF"/>
    <w:rsid w:val="0061140B"/>
    <w:rsid w:val="006119D2"/>
    <w:rsid w:val="00611E12"/>
    <w:rsid w:val="00611E88"/>
    <w:rsid w:val="00612008"/>
    <w:rsid w:val="00612066"/>
    <w:rsid w:val="00612076"/>
    <w:rsid w:val="00612671"/>
    <w:rsid w:val="006128CA"/>
    <w:rsid w:val="00612BBA"/>
    <w:rsid w:val="00612CAD"/>
    <w:rsid w:val="00612E8F"/>
    <w:rsid w:val="00612EAB"/>
    <w:rsid w:val="00612F40"/>
    <w:rsid w:val="00613168"/>
    <w:rsid w:val="0061330F"/>
    <w:rsid w:val="0061376C"/>
    <w:rsid w:val="00613824"/>
    <w:rsid w:val="006138D1"/>
    <w:rsid w:val="00613C4F"/>
    <w:rsid w:val="00613D80"/>
    <w:rsid w:val="00613DD5"/>
    <w:rsid w:val="006140FF"/>
    <w:rsid w:val="00614244"/>
    <w:rsid w:val="006142AE"/>
    <w:rsid w:val="006146CD"/>
    <w:rsid w:val="006147A2"/>
    <w:rsid w:val="0061489D"/>
    <w:rsid w:val="00614B6C"/>
    <w:rsid w:val="00614C55"/>
    <w:rsid w:val="00614E1E"/>
    <w:rsid w:val="00614F68"/>
    <w:rsid w:val="00615018"/>
    <w:rsid w:val="0061509F"/>
    <w:rsid w:val="006150B9"/>
    <w:rsid w:val="00615197"/>
    <w:rsid w:val="006151C4"/>
    <w:rsid w:val="006151F9"/>
    <w:rsid w:val="006152C3"/>
    <w:rsid w:val="00615437"/>
    <w:rsid w:val="006156D8"/>
    <w:rsid w:val="00615781"/>
    <w:rsid w:val="00615817"/>
    <w:rsid w:val="00615E75"/>
    <w:rsid w:val="00615F35"/>
    <w:rsid w:val="0061600A"/>
    <w:rsid w:val="00616211"/>
    <w:rsid w:val="00616274"/>
    <w:rsid w:val="006162D0"/>
    <w:rsid w:val="00616408"/>
    <w:rsid w:val="00616832"/>
    <w:rsid w:val="00616F32"/>
    <w:rsid w:val="00616FCD"/>
    <w:rsid w:val="00617735"/>
    <w:rsid w:val="006177EC"/>
    <w:rsid w:val="0061781C"/>
    <w:rsid w:val="00617AA9"/>
    <w:rsid w:val="00617BC6"/>
    <w:rsid w:val="00617BE7"/>
    <w:rsid w:val="00617EF5"/>
    <w:rsid w:val="00617F4C"/>
    <w:rsid w:val="00617F8D"/>
    <w:rsid w:val="006200B3"/>
    <w:rsid w:val="0062022F"/>
    <w:rsid w:val="00620385"/>
    <w:rsid w:val="00620986"/>
    <w:rsid w:val="00620B8F"/>
    <w:rsid w:val="00620F16"/>
    <w:rsid w:val="00620F3A"/>
    <w:rsid w:val="006210A0"/>
    <w:rsid w:val="00621415"/>
    <w:rsid w:val="0062143D"/>
    <w:rsid w:val="006215B1"/>
    <w:rsid w:val="0062161A"/>
    <w:rsid w:val="00621639"/>
    <w:rsid w:val="00621AD4"/>
    <w:rsid w:val="00621EFC"/>
    <w:rsid w:val="00622151"/>
    <w:rsid w:val="00622225"/>
    <w:rsid w:val="006225E1"/>
    <w:rsid w:val="00622671"/>
    <w:rsid w:val="0062269E"/>
    <w:rsid w:val="006227A8"/>
    <w:rsid w:val="00622930"/>
    <w:rsid w:val="00622C55"/>
    <w:rsid w:val="006234CB"/>
    <w:rsid w:val="00623602"/>
    <w:rsid w:val="00623603"/>
    <w:rsid w:val="00623637"/>
    <w:rsid w:val="00623739"/>
    <w:rsid w:val="00623931"/>
    <w:rsid w:val="0062403C"/>
    <w:rsid w:val="0062403D"/>
    <w:rsid w:val="00624502"/>
    <w:rsid w:val="006245CF"/>
    <w:rsid w:val="00624C08"/>
    <w:rsid w:val="00624E9B"/>
    <w:rsid w:val="00624F6C"/>
    <w:rsid w:val="0062522C"/>
    <w:rsid w:val="006252EB"/>
    <w:rsid w:val="00625578"/>
    <w:rsid w:val="006255C4"/>
    <w:rsid w:val="006259E0"/>
    <w:rsid w:val="00625F5A"/>
    <w:rsid w:val="0062646C"/>
    <w:rsid w:val="00626728"/>
    <w:rsid w:val="0062679B"/>
    <w:rsid w:val="00626AD5"/>
    <w:rsid w:val="00627287"/>
    <w:rsid w:val="00627C10"/>
    <w:rsid w:val="00627C77"/>
    <w:rsid w:val="00627F30"/>
    <w:rsid w:val="0063015A"/>
    <w:rsid w:val="00630173"/>
    <w:rsid w:val="0063076F"/>
    <w:rsid w:val="0063093B"/>
    <w:rsid w:val="006309EE"/>
    <w:rsid w:val="00630C9B"/>
    <w:rsid w:val="00630EF5"/>
    <w:rsid w:val="00630FEB"/>
    <w:rsid w:val="006311D1"/>
    <w:rsid w:val="0063151E"/>
    <w:rsid w:val="0063178D"/>
    <w:rsid w:val="00631CE3"/>
    <w:rsid w:val="00631D91"/>
    <w:rsid w:val="00631DDC"/>
    <w:rsid w:val="00632010"/>
    <w:rsid w:val="006320E3"/>
    <w:rsid w:val="006323D8"/>
    <w:rsid w:val="00632708"/>
    <w:rsid w:val="006328B8"/>
    <w:rsid w:val="006328C8"/>
    <w:rsid w:val="006328D7"/>
    <w:rsid w:val="00632A75"/>
    <w:rsid w:val="00632B2D"/>
    <w:rsid w:val="00632D38"/>
    <w:rsid w:val="00632DB0"/>
    <w:rsid w:val="00632DCD"/>
    <w:rsid w:val="00632E48"/>
    <w:rsid w:val="00632EA2"/>
    <w:rsid w:val="00633051"/>
    <w:rsid w:val="0063340C"/>
    <w:rsid w:val="006334B4"/>
    <w:rsid w:val="006336E1"/>
    <w:rsid w:val="0063398C"/>
    <w:rsid w:val="006339BF"/>
    <w:rsid w:val="00633A8F"/>
    <w:rsid w:val="00633C0E"/>
    <w:rsid w:val="00633E04"/>
    <w:rsid w:val="00633F11"/>
    <w:rsid w:val="00633F26"/>
    <w:rsid w:val="0063408E"/>
    <w:rsid w:val="006341F2"/>
    <w:rsid w:val="0063445E"/>
    <w:rsid w:val="00634A5B"/>
    <w:rsid w:val="00634BF5"/>
    <w:rsid w:val="00634DEE"/>
    <w:rsid w:val="00634EEC"/>
    <w:rsid w:val="00635369"/>
    <w:rsid w:val="006354CE"/>
    <w:rsid w:val="006358AA"/>
    <w:rsid w:val="00635948"/>
    <w:rsid w:val="00635988"/>
    <w:rsid w:val="00635C8E"/>
    <w:rsid w:val="00635E2E"/>
    <w:rsid w:val="006360F8"/>
    <w:rsid w:val="006361AB"/>
    <w:rsid w:val="0063661D"/>
    <w:rsid w:val="00636840"/>
    <w:rsid w:val="0063693F"/>
    <w:rsid w:val="00636AC2"/>
    <w:rsid w:val="00636B5E"/>
    <w:rsid w:val="00636DCD"/>
    <w:rsid w:val="00636E85"/>
    <w:rsid w:val="006371E3"/>
    <w:rsid w:val="00637225"/>
    <w:rsid w:val="006375F2"/>
    <w:rsid w:val="006377C9"/>
    <w:rsid w:val="006377CE"/>
    <w:rsid w:val="00637852"/>
    <w:rsid w:val="00637C8B"/>
    <w:rsid w:val="00637D19"/>
    <w:rsid w:val="00637D8E"/>
    <w:rsid w:val="006402A4"/>
    <w:rsid w:val="006402FF"/>
    <w:rsid w:val="006403C8"/>
    <w:rsid w:val="00640401"/>
    <w:rsid w:val="006405AF"/>
    <w:rsid w:val="00640ABF"/>
    <w:rsid w:val="00640BF2"/>
    <w:rsid w:val="00640C98"/>
    <w:rsid w:val="00640D4D"/>
    <w:rsid w:val="00640D7C"/>
    <w:rsid w:val="00640F8C"/>
    <w:rsid w:val="00641357"/>
    <w:rsid w:val="006413FB"/>
    <w:rsid w:val="0064144A"/>
    <w:rsid w:val="00641541"/>
    <w:rsid w:val="00641687"/>
    <w:rsid w:val="00641E3C"/>
    <w:rsid w:val="00641FBB"/>
    <w:rsid w:val="00641FEA"/>
    <w:rsid w:val="00642030"/>
    <w:rsid w:val="0064244F"/>
    <w:rsid w:val="006428A9"/>
    <w:rsid w:val="00642930"/>
    <w:rsid w:val="006432EF"/>
    <w:rsid w:val="00643374"/>
    <w:rsid w:val="0064359A"/>
    <w:rsid w:val="00643638"/>
    <w:rsid w:val="00643801"/>
    <w:rsid w:val="00643B4E"/>
    <w:rsid w:val="00643BCF"/>
    <w:rsid w:val="00643C66"/>
    <w:rsid w:val="00643C78"/>
    <w:rsid w:val="00643E44"/>
    <w:rsid w:val="0064424D"/>
    <w:rsid w:val="00644305"/>
    <w:rsid w:val="00644308"/>
    <w:rsid w:val="006446BB"/>
    <w:rsid w:val="00644717"/>
    <w:rsid w:val="00644B20"/>
    <w:rsid w:val="00644C5C"/>
    <w:rsid w:val="00644C84"/>
    <w:rsid w:val="00644D98"/>
    <w:rsid w:val="00644EEC"/>
    <w:rsid w:val="006451D4"/>
    <w:rsid w:val="00645283"/>
    <w:rsid w:val="006452B0"/>
    <w:rsid w:val="006453BA"/>
    <w:rsid w:val="006457EC"/>
    <w:rsid w:val="00645A9C"/>
    <w:rsid w:val="00645DE8"/>
    <w:rsid w:val="00645EB9"/>
    <w:rsid w:val="0064660F"/>
    <w:rsid w:val="00646A52"/>
    <w:rsid w:val="00646CB5"/>
    <w:rsid w:val="00647341"/>
    <w:rsid w:val="00647473"/>
    <w:rsid w:val="0064753F"/>
    <w:rsid w:val="0064760E"/>
    <w:rsid w:val="006477F2"/>
    <w:rsid w:val="00647E57"/>
    <w:rsid w:val="006500E9"/>
    <w:rsid w:val="00650738"/>
    <w:rsid w:val="00650740"/>
    <w:rsid w:val="00650922"/>
    <w:rsid w:val="00650BAC"/>
    <w:rsid w:val="00651047"/>
    <w:rsid w:val="006513AB"/>
    <w:rsid w:val="006519D3"/>
    <w:rsid w:val="006519F0"/>
    <w:rsid w:val="00651A29"/>
    <w:rsid w:val="00651E6A"/>
    <w:rsid w:val="00651F9B"/>
    <w:rsid w:val="00651FE4"/>
    <w:rsid w:val="0065215A"/>
    <w:rsid w:val="006527A6"/>
    <w:rsid w:val="006527F2"/>
    <w:rsid w:val="00652A4C"/>
    <w:rsid w:val="00652D53"/>
    <w:rsid w:val="00652DE0"/>
    <w:rsid w:val="00652DF2"/>
    <w:rsid w:val="00652E5C"/>
    <w:rsid w:val="00652F0F"/>
    <w:rsid w:val="006531E9"/>
    <w:rsid w:val="006532B8"/>
    <w:rsid w:val="0065339F"/>
    <w:rsid w:val="006534BA"/>
    <w:rsid w:val="006538DE"/>
    <w:rsid w:val="00653AEA"/>
    <w:rsid w:val="00653C0F"/>
    <w:rsid w:val="00654589"/>
    <w:rsid w:val="006547DA"/>
    <w:rsid w:val="00654874"/>
    <w:rsid w:val="00654C48"/>
    <w:rsid w:val="00654D85"/>
    <w:rsid w:val="006551D5"/>
    <w:rsid w:val="006553C5"/>
    <w:rsid w:val="006556CA"/>
    <w:rsid w:val="0065571F"/>
    <w:rsid w:val="00655BAF"/>
    <w:rsid w:val="00655C3A"/>
    <w:rsid w:val="00655EAA"/>
    <w:rsid w:val="006560F4"/>
    <w:rsid w:val="006563A2"/>
    <w:rsid w:val="0065659E"/>
    <w:rsid w:val="0065668D"/>
    <w:rsid w:val="006567BD"/>
    <w:rsid w:val="006567E1"/>
    <w:rsid w:val="00656812"/>
    <w:rsid w:val="00656AD8"/>
    <w:rsid w:val="00656C37"/>
    <w:rsid w:val="00656FA3"/>
    <w:rsid w:val="00657054"/>
    <w:rsid w:val="0065710E"/>
    <w:rsid w:val="00657123"/>
    <w:rsid w:val="00657489"/>
    <w:rsid w:val="00657A17"/>
    <w:rsid w:val="00657BF0"/>
    <w:rsid w:val="00657D54"/>
    <w:rsid w:val="00657FAF"/>
    <w:rsid w:val="006602FF"/>
    <w:rsid w:val="0066038A"/>
    <w:rsid w:val="00660407"/>
    <w:rsid w:val="006605FA"/>
    <w:rsid w:val="00660658"/>
    <w:rsid w:val="006608CD"/>
    <w:rsid w:val="006610D3"/>
    <w:rsid w:val="00661223"/>
    <w:rsid w:val="00661272"/>
    <w:rsid w:val="0066152F"/>
    <w:rsid w:val="006615CF"/>
    <w:rsid w:val="0066185C"/>
    <w:rsid w:val="00661B80"/>
    <w:rsid w:val="00661D6A"/>
    <w:rsid w:val="00661EB9"/>
    <w:rsid w:val="00661ECB"/>
    <w:rsid w:val="006623B8"/>
    <w:rsid w:val="0066259D"/>
    <w:rsid w:val="00662699"/>
    <w:rsid w:val="0066271E"/>
    <w:rsid w:val="006627E3"/>
    <w:rsid w:val="0066295C"/>
    <w:rsid w:val="00662BBD"/>
    <w:rsid w:val="00662CB0"/>
    <w:rsid w:val="00662D12"/>
    <w:rsid w:val="00662EF5"/>
    <w:rsid w:val="006632CB"/>
    <w:rsid w:val="0066382D"/>
    <w:rsid w:val="00663B86"/>
    <w:rsid w:val="00663EAC"/>
    <w:rsid w:val="00663F35"/>
    <w:rsid w:val="0066428E"/>
    <w:rsid w:val="006643AD"/>
    <w:rsid w:val="00664488"/>
    <w:rsid w:val="00664560"/>
    <w:rsid w:val="0066498B"/>
    <w:rsid w:val="00664BBF"/>
    <w:rsid w:val="00664E71"/>
    <w:rsid w:val="00665061"/>
    <w:rsid w:val="00665115"/>
    <w:rsid w:val="00665167"/>
    <w:rsid w:val="006653DF"/>
    <w:rsid w:val="00665472"/>
    <w:rsid w:val="00665757"/>
    <w:rsid w:val="006659F5"/>
    <w:rsid w:val="00665A17"/>
    <w:rsid w:val="00665B1C"/>
    <w:rsid w:val="00665DE2"/>
    <w:rsid w:val="0066603A"/>
    <w:rsid w:val="00666540"/>
    <w:rsid w:val="00666544"/>
    <w:rsid w:val="0066662A"/>
    <w:rsid w:val="00666786"/>
    <w:rsid w:val="00666F11"/>
    <w:rsid w:val="00666FAE"/>
    <w:rsid w:val="00667393"/>
    <w:rsid w:val="00667446"/>
    <w:rsid w:val="00667482"/>
    <w:rsid w:val="00667573"/>
    <w:rsid w:val="00667E4A"/>
    <w:rsid w:val="00667F1F"/>
    <w:rsid w:val="0067003D"/>
    <w:rsid w:val="0067066D"/>
    <w:rsid w:val="0067071F"/>
    <w:rsid w:val="00670BBF"/>
    <w:rsid w:val="00670D1F"/>
    <w:rsid w:val="00670E28"/>
    <w:rsid w:val="00670E4F"/>
    <w:rsid w:val="00671206"/>
    <w:rsid w:val="006715C5"/>
    <w:rsid w:val="006716D1"/>
    <w:rsid w:val="00671955"/>
    <w:rsid w:val="00671E06"/>
    <w:rsid w:val="00671EF0"/>
    <w:rsid w:val="0067214F"/>
    <w:rsid w:val="006722C2"/>
    <w:rsid w:val="006725AD"/>
    <w:rsid w:val="0067270C"/>
    <w:rsid w:val="00672C72"/>
    <w:rsid w:val="00672D03"/>
    <w:rsid w:val="00673047"/>
    <w:rsid w:val="00673063"/>
    <w:rsid w:val="0067320F"/>
    <w:rsid w:val="006732DD"/>
    <w:rsid w:val="0067339C"/>
    <w:rsid w:val="006735FB"/>
    <w:rsid w:val="00673723"/>
    <w:rsid w:val="0067378C"/>
    <w:rsid w:val="00673967"/>
    <w:rsid w:val="00673B41"/>
    <w:rsid w:val="00673EA6"/>
    <w:rsid w:val="006745B9"/>
    <w:rsid w:val="00674CC7"/>
    <w:rsid w:val="00674E9C"/>
    <w:rsid w:val="006750D3"/>
    <w:rsid w:val="006751F2"/>
    <w:rsid w:val="006753F5"/>
    <w:rsid w:val="0067547D"/>
    <w:rsid w:val="00675715"/>
    <w:rsid w:val="00675723"/>
    <w:rsid w:val="0067579D"/>
    <w:rsid w:val="00675A0F"/>
    <w:rsid w:val="00675B95"/>
    <w:rsid w:val="00675C01"/>
    <w:rsid w:val="00675D53"/>
    <w:rsid w:val="00675E73"/>
    <w:rsid w:val="006762C6"/>
    <w:rsid w:val="006763BE"/>
    <w:rsid w:val="00676400"/>
    <w:rsid w:val="00676468"/>
    <w:rsid w:val="006764DA"/>
    <w:rsid w:val="0067662B"/>
    <w:rsid w:val="006767E5"/>
    <w:rsid w:val="00676971"/>
    <w:rsid w:val="006769EF"/>
    <w:rsid w:val="00676CBE"/>
    <w:rsid w:val="00676CF5"/>
    <w:rsid w:val="00676E28"/>
    <w:rsid w:val="00677420"/>
    <w:rsid w:val="00677532"/>
    <w:rsid w:val="0067755A"/>
    <w:rsid w:val="00677873"/>
    <w:rsid w:val="00677993"/>
    <w:rsid w:val="00677C12"/>
    <w:rsid w:val="00677D84"/>
    <w:rsid w:val="00677F83"/>
    <w:rsid w:val="0068024D"/>
    <w:rsid w:val="006803ED"/>
    <w:rsid w:val="00680494"/>
    <w:rsid w:val="006804A6"/>
    <w:rsid w:val="006804E3"/>
    <w:rsid w:val="006806D3"/>
    <w:rsid w:val="006809D5"/>
    <w:rsid w:val="00680D1E"/>
    <w:rsid w:val="00681126"/>
    <w:rsid w:val="00681178"/>
    <w:rsid w:val="0068180C"/>
    <w:rsid w:val="0068189F"/>
    <w:rsid w:val="0068190F"/>
    <w:rsid w:val="00682CCF"/>
    <w:rsid w:val="0068308D"/>
    <w:rsid w:val="006830AA"/>
    <w:rsid w:val="00683285"/>
    <w:rsid w:val="006832A1"/>
    <w:rsid w:val="00683FFA"/>
    <w:rsid w:val="006844AC"/>
    <w:rsid w:val="00684833"/>
    <w:rsid w:val="0068493A"/>
    <w:rsid w:val="00684980"/>
    <w:rsid w:val="00684AE1"/>
    <w:rsid w:val="00684AFF"/>
    <w:rsid w:val="00684CBD"/>
    <w:rsid w:val="00684D09"/>
    <w:rsid w:val="00685100"/>
    <w:rsid w:val="00685234"/>
    <w:rsid w:val="00685243"/>
    <w:rsid w:val="006853BC"/>
    <w:rsid w:val="006854E4"/>
    <w:rsid w:val="006854F5"/>
    <w:rsid w:val="006855FD"/>
    <w:rsid w:val="00685752"/>
    <w:rsid w:val="00686033"/>
    <w:rsid w:val="006860D1"/>
    <w:rsid w:val="006860FC"/>
    <w:rsid w:val="00686688"/>
    <w:rsid w:val="006866A9"/>
    <w:rsid w:val="006866D1"/>
    <w:rsid w:val="00686BCD"/>
    <w:rsid w:val="00686CBF"/>
    <w:rsid w:val="00686F3F"/>
    <w:rsid w:val="0068713E"/>
    <w:rsid w:val="0068785E"/>
    <w:rsid w:val="00687AA7"/>
    <w:rsid w:val="00687F0B"/>
    <w:rsid w:val="0069009E"/>
    <w:rsid w:val="00690263"/>
    <w:rsid w:val="00690444"/>
    <w:rsid w:val="006908F1"/>
    <w:rsid w:val="00690A58"/>
    <w:rsid w:val="00690B72"/>
    <w:rsid w:val="00690CA4"/>
    <w:rsid w:val="00690F69"/>
    <w:rsid w:val="006914CD"/>
    <w:rsid w:val="0069165B"/>
    <w:rsid w:val="006917CA"/>
    <w:rsid w:val="00691860"/>
    <w:rsid w:val="00691991"/>
    <w:rsid w:val="006919D1"/>
    <w:rsid w:val="00691A0D"/>
    <w:rsid w:val="00691B09"/>
    <w:rsid w:val="00691B93"/>
    <w:rsid w:val="00691F3C"/>
    <w:rsid w:val="006920A5"/>
    <w:rsid w:val="00692246"/>
    <w:rsid w:val="006925DE"/>
    <w:rsid w:val="006926E1"/>
    <w:rsid w:val="00692732"/>
    <w:rsid w:val="0069286E"/>
    <w:rsid w:val="00692966"/>
    <w:rsid w:val="00692C55"/>
    <w:rsid w:val="00692FFC"/>
    <w:rsid w:val="00693067"/>
    <w:rsid w:val="0069346E"/>
    <w:rsid w:val="006934D5"/>
    <w:rsid w:val="00693520"/>
    <w:rsid w:val="006935AE"/>
    <w:rsid w:val="00693718"/>
    <w:rsid w:val="00693AD9"/>
    <w:rsid w:val="00693B01"/>
    <w:rsid w:val="00693BAB"/>
    <w:rsid w:val="00693BFB"/>
    <w:rsid w:val="00693C7F"/>
    <w:rsid w:val="00693C93"/>
    <w:rsid w:val="006941EE"/>
    <w:rsid w:val="006947EA"/>
    <w:rsid w:val="006948D5"/>
    <w:rsid w:val="00694D46"/>
    <w:rsid w:val="00694E01"/>
    <w:rsid w:val="00694FAD"/>
    <w:rsid w:val="006955FF"/>
    <w:rsid w:val="00695C03"/>
    <w:rsid w:val="00695E9B"/>
    <w:rsid w:val="00696454"/>
    <w:rsid w:val="00696703"/>
    <w:rsid w:val="006969C3"/>
    <w:rsid w:val="00696DDB"/>
    <w:rsid w:val="00696E17"/>
    <w:rsid w:val="00696E4A"/>
    <w:rsid w:val="00696F34"/>
    <w:rsid w:val="00696F48"/>
    <w:rsid w:val="0069737A"/>
    <w:rsid w:val="006979FA"/>
    <w:rsid w:val="00697B3E"/>
    <w:rsid w:val="00697F9D"/>
    <w:rsid w:val="006A01A1"/>
    <w:rsid w:val="006A02C3"/>
    <w:rsid w:val="006A04B9"/>
    <w:rsid w:val="006A052A"/>
    <w:rsid w:val="006A06A3"/>
    <w:rsid w:val="006A0915"/>
    <w:rsid w:val="006A0ABF"/>
    <w:rsid w:val="006A0BA5"/>
    <w:rsid w:val="006A0E6F"/>
    <w:rsid w:val="006A1320"/>
    <w:rsid w:val="006A1CBC"/>
    <w:rsid w:val="006A1E6B"/>
    <w:rsid w:val="006A1E74"/>
    <w:rsid w:val="006A1E8F"/>
    <w:rsid w:val="006A1F2F"/>
    <w:rsid w:val="006A25AD"/>
    <w:rsid w:val="006A25B1"/>
    <w:rsid w:val="006A2699"/>
    <w:rsid w:val="006A28CA"/>
    <w:rsid w:val="006A2A1D"/>
    <w:rsid w:val="006A2B56"/>
    <w:rsid w:val="006A2D42"/>
    <w:rsid w:val="006A2E2A"/>
    <w:rsid w:val="006A2E87"/>
    <w:rsid w:val="006A343F"/>
    <w:rsid w:val="006A34C9"/>
    <w:rsid w:val="006A3555"/>
    <w:rsid w:val="006A35B1"/>
    <w:rsid w:val="006A3AC3"/>
    <w:rsid w:val="006A3B05"/>
    <w:rsid w:val="006A3BEE"/>
    <w:rsid w:val="006A3CBD"/>
    <w:rsid w:val="006A3D3A"/>
    <w:rsid w:val="006A4020"/>
    <w:rsid w:val="006A42C9"/>
    <w:rsid w:val="006A435D"/>
    <w:rsid w:val="006A4444"/>
    <w:rsid w:val="006A477C"/>
    <w:rsid w:val="006A4B3B"/>
    <w:rsid w:val="006A4CB2"/>
    <w:rsid w:val="006A4E1C"/>
    <w:rsid w:val="006A4FF3"/>
    <w:rsid w:val="006A526A"/>
    <w:rsid w:val="006A52FD"/>
    <w:rsid w:val="006A5459"/>
    <w:rsid w:val="006A58E6"/>
    <w:rsid w:val="006A59D3"/>
    <w:rsid w:val="006A5D09"/>
    <w:rsid w:val="006A5E5D"/>
    <w:rsid w:val="006A5EB8"/>
    <w:rsid w:val="006A6335"/>
    <w:rsid w:val="006A6374"/>
    <w:rsid w:val="006A6778"/>
    <w:rsid w:val="006A6971"/>
    <w:rsid w:val="006A6BB3"/>
    <w:rsid w:val="006A6E66"/>
    <w:rsid w:val="006A7183"/>
    <w:rsid w:val="006A71B5"/>
    <w:rsid w:val="006A71CF"/>
    <w:rsid w:val="006A7266"/>
    <w:rsid w:val="006A766B"/>
    <w:rsid w:val="006A76B5"/>
    <w:rsid w:val="006A7B4D"/>
    <w:rsid w:val="006A7D6D"/>
    <w:rsid w:val="006A7E88"/>
    <w:rsid w:val="006A7F5E"/>
    <w:rsid w:val="006B0124"/>
    <w:rsid w:val="006B0520"/>
    <w:rsid w:val="006B0718"/>
    <w:rsid w:val="006B0749"/>
    <w:rsid w:val="006B0993"/>
    <w:rsid w:val="006B0AEC"/>
    <w:rsid w:val="006B0BAF"/>
    <w:rsid w:val="006B0D91"/>
    <w:rsid w:val="006B0FD1"/>
    <w:rsid w:val="006B1230"/>
    <w:rsid w:val="006B1858"/>
    <w:rsid w:val="006B1B98"/>
    <w:rsid w:val="006B2209"/>
    <w:rsid w:val="006B25D9"/>
    <w:rsid w:val="006B2B3B"/>
    <w:rsid w:val="006B2BCD"/>
    <w:rsid w:val="006B2BEF"/>
    <w:rsid w:val="006B2F6D"/>
    <w:rsid w:val="006B3088"/>
    <w:rsid w:val="006B3159"/>
    <w:rsid w:val="006B31C8"/>
    <w:rsid w:val="006B3273"/>
    <w:rsid w:val="006B3359"/>
    <w:rsid w:val="006B36CD"/>
    <w:rsid w:val="006B3783"/>
    <w:rsid w:val="006B3875"/>
    <w:rsid w:val="006B3B6B"/>
    <w:rsid w:val="006B3EA5"/>
    <w:rsid w:val="006B3EB6"/>
    <w:rsid w:val="006B4070"/>
    <w:rsid w:val="006B4AAA"/>
    <w:rsid w:val="006B4B0A"/>
    <w:rsid w:val="006B4D68"/>
    <w:rsid w:val="006B4D8B"/>
    <w:rsid w:val="006B4DB1"/>
    <w:rsid w:val="006B4EB2"/>
    <w:rsid w:val="006B5305"/>
    <w:rsid w:val="006B5443"/>
    <w:rsid w:val="006B54F0"/>
    <w:rsid w:val="006B56F6"/>
    <w:rsid w:val="006B5A46"/>
    <w:rsid w:val="006B5C42"/>
    <w:rsid w:val="006B5CF5"/>
    <w:rsid w:val="006B5E17"/>
    <w:rsid w:val="006B6073"/>
    <w:rsid w:val="006B62E1"/>
    <w:rsid w:val="006B6497"/>
    <w:rsid w:val="006B64B4"/>
    <w:rsid w:val="006B6836"/>
    <w:rsid w:val="006B69D1"/>
    <w:rsid w:val="006B6B50"/>
    <w:rsid w:val="006B6FF2"/>
    <w:rsid w:val="006B7354"/>
    <w:rsid w:val="006B73D3"/>
    <w:rsid w:val="006B7664"/>
    <w:rsid w:val="006B7688"/>
    <w:rsid w:val="006B7BF7"/>
    <w:rsid w:val="006B7E82"/>
    <w:rsid w:val="006B7FAA"/>
    <w:rsid w:val="006C006D"/>
    <w:rsid w:val="006C009C"/>
    <w:rsid w:val="006C0177"/>
    <w:rsid w:val="006C03B9"/>
    <w:rsid w:val="006C04D0"/>
    <w:rsid w:val="006C08A5"/>
    <w:rsid w:val="006C0987"/>
    <w:rsid w:val="006C0A3E"/>
    <w:rsid w:val="006C0FB5"/>
    <w:rsid w:val="006C1024"/>
    <w:rsid w:val="006C1444"/>
    <w:rsid w:val="006C1979"/>
    <w:rsid w:val="006C1DCE"/>
    <w:rsid w:val="006C20B1"/>
    <w:rsid w:val="006C2251"/>
    <w:rsid w:val="006C2484"/>
    <w:rsid w:val="006C2648"/>
    <w:rsid w:val="006C269A"/>
    <w:rsid w:val="006C272F"/>
    <w:rsid w:val="006C2999"/>
    <w:rsid w:val="006C2BF3"/>
    <w:rsid w:val="006C2DE8"/>
    <w:rsid w:val="006C2EE3"/>
    <w:rsid w:val="006C2F7A"/>
    <w:rsid w:val="006C306D"/>
    <w:rsid w:val="006C3329"/>
    <w:rsid w:val="006C3422"/>
    <w:rsid w:val="006C3574"/>
    <w:rsid w:val="006C3596"/>
    <w:rsid w:val="006C36BD"/>
    <w:rsid w:val="006C3881"/>
    <w:rsid w:val="006C38E6"/>
    <w:rsid w:val="006C4361"/>
    <w:rsid w:val="006C46AE"/>
    <w:rsid w:val="006C4721"/>
    <w:rsid w:val="006C47D3"/>
    <w:rsid w:val="006C47E9"/>
    <w:rsid w:val="006C48AC"/>
    <w:rsid w:val="006C48EF"/>
    <w:rsid w:val="006C494A"/>
    <w:rsid w:val="006C4BF1"/>
    <w:rsid w:val="006C4CA7"/>
    <w:rsid w:val="006C506B"/>
    <w:rsid w:val="006C521A"/>
    <w:rsid w:val="006C55F4"/>
    <w:rsid w:val="006C5806"/>
    <w:rsid w:val="006C5A05"/>
    <w:rsid w:val="006C5B7A"/>
    <w:rsid w:val="006C5B9C"/>
    <w:rsid w:val="006C5F50"/>
    <w:rsid w:val="006C617F"/>
    <w:rsid w:val="006C647A"/>
    <w:rsid w:val="006C64F2"/>
    <w:rsid w:val="006C660C"/>
    <w:rsid w:val="006C671B"/>
    <w:rsid w:val="006C697F"/>
    <w:rsid w:val="006C6AE2"/>
    <w:rsid w:val="006C6AF9"/>
    <w:rsid w:val="006C6C42"/>
    <w:rsid w:val="006C6C8C"/>
    <w:rsid w:val="006C7356"/>
    <w:rsid w:val="006C758A"/>
    <w:rsid w:val="006C7A5A"/>
    <w:rsid w:val="006C7B89"/>
    <w:rsid w:val="006D0009"/>
    <w:rsid w:val="006D00B5"/>
    <w:rsid w:val="006D0135"/>
    <w:rsid w:val="006D01BA"/>
    <w:rsid w:val="006D059B"/>
    <w:rsid w:val="006D0D40"/>
    <w:rsid w:val="006D112A"/>
    <w:rsid w:val="006D13AF"/>
    <w:rsid w:val="006D15E8"/>
    <w:rsid w:val="006D1705"/>
    <w:rsid w:val="006D1A96"/>
    <w:rsid w:val="006D1A9B"/>
    <w:rsid w:val="006D1B01"/>
    <w:rsid w:val="006D1D73"/>
    <w:rsid w:val="006D1EF3"/>
    <w:rsid w:val="006D22FD"/>
    <w:rsid w:val="006D246B"/>
    <w:rsid w:val="006D24C9"/>
    <w:rsid w:val="006D25BC"/>
    <w:rsid w:val="006D25C4"/>
    <w:rsid w:val="006D25D5"/>
    <w:rsid w:val="006D272A"/>
    <w:rsid w:val="006D2908"/>
    <w:rsid w:val="006D296F"/>
    <w:rsid w:val="006D29D3"/>
    <w:rsid w:val="006D2A90"/>
    <w:rsid w:val="006D2D00"/>
    <w:rsid w:val="006D2DF8"/>
    <w:rsid w:val="006D2E48"/>
    <w:rsid w:val="006D30E0"/>
    <w:rsid w:val="006D32A1"/>
    <w:rsid w:val="006D3687"/>
    <w:rsid w:val="006D39AD"/>
    <w:rsid w:val="006D3AEA"/>
    <w:rsid w:val="006D3B43"/>
    <w:rsid w:val="006D3D1C"/>
    <w:rsid w:val="006D4081"/>
    <w:rsid w:val="006D41C5"/>
    <w:rsid w:val="006D4275"/>
    <w:rsid w:val="006D43A8"/>
    <w:rsid w:val="006D444D"/>
    <w:rsid w:val="006D4732"/>
    <w:rsid w:val="006D483F"/>
    <w:rsid w:val="006D48BE"/>
    <w:rsid w:val="006D496E"/>
    <w:rsid w:val="006D4990"/>
    <w:rsid w:val="006D49FC"/>
    <w:rsid w:val="006D4C08"/>
    <w:rsid w:val="006D4D52"/>
    <w:rsid w:val="006D4DC8"/>
    <w:rsid w:val="006D514E"/>
    <w:rsid w:val="006D5972"/>
    <w:rsid w:val="006D5BCC"/>
    <w:rsid w:val="006D5C5B"/>
    <w:rsid w:val="006D5C88"/>
    <w:rsid w:val="006D5DEB"/>
    <w:rsid w:val="006D5FDC"/>
    <w:rsid w:val="006D60AE"/>
    <w:rsid w:val="006D6165"/>
    <w:rsid w:val="006D6727"/>
    <w:rsid w:val="006D69CD"/>
    <w:rsid w:val="006D6E7C"/>
    <w:rsid w:val="006D711E"/>
    <w:rsid w:val="006D7457"/>
    <w:rsid w:val="006D7530"/>
    <w:rsid w:val="006D760E"/>
    <w:rsid w:val="006D7743"/>
    <w:rsid w:val="006D7765"/>
    <w:rsid w:val="006D77E1"/>
    <w:rsid w:val="006D78E8"/>
    <w:rsid w:val="006D794C"/>
    <w:rsid w:val="006D7EF3"/>
    <w:rsid w:val="006E005E"/>
    <w:rsid w:val="006E0200"/>
    <w:rsid w:val="006E02AE"/>
    <w:rsid w:val="006E0532"/>
    <w:rsid w:val="006E057A"/>
    <w:rsid w:val="006E0964"/>
    <w:rsid w:val="006E0BC3"/>
    <w:rsid w:val="006E10A8"/>
    <w:rsid w:val="006E14E2"/>
    <w:rsid w:val="006E14EB"/>
    <w:rsid w:val="006E162E"/>
    <w:rsid w:val="006E16C6"/>
    <w:rsid w:val="006E16FD"/>
    <w:rsid w:val="006E174F"/>
    <w:rsid w:val="006E178C"/>
    <w:rsid w:val="006E18FF"/>
    <w:rsid w:val="006E1BFB"/>
    <w:rsid w:val="006E1DB0"/>
    <w:rsid w:val="006E1F8D"/>
    <w:rsid w:val="006E20B3"/>
    <w:rsid w:val="006E2131"/>
    <w:rsid w:val="006E214B"/>
    <w:rsid w:val="006E2305"/>
    <w:rsid w:val="006E24C2"/>
    <w:rsid w:val="006E2556"/>
    <w:rsid w:val="006E2688"/>
    <w:rsid w:val="006E2754"/>
    <w:rsid w:val="006E2CA3"/>
    <w:rsid w:val="006E2D55"/>
    <w:rsid w:val="006E2F53"/>
    <w:rsid w:val="006E34B3"/>
    <w:rsid w:val="006E3593"/>
    <w:rsid w:val="006E3BFF"/>
    <w:rsid w:val="006E3C70"/>
    <w:rsid w:val="006E3D21"/>
    <w:rsid w:val="006E3D90"/>
    <w:rsid w:val="006E3E35"/>
    <w:rsid w:val="006E4013"/>
    <w:rsid w:val="006E403E"/>
    <w:rsid w:val="006E4097"/>
    <w:rsid w:val="006E40AD"/>
    <w:rsid w:val="006E40B7"/>
    <w:rsid w:val="006E40D1"/>
    <w:rsid w:val="006E40F8"/>
    <w:rsid w:val="006E41BF"/>
    <w:rsid w:val="006E4289"/>
    <w:rsid w:val="006E467C"/>
    <w:rsid w:val="006E4BF4"/>
    <w:rsid w:val="006E5444"/>
    <w:rsid w:val="006E56EC"/>
    <w:rsid w:val="006E5854"/>
    <w:rsid w:val="006E60A7"/>
    <w:rsid w:val="006E622B"/>
    <w:rsid w:val="006E6254"/>
    <w:rsid w:val="006E6277"/>
    <w:rsid w:val="006E68E0"/>
    <w:rsid w:val="006E6C14"/>
    <w:rsid w:val="006E6C58"/>
    <w:rsid w:val="006E6CE9"/>
    <w:rsid w:val="006E709F"/>
    <w:rsid w:val="006E714E"/>
    <w:rsid w:val="006E72AF"/>
    <w:rsid w:val="006E7563"/>
    <w:rsid w:val="006E77FB"/>
    <w:rsid w:val="006E7922"/>
    <w:rsid w:val="006E7B1A"/>
    <w:rsid w:val="006F004C"/>
    <w:rsid w:val="006F0121"/>
    <w:rsid w:val="006F045C"/>
    <w:rsid w:val="006F0642"/>
    <w:rsid w:val="006F0A4E"/>
    <w:rsid w:val="006F0D28"/>
    <w:rsid w:val="006F0D46"/>
    <w:rsid w:val="006F0F6F"/>
    <w:rsid w:val="006F10E5"/>
    <w:rsid w:val="006F114A"/>
    <w:rsid w:val="006F11A5"/>
    <w:rsid w:val="006F122B"/>
    <w:rsid w:val="006F1263"/>
    <w:rsid w:val="006F1377"/>
    <w:rsid w:val="006F1836"/>
    <w:rsid w:val="006F1A34"/>
    <w:rsid w:val="006F2107"/>
    <w:rsid w:val="006F2908"/>
    <w:rsid w:val="006F2AC4"/>
    <w:rsid w:val="006F2B4C"/>
    <w:rsid w:val="006F2EB8"/>
    <w:rsid w:val="006F2ED1"/>
    <w:rsid w:val="006F3019"/>
    <w:rsid w:val="006F35A5"/>
    <w:rsid w:val="006F37A2"/>
    <w:rsid w:val="006F37CC"/>
    <w:rsid w:val="006F37E3"/>
    <w:rsid w:val="006F3C58"/>
    <w:rsid w:val="006F3E0A"/>
    <w:rsid w:val="006F4169"/>
    <w:rsid w:val="006F42DD"/>
    <w:rsid w:val="006F498C"/>
    <w:rsid w:val="006F4BAC"/>
    <w:rsid w:val="006F4BFB"/>
    <w:rsid w:val="006F4DC3"/>
    <w:rsid w:val="006F4DE2"/>
    <w:rsid w:val="006F4E6D"/>
    <w:rsid w:val="006F4EDE"/>
    <w:rsid w:val="006F4F67"/>
    <w:rsid w:val="006F4FD4"/>
    <w:rsid w:val="006F51CD"/>
    <w:rsid w:val="006F5262"/>
    <w:rsid w:val="006F5611"/>
    <w:rsid w:val="006F5C4B"/>
    <w:rsid w:val="006F5F95"/>
    <w:rsid w:val="006F6214"/>
    <w:rsid w:val="006F627C"/>
    <w:rsid w:val="006F6304"/>
    <w:rsid w:val="006F6394"/>
    <w:rsid w:val="006F6594"/>
    <w:rsid w:val="006F65BE"/>
    <w:rsid w:val="006F6629"/>
    <w:rsid w:val="006F66C3"/>
    <w:rsid w:val="006F69FF"/>
    <w:rsid w:val="006F6B5F"/>
    <w:rsid w:val="006F6BDA"/>
    <w:rsid w:val="006F6D5C"/>
    <w:rsid w:val="006F6F0B"/>
    <w:rsid w:val="006F705C"/>
    <w:rsid w:val="006F71F0"/>
    <w:rsid w:val="006F76F8"/>
    <w:rsid w:val="006F77BC"/>
    <w:rsid w:val="006F79CA"/>
    <w:rsid w:val="006F7AF9"/>
    <w:rsid w:val="006F7B6C"/>
    <w:rsid w:val="006F7EE7"/>
    <w:rsid w:val="0070047A"/>
    <w:rsid w:val="007007DD"/>
    <w:rsid w:val="00700AB5"/>
    <w:rsid w:val="00700B72"/>
    <w:rsid w:val="00700D6D"/>
    <w:rsid w:val="00700F06"/>
    <w:rsid w:val="00700FE7"/>
    <w:rsid w:val="007012B6"/>
    <w:rsid w:val="00701397"/>
    <w:rsid w:val="00701591"/>
    <w:rsid w:val="0070252B"/>
    <w:rsid w:val="007025BD"/>
    <w:rsid w:val="00702724"/>
    <w:rsid w:val="007029F8"/>
    <w:rsid w:val="00702D05"/>
    <w:rsid w:val="00702D17"/>
    <w:rsid w:val="00702F1C"/>
    <w:rsid w:val="00702FAB"/>
    <w:rsid w:val="00703111"/>
    <w:rsid w:val="007032B4"/>
    <w:rsid w:val="007033C1"/>
    <w:rsid w:val="007038B8"/>
    <w:rsid w:val="00703BA6"/>
    <w:rsid w:val="00703BB0"/>
    <w:rsid w:val="00703D62"/>
    <w:rsid w:val="0070448E"/>
    <w:rsid w:val="007044BB"/>
    <w:rsid w:val="00704510"/>
    <w:rsid w:val="00704650"/>
    <w:rsid w:val="007046A0"/>
    <w:rsid w:val="00704B3D"/>
    <w:rsid w:val="00704C5C"/>
    <w:rsid w:val="00704C80"/>
    <w:rsid w:val="00704D7C"/>
    <w:rsid w:val="00704FD2"/>
    <w:rsid w:val="007050D1"/>
    <w:rsid w:val="00705349"/>
    <w:rsid w:val="007054E6"/>
    <w:rsid w:val="007055E9"/>
    <w:rsid w:val="00705F3D"/>
    <w:rsid w:val="00706231"/>
    <w:rsid w:val="0070626C"/>
    <w:rsid w:val="0070630F"/>
    <w:rsid w:val="0070639C"/>
    <w:rsid w:val="007063A8"/>
    <w:rsid w:val="0070680B"/>
    <w:rsid w:val="00706C4A"/>
    <w:rsid w:val="00706DE4"/>
    <w:rsid w:val="00706EF7"/>
    <w:rsid w:val="007070FA"/>
    <w:rsid w:val="007072FB"/>
    <w:rsid w:val="007074EB"/>
    <w:rsid w:val="00707875"/>
    <w:rsid w:val="0070794F"/>
    <w:rsid w:val="00707B90"/>
    <w:rsid w:val="00707C44"/>
    <w:rsid w:val="00707E24"/>
    <w:rsid w:val="00707E58"/>
    <w:rsid w:val="00707F2C"/>
    <w:rsid w:val="007100C7"/>
    <w:rsid w:val="007104A0"/>
    <w:rsid w:val="0071073A"/>
    <w:rsid w:val="00710EB4"/>
    <w:rsid w:val="00710F97"/>
    <w:rsid w:val="0071108A"/>
    <w:rsid w:val="00711123"/>
    <w:rsid w:val="00711155"/>
    <w:rsid w:val="00711222"/>
    <w:rsid w:val="007112B9"/>
    <w:rsid w:val="007115CB"/>
    <w:rsid w:val="0071165B"/>
    <w:rsid w:val="00711951"/>
    <w:rsid w:val="00711993"/>
    <w:rsid w:val="00711D0E"/>
    <w:rsid w:val="00712594"/>
    <w:rsid w:val="007125B9"/>
    <w:rsid w:val="00712761"/>
    <w:rsid w:val="00712B0B"/>
    <w:rsid w:val="00712E3A"/>
    <w:rsid w:val="00713114"/>
    <w:rsid w:val="00713414"/>
    <w:rsid w:val="0071362F"/>
    <w:rsid w:val="00713F35"/>
    <w:rsid w:val="00714071"/>
    <w:rsid w:val="007142E0"/>
    <w:rsid w:val="007142EF"/>
    <w:rsid w:val="007145C2"/>
    <w:rsid w:val="00714E0E"/>
    <w:rsid w:val="00714F93"/>
    <w:rsid w:val="0071503E"/>
    <w:rsid w:val="007150AB"/>
    <w:rsid w:val="00715246"/>
    <w:rsid w:val="007152B9"/>
    <w:rsid w:val="007153BB"/>
    <w:rsid w:val="0071583F"/>
    <w:rsid w:val="0071598E"/>
    <w:rsid w:val="00715A48"/>
    <w:rsid w:val="00715C42"/>
    <w:rsid w:val="00715E96"/>
    <w:rsid w:val="0071623D"/>
    <w:rsid w:val="007165BE"/>
    <w:rsid w:val="00716710"/>
    <w:rsid w:val="007167A1"/>
    <w:rsid w:val="00716882"/>
    <w:rsid w:val="0071693A"/>
    <w:rsid w:val="00716D67"/>
    <w:rsid w:val="00716E70"/>
    <w:rsid w:val="00716FCD"/>
    <w:rsid w:val="0071704D"/>
    <w:rsid w:val="00717854"/>
    <w:rsid w:val="00717F7C"/>
    <w:rsid w:val="0071FEDC"/>
    <w:rsid w:val="0072001F"/>
    <w:rsid w:val="00720030"/>
    <w:rsid w:val="00720298"/>
    <w:rsid w:val="007203CF"/>
    <w:rsid w:val="00720417"/>
    <w:rsid w:val="00720BD0"/>
    <w:rsid w:val="00720C33"/>
    <w:rsid w:val="00720DE9"/>
    <w:rsid w:val="00720DF1"/>
    <w:rsid w:val="00720E02"/>
    <w:rsid w:val="00721146"/>
    <w:rsid w:val="00721253"/>
    <w:rsid w:val="00721583"/>
    <w:rsid w:val="007216C9"/>
    <w:rsid w:val="0072171D"/>
    <w:rsid w:val="00721727"/>
    <w:rsid w:val="00721BEB"/>
    <w:rsid w:val="00721E93"/>
    <w:rsid w:val="00721F68"/>
    <w:rsid w:val="0072204B"/>
    <w:rsid w:val="00722209"/>
    <w:rsid w:val="00722340"/>
    <w:rsid w:val="00722650"/>
    <w:rsid w:val="007226DB"/>
    <w:rsid w:val="007227C4"/>
    <w:rsid w:val="007228D4"/>
    <w:rsid w:val="0072295C"/>
    <w:rsid w:val="00722A29"/>
    <w:rsid w:val="00722B06"/>
    <w:rsid w:val="00722E51"/>
    <w:rsid w:val="00722F0B"/>
    <w:rsid w:val="0072311C"/>
    <w:rsid w:val="0072323C"/>
    <w:rsid w:val="0072325A"/>
    <w:rsid w:val="00723459"/>
    <w:rsid w:val="0072346D"/>
    <w:rsid w:val="00723A8C"/>
    <w:rsid w:val="00723B80"/>
    <w:rsid w:val="00724372"/>
    <w:rsid w:val="007246CC"/>
    <w:rsid w:val="00724708"/>
    <w:rsid w:val="0072470D"/>
    <w:rsid w:val="00724739"/>
    <w:rsid w:val="00724A9C"/>
    <w:rsid w:val="00724AA4"/>
    <w:rsid w:val="00724C98"/>
    <w:rsid w:val="00724DFB"/>
    <w:rsid w:val="00724ECD"/>
    <w:rsid w:val="00724F3E"/>
    <w:rsid w:val="007252AF"/>
    <w:rsid w:val="007252BA"/>
    <w:rsid w:val="007257F9"/>
    <w:rsid w:val="00725AEA"/>
    <w:rsid w:val="00725BB1"/>
    <w:rsid w:val="007262C5"/>
    <w:rsid w:val="007262DB"/>
    <w:rsid w:val="00726532"/>
    <w:rsid w:val="00726894"/>
    <w:rsid w:val="00726E4F"/>
    <w:rsid w:val="00726EC2"/>
    <w:rsid w:val="00726F9E"/>
    <w:rsid w:val="00727064"/>
    <w:rsid w:val="00727384"/>
    <w:rsid w:val="00727448"/>
    <w:rsid w:val="0072748E"/>
    <w:rsid w:val="007274BA"/>
    <w:rsid w:val="0072785F"/>
    <w:rsid w:val="00727899"/>
    <w:rsid w:val="007278B1"/>
    <w:rsid w:val="00727B0F"/>
    <w:rsid w:val="00727C04"/>
    <w:rsid w:val="007301D7"/>
    <w:rsid w:val="0073044D"/>
    <w:rsid w:val="007304DD"/>
    <w:rsid w:val="00730747"/>
    <w:rsid w:val="00730A40"/>
    <w:rsid w:val="00730A45"/>
    <w:rsid w:val="00730BA3"/>
    <w:rsid w:val="00731284"/>
    <w:rsid w:val="00731304"/>
    <w:rsid w:val="007313BE"/>
    <w:rsid w:val="00731D31"/>
    <w:rsid w:val="00732176"/>
    <w:rsid w:val="007324F6"/>
    <w:rsid w:val="007326AC"/>
    <w:rsid w:val="007327F9"/>
    <w:rsid w:val="0073286A"/>
    <w:rsid w:val="00732938"/>
    <w:rsid w:val="00732E46"/>
    <w:rsid w:val="0073377A"/>
    <w:rsid w:val="0073390F"/>
    <w:rsid w:val="00733AC9"/>
    <w:rsid w:val="00734076"/>
    <w:rsid w:val="0073437D"/>
    <w:rsid w:val="00734399"/>
    <w:rsid w:val="007344CB"/>
    <w:rsid w:val="00734639"/>
    <w:rsid w:val="00734733"/>
    <w:rsid w:val="0073478F"/>
    <w:rsid w:val="00734A62"/>
    <w:rsid w:val="00734AE4"/>
    <w:rsid w:val="00734B4F"/>
    <w:rsid w:val="00734BCE"/>
    <w:rsid w:val="00734E88"/>
    <w:rsid w:val="00734EAB"/>
    <w:rsid w:val="00735269"/>
    <w:rsid w:val="00735306"/>
    <w:rsid w:val="00735349"/>
    <w:rsid w:val="007353E4"/>
    <w:rsid w:val="0073555D"/>
    <w:rsid w:val="007358F5"/>
    <w:rsid w:val="00735945"/>
    <w:rsid w:val="007359AA"/>
    <w:rsid w:val="00735A08"/>
    <w:rsid w:val="00735C6B"/>
    <w:rsid w:val="00736987"/>
    <w:rsid w:val="00736B3D"/>
    <w:rsid w:val="00736C8D"/>
    <w:rsid w:val="00736E9D"/>
    <w:rsid w:val="0073770A"/>
    <w:rsid w:val="0073778A"/>
    <w:rsid w:val="007378E0"/>
    <w:rsid w:val="0073793C"/>
    <w:rsid w:val="00737992"/>
    <w:rsid w:val="00737A73"/>
    <w:rsid w:val="00737B29"/>
    <w:rsid w:val="00737D8A"/>
    <w:rsid w:val="00737E09"/>
    <w:rsid w:val="00737F35"/>
    <w:rsid w:val="00737F7E"/>
    <w:rsid w:val="00740375"/>
    <w:rsid w:val="007404DA"/>
    <w:rsid w:val="0074078E"/>
    <w:rsid w:val="00740C2F"/>
    <w:rsid w:val="00740D87"/>
    <w:rsid w:val="00740F60"/>
    <w:rsid w:val="00740FFA"/>
    <w:rsid w:val="00741224"/>
    <w:rsid w:val="0074131F"/>
    <w:rsid w:val="007413BD"/>
    <w:rsid w:val="0074166C"/>
    <w:rsid w:val="0074169A"/>
    <w:rsid w:val="007417CC"/>
    <w:rsid w:val="00741884"/>
    <w:rsid w:val="00741B61"/>
    <w:rsid w:val="00742136"/>
    <w:rsid w:val="00742216"/>
    <w:rsid w:val="00742585"/>
    <w:rsid w:val="0074265C"/>
    <w:rsid w:val="0074285B"/>
    <w:rsid w:val="00742AE4"/>
    <w:rsid w:val="00742CDF"/>
    <w:rsid w:val="00742ED2"/>
    <w:rsid w:val="00743027"/>
    <w:rsid w:val="007433FA"/>
    <w:rsid w:val="007436E1"/>
    <w:rsid w:val="007437AE"/>
    <w:rsid w:val="00743B84"/>
    <w:rsid w:val="00743CE7"/>
    <w:rsid w:val="00743F36"/>
    <w:rsid w:val="00743F47"/>
    <w:rsid w:val="00743F52"/>
    <w:rsid w:val="007443BD"/>
    <w:rsid w:val="007444F3"/>
    <w:rsid w:val="00744655"/>
    <w:rsid w:val="007446B5"/>
    <w:rsid w:val="007447A0"/>
    <w:rsid w:val="007447BF"/>
    <w:rsid w:val="0074482C"/>
    <w:rsid w:val="0074485A"/>
    <w:rsid w:val="00744E47"/>
    <w:rsid w:val="00745251"/>
    <w:rsid w:val="00745440"/>
    <w:rsid w:val="007456FA"/>
    <w:rsid w:val="007457D8"/>
    <w:rsid w:val="007457F7"/>
    <w:rsid w:val="00745894"/>
    <w:rsid w:val="007458E1"/>
    <w:rsid w:val="00745AEA"/>
    <w:rsid w:val="007460FF"/>
    <w:rsid w:val="0074624C"/>
    <w:rsid w:val="0074632C"/>
    <w:rsid w:val="00746345"/>
    <w:rsid w:val="0074651A"/>
    <w:rsid w:val="007466BE"/>
    <w:rsid w:val="007469B2"/>
    <w:rsid w:val="00746A8A"/>
    <w:rsid w:val="00746BA2"/>
    <w:rsid w:val="00747152"/>
    <w:rsid w:val="00747391"/>
    <w:rsid w:val="00747392"/>
    <w:rsid w:val="007475FF"/>
    <w:rsid w:val="007478EF"/>
    <w:rsid w:val="00747989"/>
    <w:rsid w:val="00747A59"/>
    <w:rsid w:val="007501F8"/>
    <w:rsid w:val="00750286"/>
    <w:rsid w:val="007503AD"/>
    <w:rsid w:val="0075066F"/>
    <w:rsid w:val="0075076A"/>
    <w:rsid w:val="007508EC"/>
    <w:rsid w:val="00750FB7"/>
    <w:rsid w:val="00751270"/>
    <w:rsid w:val="00751782"/>
    <w:rsid w:val="007518D9"/>
    <w:rsid w:val="00751959"/>
    <w:rsid w:val="007519F4"/>
    <w:rsid w:val="00751FDB"/>
    <w:rsid w:val="00752010"/>
    <w:rsid w:val="007522C0"/>
    <w:rsid w:val="00752301"/>
    <w:rsid w:val="007524AB"/>
    <w:rsid w:val="00752598"/>
    <w:rsid w:val="007526B5"/>
    <w:rsid w:val="00752810"/>
    <w:rsid w:val="00752B89"/>
    <w:rsid w:val="00752CD1"/>
    <w:rsid w:val="00752E40"/>
    <w:rsid w:val="007530B3"/>
    <w:rsid w:val="007530B4"/>
    <w:rsid w:val="007530B5"/>
    <w:rsid w:val="007531FE"/>
    <w:rsid w:val="007538F6"/>
    <w:rsid w:val="00753A3F"/>
    <w:rsid w:val="00754162"/>
    <w:rsid w:val="0075442A"/>
    <w:rsid w:val="007545E5"/>
    <w:rsid w:val="0075478E"/>
    <w:rsid w:val="0075482B"/>
    <w:rsid w:val="00754C42"/>
    <w:rsid w:val="00754E35"/>
    <w:rsid w:val="007550FC"/>
    <w:rsid w:val="0075530A"/>
    <w:rsid w:val="00755331"/>
    <w:rsid w:val="007556B4"/>
    <w:rsid w:val="00755938"/>
    <w:rsid w:val="00755BF9"/>
    <w:rsid w:val="00755DF5"/>
    <w:rsid w:val="00755E60"/>
    <w:rsid w:val="00755F42"/>
    <w:rsid w:val="00755FD1"/>
    <w:rsid w:val="007560DA"/>
    <w:rsid w:val="00756640"/>
    <w:rsid w:val="00756775"/>
    <w:rsid w:val="007567C0"/>
    <w:rsid w:val="00756D5B"/>
    <w:rsid w:val="00756D5E"/>
    <w:rsid w:val="007570EB"/>
    <w:rsid w:val="007572ED"/>
    <w:rsid w:val="00757345"/>
    <w:rsid w:val="0075795C"/>
    <w:rsid w:val="00757CF7"/>
    <w:rsid w:val="00757D52"/>
    <w:rsid w:val="00757EFC"/>
    <w:rsid w:val="00757F15"/>
    <w:rsid w:val="00760159"/>
    <w:rsid w:val="0076032E"/>
    <w:rsid w:val="00760A09"/>
    <w:rsid w:val="00760B25"/>
    <w:rsid w:val="00760C5C"/>
    <w:rsid w:val="007617F2"/>
    <w:rsid w:val="00761F6D"/>
    <w:rsid w:val="0076217F"/>
    <w:rsid w:val="0076226F"/>
    <w:rsid w:val="00762500"/>
    <w:rsid w:val="00762774"/>
    <w:rsid w:val="00762CE4"/>
    <w:rsid w:val="00762EE3"/>
    <w:rsid w:val="00763199"/>
    <w:rsid w:val="007631B9"/>
    <w:rsid w:val="00763258"/>
    <w:rsid w:val="00763565"/>
    <w:rsid w:val="00763651"/>
    <w:rsid w:val="00763A60"/>
    <w:rsid w:val="00763D93"/>
    <w:rsid w:val="00764223"/>
    <w:rsid w:val="007642E3"/>
    <w:rsid w:val="00764335"/>
    <w:rsid w:val="0076436D"/>
    <w:rsid w:val="0076453A"/>
    <w:rsid w:val="00764545"/>
    <w:rsid w:val="0076468D"/>
    <w:rsid w:val="00764698"/>
    <w:rsid w:val="00764BC9"/>
    <w:rsid w:val="00764CC0"/>
    <w:rsid w:val="00764D8C"/>
    <w:rsid w:val="00764ECD"/>
    <w:rsid w:val="00764F5F"/>
    <w:rsid w:val="00764FB7"/>
    <w:rsid w:val="007650A6"/>
    <w:rsid w:val="00765399"/>
    <w:rsid w:val="00765646"/>
    <w:rsid w:val="00765693"/>
    <w:rsid w:val="0076581A"/>
    <w:rsid w:val="00765ABE"/>
    <w:rsid w:val="00765BE3"/>
    <w:rsid w:val="00765DF4"/>
    <w:rsid w:val="0076600A"/>
    <w:rsid w:val="007661C3"/>
    <w:rsid w:val="007661F8"/>
    <w:rsid w:val="0076643C"/>
    <w:rsid w:val="00766460"/>
    <w:rsid w:val="00766824"/>
    <w:rsid w:val="00766914"/>
    <w:rsid w:val="00766F3F"/>
    <w:rsid w:val="00767406"/>
    <w:rsid w:val="0076777F"/>
    <w:rsid w:val="00767A29"/>
    <w:rsid w:val="00767A40"/>
    <w:rsid w:val="00767AFA"/>
    <w:rsid w:val="00767D42"/>
    <w:rsid w:val="0077012C"/>
    <w:rsid w:val="0077016E"/>
    <w:rsid w:val="0077028C"/>
    <w:rsid w:val="00770309"/>
    <w:rsid w:val="00770588"/>
    <w:rsid w:val="0077064F"/>
    <w:rsid w:val="00770845"/>
    <w:rsid w:val="00770B17"/>
    <w:rsid w:val="00770C05"/>
    <w:rsid w:val="00770D7D"/>
    <w:rsid w:val="00770E17"/>
    <w:rsid w:val="00770E8A"/>
    <w:rsid w:val="00770F5D"/>
    <w:rsid w:val="00771231"/>
    <w:rsid w:val="00771303"/>
    <w:rsid w:val="0077145B"/>
    <w:rsid w:val="00771771"/>
    <w:rsid w:val="007717F8"/>
    <w:rsid w:val="0077184B"/>
    <w:rsid w:val="00771854"/>
    <w:rsid w:val="007721A4"/>
    <w:rsid w:val="00772593"/>
    <w:rsid w:val="00772621"/>
    <w:rsid w:val="007728FF"/>
    <w:rsid w:val="00772F9A"/>
    <w:rsid w:val="0077325E"/>
    <w:rsid w:val="007735E0"/>
    <w:rsid w:val="00773B79"/>
    <w:rsid w:val="00773C02"/>
    <w:rsid w:val="00773CCD"/>
    <w:rsid w:val="00773D10"/>
    <w:rsid w:val="00773D17"/>
    <w:rsid w:val="007745E7"/>
    <w:rsid w:val="007747C3"/>
    <w:rsid w:val="00774A47"/>
    <w:rsid w:val="00774A8A"/>
    <w:rsid w:val="00774AE1"/>
    <w:rsid w:val="00774F60"/>
    <w:rsid w:val="0077517D"/>
    <w:rsid w:val="007752B7"/>
    <w:rsid w:val="0077593A"/>
    <w:rsid w:val="00775940"/>
    <w:rsid w:val="00775C5D"/>
    <w:rsid w:val="00775E6D"/>
    <w:rsid w:val="00775E7B"/>
    <w:rsid w:val="007764AA"/>
    <w:rsid w:val="007764D4"/>
    <w:rsid w:val="00776B0A"/>
    <w:rsid w:val="00776BD3"/>
    <w:rsid w:val="00776D01"/>
    <w:rsid w:val="00776D8B"/>
    <w:rsid w:val="00777150"/>
    <w:rsid w:val="007771EB"/>
    <w:rsid w:val="0077727E"/>
    <w:rsid w:val="00777655"/>
    <w:rsid w:val="0077788A"/>
    <w:rsid w:val="00777BB7"/>
    <w:rsid w:val="007804F7"/>
    <w:rsid w:val="00780656"/>
    <w:rsid w:val="00780828"/>
    <w:rsid w:val="00780AFB"/>
    <w:rsid w:val="00780C2A"/>
    <w:rsid w:val="00780E7D"/>
    <w:rsid w:val="00780EE8"/>
    <w:rsid w:val="00781014"/>
    <w:rsid w:val="007810E2"/>
    <w:rsid w:val="0078114D"/>
    <w:rsid w:val="007811E3"/>
    <w:rsid w:val="00781317"/>
    <w:rsid w:val="007813C4"/>
    <w:rsid w:val="007813F8"/>
    <w:rsid w:val="00781CFA"/>
    <w:rsid w:val="00781E5E"/>
    <w:rsid w:val="00782384"/>
    <w:rsid w:val="007825EA"/>
    <w:rsid w:val="00782793"/>
    <w:rsid w:val="007827A0"/>
    <w:rsid w:val="007827DF"/>
    <w:rsid w:val="0078297C"/>
    <w:rsid w:val="00782A1C"/>
    <w:rsid w:val="00782C84"/>
    <w:rsid w:val="00782EFC"/>
    <w:rsid w:val="007833D8"/>
    <w:rsid w:val="00783409"/>
    <w:rsid w:val="0078341E"/>
    <w:rsid w:val="00783A64"/>
    <w:rsid w:val="00783B58"/>
    <w:rsid w:val="00783EC0"/>
    <w:rsid w:val="00783F1C"/>
    <w:rsid w:val="00783F88"/>
    <w:rsid w:val="00784514"/>
    <w:rsid w:val="00784593"/>
    <w:rsid w:val="0078460B"/>
    <w:rsid w:val="007846F0"/>
    <w:rsid w:val="0078482C"/>
    <w:rsid w:val="00784853"/>
    <w:rsid w:val="00784910"/>
    <w:rsid w:val="00784986"/>
    <w:rsid w:val="00784AC3"/>
    <w:rsid w:val="00784BC3"/>
    <w:rsid w:val="00784C93"/>
    <w:rsid w:val="007853D1"/>
    <w:rsid w:val="00785444"/>
    <w:rsid w:val="0078552B"/>
    <w:rsid w:val="0078563F"/>
    <w:rsid w:val="00785806"/>
    <w:rsid w:val="00785F92"/>
    <w:rsid w:val="0078603B"/>
    <w:rsid w:val="007860B3"/>
    <w:rsid w:val="00786184"/>
    <w:rsid w:val="00786251"/>
    <w:rsid w:val="007863C7"/>
    <w:rsid w:val="00786844"/>
    <w:rsid w:val="00786A1F"/>
    <w:rsid w:val="00786A41"/>
    <w:rsid w:val="00786E39"/>
    <w:rsid w:val="00786FA5"/>
    <w:rsid w:val="00786FD2"/>
    <w:rsid w:val="007874D8"/>
    <w:rsid w:val="0078755D"/>
    <w:rsid w:val="00787626"/>
    <w:rsid w:val="007876E6"/>
    <w:rsid w:val="0078795C"/>
    <w:rsid w:val="00787AD4"/>
    <w:rsid w:val="00787C46"/>
    <w:rsid w:val="00787D14"/>
    <w:rsid w:val="00790158"/>
    <w:rsid w:val="00790305"/>
    <w:rsid w:val="007903AC"/>
    <w:rsid w:val="00790708"/>
    <w:rsid w:val="007907B2"/>
    <w:rsid w:val="007908AA"/>
    <w:rsid w:val="00790C88"/>
    <w:rsid w:val="00790FCF"/>
    <w:rsid w:val="007913AC"/>
    <w:rsid w:val="00791589"/>
    <w:rsid w:val="00791688"/>
    <w:rsid w:val="00791936"/>
    <w:rsid w:val="0079196A"/>
    <w:rsid w:val="00791970"/>
    <w:rsid w:val="00791B3C"/>
    <w:rsid w:val="00791BD3"/>
    <w:rsid w:val="00791C03"/>
    <w:rsid w:val="00791E9A"/>
    <w:rsid w:val="00792053"/>
    <w:rsid w:val="0079266A"/>
    <w:rsid w:val="0079272A"/>
    <w:rsid w:val="007927B0"/>
    <w:rsid w:val="007929CC"/>
    <w:rsid w:val="00792B80"/>
    <w:rsid w:val="00792C68"/>
    <w:rsid w:val="00792EFF"/>
    <w:rsid w:val="00792F45"/>
    <w:rsid w:val="0079389F"/>
    <w:rsid w:val="00793A08"/>
    <w:rsid w:val="00793A70"/>
    <w:rsid w:val="00793C30"/>
    <w:rsid w:val="00793DE7"/>
    <w:rsid w:val="00793F15"/>
    <w:rsid w:val="00794093"/>
    <w:rsid w:val="0079491A"/>
    <w:rsid w:val="00794BB6"/>
    <w:rsid w:val="00794C58"/>
    <w:rsid w:val="00794D9D"/>
    <w:rsid w:val="00794E2F"/>
    <w:rsid w:val="00794F05"/>
    <w:rsid w:val="00794F33"/>
    <w:rsid w:val="00794F51"/>
    <w:rsid w:val="00794FCB"/>
    <w:rsid w:val="0079502D"/>
    <w:rsid w:val="00795073"/>
    <w:rsid w:val="007953AB"/>
    <w:rsid w:val="007958BA"/>
    <w:rsid w:val="007958F1"/>
    <w:rsid w:val="00795AC8"/>
    <w:rsid w:val="00795E53"/>
    <w:rsid w:val="00796330"/>
    <w:rsid w:val="007965F8"/>
    <w:rsid w:val="00796DED"/>
    <w:rsid w:val="00796E2B"/>
    <w:rsid w:val="00797186"/>
    <w:rsid w:val="007972E5"/>
    <w:rsid w:val="007973D8"/>
    <w:rsid w:val="00797687"/>
    <w:rsid w:val="00797751"/>
    <w:rsid w:val="00797A94"/>
    <w:rsid w:val="00797AD7"/>
    <w:rsid w:val="00797BF7"/>
    <w:rsid w:val="00797CB8"/>
    <w:rsid w:val="00797DE0"/>
    <w:rsid w:val="00797E9F"/>
    <w:rsid w:val="00797FD6"/>
    <w:rsid w:val="00797FE6"/>
    <w:rsid w:val="007A01DF"/>
    <w:rsid w:val="007A02EA"/>
    <w:rsid w:val="007A02F4"/>
    <w:rsid w:val="007A0440"/>
    <w:rsid w:val="007A05E8"/>
    <w:rsid w:val="007A07E9"/>
    <w:rsid w:val="007A099B"/>
    <w:rsid w:val="007A0B3A"/>
    <w:rsid w:val="007A0D27"/>
    <w:rsid w:val="007A0E22"/>
    <w:rsid w:val="007A0ED5"/>
    <w:rsid w:val="007A1178"/>
    <w:rsid w:val="007A1209"/>
    <w:rsid w:val="007A13D9"/>
    <w:rsid w:val="007A14B0"/>
    <w:rsid w:val="007A15A7"/>
    <w:rsid w:val="007A16BF"/>
    <w:rsid w:val="007A16ED"/>
    <w:rsid w:val="007A17A2"/>
    <w:rsid w:val="007A17AA"/>
    <w:rsid w:val="007A19EB"/>
    <w:rsid w:val="007A1C4A"/>
    <w:rsid w:val="007A1DE0"/>
    <w:rsid w:val="007A1EFD"/>
    <w:rsid w:val="007A2428"/>
    <w:rsid w:val="007A24C8"/>
    <w:rsid w:val="007A2610"/>
    <w:rsid w:val="007A2638"/>
    <w:rsid w:val="007A29B2"/>
    <w:rsid w:val="007A29E4"/>
    <w:rsid w:val="007A2BB8"/>
    <w:rsid w:val="007A2F9F"/>
    <w:rsid w:val="007A2FD8"/>
    <w:rsid w:val="007A3041"/>
    <w:rsid w:val="007A3151"/>
    <w:rsid w:val="007A3330"/>
    <w:rsid w:val="007A33EC"/>
    <w:rsid w:val="007A37DE"/>
    <w:rsid w:val="007A3A31"/>
    <w:rsid w:val="007A3D73"/>
    <w:rsid w:val="007A3F9F"/>
    <w:rsid w:val="007A4327"/>
    <w:rsid w:val="007A44B9"/>
    <w:rsid w:val="007A4626"/>
    <w:rsid w:val="007A4B04"/>
    <w:rsid w:val="007A4CE5"/>
    <w:rsid w:val="007A4FCB"/>
    <w:rsid w:val="007A4FF4"/>
    <w:rsid w:val="007A5154"/>
    <w:rsid w:val="007A54BB"/>
    <w:rsid w:val="007A56C5"/>
    <w:rsid w:val="007A5882"/>
    <w:rsid w:val="007A58DB"/>
    <w:rsid w:val="007A5E27"/>
    <w:rsid w:val="007A6086"/>
    <w:rsid w:val="007A6255"/>
    <w:rsid w:val="007A62E2"/>
    <w:rsid w:val="007A6373"/>
    <w:rsid w:val="007A6520"/>
    <w:rsid w:val="007A653B"/>
    <w:rsid w:val="007A6594"/>
    <w:rsid w:val="007A6760"/>
    <w:rsid w:val="007A6847"/>
    <w:rsid w:val="007A6D5E"/>
    <w:rsid w:val="007A6DB5"/>
    <w:rsid w:val="007A6E79"/>
    <w:rsid w:val="007A7094"/>
    <w:rsid w:val="007A7401"/>
    <w:rsid w:val="007A7820"/>
    <w:rsid w:val="007A7904"/>
    <w:rsid w:val="007A799C"/>
    <w:rsid w:val="007A7A94"/>
    <w:rsid w:val="007A7ECE"/>
    <w:rsid w:val="007A7EE1"/>
    <w:rsid w:val="007A7FD3"/>
    <w:rsid w:val="007B01B1"/>
    <w:rsid w:val="007B08EC"/>
    <w:rsid w:val="007B0BE8"/>
    <w:rsid w:val="007B0DD2"/>
    <w:rsid w:val="007B0EE7"/>
    <w:rsid w:val="007B12FB"/>
    <w:rsid w:val="007B1375"/>
    <w:rsid w:val="007B13DE"/>
    <w:rsid w:val="007B181C"/>
    <w:rsid w:val="007B18ED"/>
    <w:rsid w:val="007B1931"/>
    <w:rsid w:val="007B19D7"/>
    <w:rsid w:val="007B1CB2"/>
    <w:rsid w:val="007B1F1C"/>
    <w:rsid w:val="007B2173"/>
    <w:rsid w:val="007B243F"/>
    <w:rsid w:val="007B2598"/>
    <w:rsid w:val="007B267F"/>
    <w:rsid w:val="007B26B7"/>
    <w:rsid w:val="007B2708"/>
    <w:rsid w:val="007B2A0E"/>
    <w:rsid w:val="007B2B67"/>
    <w:rsid w:val="007B2BB1"/>
    <w:rsid w:val="007B2C0F"/>
    <w:rsid w:val="007B2C59"/>
    <w:rsid w:val="007B30D3"/>
    <w:rsid w:val="007B316E"/>
    <w:rsid w:val="007B3687"/>
    <w:rsid w:val="007B3A70"/>
    <w:rsid w:val="007B3CAF"/>
    <w:rsid w:val="007B3D43"/>
    <w:rsid w:val="007B3F97"/>
    <w:rsid w:val="007B4116"/>
    <w:rsid w:val="007B45EF"/>
    <w:rsid w:val="007B4856"/>
    <w:rsid w:val="007B49E2"/>
    <w:rsid w:val="007B4B85"/>
    <w:rsid w:val="007B4C6B"/>
    <w:rsid w:val="007B550D"/>
    <w:rsid w:val="007B59CE"/>
    <w:rsid w:val="007B5C36"/>
    <w:rsid w:val="007B5E8F"/>
    <w:rsid w:val="007B6184"/>
    <w:rsid w:val="007B61A9"/>
    <w:rsid w:val="007B61C0"/>
    <w:rsid w:val="007B641B"/>
    <w:rsid w:val="007B6A1E"/>
    <w:rsid w:val="007B6D5E"/>
    <w:rsid w:val="007B70E3"/>
    <w:rsid w:val="007B7216"/>
    <w:rsid w:val="007B7389"/>
    <w:rsid w:val="007B7671"/>
    <w:rsid w:val="007B7904"/>
    <w:rsid w:val="007B7A61"/>
    <w:rsid w:val="007B7FE3"/>
    <w:rsid w:val="007C0078"/>
    <w:rsid w:val="007C010A"/>
    <w:rsid w:val="007C025B"/>
    <w:rsid w:val="007C03E5"/>
    <w:rsid w:val="007C046B"/>
    <w:rsid w:val="007C04F6"/>
    <w:rsid w:val="007C0907"/>
    <w:rsid w:val="007C0AFF"/>
    <w:rsid w:val="007C0B19"/>
    <w:rsid w:val="007C0C8E"/>
    <w:rsid w:val="007C0D12"/>
    <w:rsid w:val="007C125B"/>
    <w:rsid w:val="007C14C5"/>
    <w:rsid w:val="007C1756"/>
    <w:rsid w:val="007C185E"/>
    <w:rsid w:val="007C1AF4"/>
    <w:rsid w:val="007C1B40"/>
    <w:rsid w:val="007C1C87"/>
    <w:rsid w:val="007C1F37"/>
    <w:rsid w:val="007C200B"/>
    <w:rsid w:val="007C20E9"/>
    <w:rsid w:val="007C22A8"/>
    <w:rsid w:val="007C22FC"/>
    <w:rsid w:val="007C23E8"/>
    <w:rsid w:val="007C2A0F"/>
    <w:rsid w:val="007C2A27"/>
    <w:rsid w:val="007C2B7D"/>
    <w:rsid w:val="007C2D81"/>
    <w:rsid w:val="007C2E30"/>
    <w:rsid w:val="007C2E5D"/>
    <w:rsid w:val="007C2ECA"/>
    <w:rsid w:val="007C3336"/>
    <w:rsid w:val="007C3570"/>
    <w:rsid w:val="007C35C0"/>
    <w:rsid w:val="007C3956"/>
    <w:rsid w:val="007C3BE4"/>
    <w:rsid w:val="007C3DAC"/>
    <w:rsid w:val="007C3EA7"/>
    <w:rsid w:val="007C4145"/>
    <w:rsid w:val="007C415C"/>
    <w:rsid w:val="007C4386"/>
    <w:rsid w:val="007C43CF"/>
    <w:rsid w:val="007C4553"/>
    <w:rsid w:val="007C4974"/>
    <w:rsid w:val="007C49E6"/>
    <w:rsid w:val="007C503D"/>
    <w:rsid w:val="007C5388"/>
    <w:rsid w:val="007C54D3"/>
    <w:rsid w:val="007C56E9"/>
    <w:rsid w:val="007C5755"/>
    <w:rsid w:val="007C576A"/>
    <w:rsid w:val="007C5B71"/>
    <w:rsid w:val="007C5BAC"/>
    <w:rsid w:val="007C5D6C"/>
    <w:rsid w:val="007C615C"/>
    <w:rsid w:val="007C6726"/>
    <w:rsid w:val="007C692F"/>
    <w:rsid w:val="007C69D0"/>
    <w:rsid w:val="007C6A9A"/>
    <w:rsid w:val="007C6DF5"/>
    <w:rsid w:val="007C7169"/>
    <w:rsid w:val="007C7187"/>
    <w:rsid w:val="007C791A"/>
    <w:rsid w:val="007C7932"/>
    <w:rsid w:val="007C7B7A"/>
    <w:rsid w:val="007C7CFB"/>
    <w:rsid w:val="007C7E43"/>
    <w:rsid w:val="007D0236"/>
    <w:rsid w:val="007D02D1"/>
    <w:rsid w:val="007D02E2"/>
    <w:rsid w:val="007D03CC"/>
    <w:rsid w:val="007D06C8"/>
    <w:rsid w:val="007D0A4A"/>
    <w:rsid w:val="007D0CED"/>
    <w:rsid w:val="007D0D44"/>
    <w:rsid w:val="007D0D71"/>
    <w:rsid w:val="007D0E51"/>
    <w:rsid w:val="007D0E6A"/>
    <w:rsid w:val="007D0F59"/>
    <w:rsid w:val="007D10BB"/>
    <w:rsid w:val="007D117F"/>
    <w:rsid w:val="007D11C8"/>
    <w:rsid w:val="007D15E0"/>
    <w:rsid w:val="007D172D"/>
    <w:rsid w:val="007D18C4"/>
    <w:rsid w:val="007D1901"/>
    <w:rsid w:val="007D1B32"/>
    <w:rsid w:val="007D1B48"/>
    <w:rsid w:val="007D1B7E"/>
    <w:rsid w:val="007D1C3C"/>
    <w:rsid w:val="007D1D70"/>
    <w:rsid w:val="007D2093"/>
    <w:rsid w:val="007D21AA"/>
    <w:rsid w:val="007D21C1"/>
    <w:rsid w:val="007D228D"/>
    <w:rsid w:val="007D2715"/>
    <w:rsid w:val="007D2847"/>
    <w:rsid w:val="007D2E25"/>
    <w:rsid w:val="007D2E2A"/>
    <w:rsid w:val="007D3141"/>
    <w:rsid w:val="007D34EE"/>
    <w:rsid w:val="007D3512"/>
    <w:rsid w:val="007D3C3D"/>
    <w:rsid w:val="007D4465"/>
    <w:rsid w:val="007D453C"/>
    <w:rsid w:val="007D474C"/>
    <w:rsid w:val="007D4C6F"/>
    <w:rsid w:val="007D4D7A"/>
    <w:rsid w:val="007D4F13"/>
    <w:rsid w:val="007D4FAC"/>
    <w:rsid w:val="007D529B"/>
    <w:rsid w:val="007D5309"/>
    <w:rsid w:val="007D5319"/>
    <w:rsid w:val="007D5479"/>
    <w:rsid w:val="007D56BF"/>
    <w:rsid w:val="007D5AB3"/>
    <w:rsid w:val="007D5CE1"/>
    <w:rsid w:val="007D5F7B"/>
    <w:rsid w:val="007D607D"/>
    <w:rsid w:val="007D61FC"/>
    <w:rsid w:val="007D6221"/>
    <w:rsid w:val="007D6354"/>
    <w:rsid w:val="007D6666"/>
    <w:rsid w:val="007D685B"/>
    <w:rsid w:val="007D69AE"/>
    <w:rsid w:val="007D6A59"/>
    <w:rsid w:val="007D6A86"/>
    <w:rsid w:val="007D6F7E"/>
    <w:rsid w:val="007D6FAC"/>
    <w:rsid w:val="007D6FD7"/>
    <w:rsid w:val="007D732B"/>
    <w:rsid w:val="007D7472"/>
    <w:rsid w:val="007D768B"/>
    <w:rsid w:val="007D76BD"/>
    <w:rsid w:val="007D77F2"/>
    <w:rsid w:val="007D7938"/>
    <w:rsid w:val="007D7BD7"/>
    <w:rsid w:val="007D7DCC"/>
    <w:rsid w:val="007D7EE3"/>
    <w:rsid w:val="007D7EE8"/>
    <w:rsid w:val="007E0047"/>
    <w:rsid w:val="007E0249"/>
    <w:rsid w:val="007E0423"/>
    <w:rsid w:val="007E04C1"/>
    <w:rsid w:val="007E077B"/>
    <w:rsid w:val="007E0AF2"/>
    <w:rsid w:val="007E0BF5"/>
    <w:rsid w:val="007E0BF8"/>
    <w:rsid w:val="007E0C0D"/>
    <w:rsid w:val="007E0C26"/>
    <w:rsid w:val="007E0D5A"/>
    <w:rsid w:val="007E0DC6"/>
    <w:rsid w:val="007E0FA5"/>
    <w:rsid w:val="007E114F"/>
    <w:rsid w:val="007E1241"/>
    <w:rsid w:val="007E140E"/>
    <w:rsid w:val="007E142C"/>
    <w:rsid w:val="007E1465"/>
    <w:rsid w:val="007E1AA9"/>
    <w:rsid w:val="007E1F3C"/>
    <w:rsid w:val="007E21EC"/>
    <w:rsid w:val="007E2365"/>
    <w:rsid w:val="007E25AA"/>
    <w:rsid w:val="007E2887"/>
    <w:rsid w:val="007E291E"/>
    <w:rsid w:val="007E295C"/>
    <w:rsid w:val="007E2A8B"/>
    <w:rsid w:val="007E2B3B"/>
    <w:rsid w:val="007E2E16"/>
    <w:rsid w:val="007E2FF0"/>
    <w:rsid w:val="007E3255"/>
    <w:rsid w:val="007E351A"/>
    <w:rsid w:val="007E35E7"/>
    <w:rsid w:val="007E39F4"/>
    <w:rsid w:val="007E3AA4"/>
    <w:rsid w:val="007E3CD4"/>
    <w:rsid w:val="007E3DA4"/>
    <w:rsid w:val="007E3E3B"/>
    <w:rsid w:val="007E3E7D"/>
    <w:rsid w:val="007E3EE2"/>
    <w:rsid w:val="007E4136"/>
    <w:rsid w:val="007E42A9"/>
    <w:rsid w:val="007E42BC"/>
    <w:rsid w:val="007E4414"/>
    <w:rsid w:val="007E457E"/>
    <w:rsid w:val="007E4973"/>
    <w:rsid w:val="007E4980"/>
    <w:rsid w:val="007E49B0"/>
    <w:rsid w:val="007E4A1B"/>
    <w:rsid w:val="007E4B17"/>
    <w:rsid w:val="007E4B7C"/>
    <w:rsid w:val="007E4EB2"/>
    <w:rsid w:val="007E530B"/>
    <w:rsid w:val="007E574F"/>
    <w:rsid w:val="007E5806"/>
    <w:rsid w:val="007E584A"/>
    <w:rsid w:val="007E5A6E"/>
    <w:rsid w:val="007E5C7D"/>
    <w:rsid w:val="007E5FC6"/>
    <w:rsid w:val="007E612D"/>
    <w:rsid w:val="007E61D3"/>
    <w:rsid w:val="007E66D9"/>
    <w:rsid w:val="007E6807"/>
    <w:rsid w:val="007E6A12"/>
    <w:rsid w:val="007E6BF6"/>
    <w:rsid w:val="007E6C3A"/>
    <w:rsid w:val="007E728C"/>
    <w:rsid w:val="007E7600"/>
    <w:rsid w:val="007E7B68"/>
    <w:rsid w:val="007E7DBF"/>
    <w:rsid w:val="007E7E6E"/>
    <w:rsid w:val="007F022A"/>
    <w:rsid w:val="007F0AB3"/>
    <w:rsid w:val="007F0CAE"/>
    <w:rsid w:val="007F0D36"/>
    <w:rsid w:val="007F1406"/>
    <w:rsid w:val="007F14F5"/>
    <w:rsid w:val="007F1A9B"/>
    <w:rsid w:val="007F1EF5"/>
    <w:rsid w:val="007F247B"/>
    <w:rsid w:val="007F24E8"/>
    <w:rsid w:val="007F2BB8"/>
    <w:rsid w:val="007F2D13"/>
    <w:rsid w:val="007F2DB6"/>
    <w:rsid w:val="007F2F95"/>
    <w:rsid w:val="007F2FFF"/>
    <w:rsid w:val="007F331F"/>
    <w:rsid w:val="007F3933"/>
    <w:rsid w:val="007F3B5B"/>
    <w:rsid w:val="007F3C33"/>
    <w:rsid w:val="007F3E14"/>
    <w:rsid w:val="007F3E6B"/>
    <w:rsid w:val="007F4014"/>
    <w:rsid w:val="007F42EC"/>
    <w:rsid w:val="007F48C1"/>
    <w:rsid w:val="007F4931"/>
    <w:rsid w:val="007F4FB3"/>
    <w:rsid w:val="007F512B"/>
    <w:rsid w:val="007F5378"/>
    <w:rsid w:val="007F563E"/>
    <w:rsid w:val="007F56C1"/>
    <w:rsid w:val="007F56F2"/>
    <w:rsid w:val="007F5B62"/>
    <w:rsid w:val="007F5D40"/>
    <w:rsid w:val="007F5DAC"/>
    <w:rsid w:val="007F5E35"/>
    <w:rsid w:val="007F5E67"/>
    <w:rsid w:val="007F60C6"/>
    <w:rsid w:val="007F6519"/>
    <w:rsid w:val="007F6742"/>
    <w:rsid w:val="007F6A35"/>
    <w:rsid w:val="007F7312"/>
    <w:rsid w:val="007F7453"/>
    <w:rsid w:val="007F75D7"/>
    <w:rsid w:val="007F765B"/>
    <w:rsid w:val="007F7DA8"/>
    <w:rsid w:val="007F7F1A"/>
    <w:rsid w:val="00800464"/>
    <w:rsid w:val="00800645"/>
    <w:rsid w:val="00800740"/>
    <w:rsid w:val="008008EB"/>
    <w:rsid w:val="00800A6E"/>
    <w:rsid w:val="00800A6F"/>
    <w:rsid w:val="00800AD3"/>
    <w:rsid w:val="00800BB3"/>
    <w:rsid w:val="00800C60"/>
    <w:rsid w:val="00800C85"/>
    <w:rsid w:val="0080121C"/>
    <w:rsid w:val="0080129B"/>
    <w:rsid w:val="00801381"/>
    <w:rsid w:val="00801387"/>
    <w:rsid w:val="008014ED"/>
    <w:rsid w:val="00801706"/>
    <w:rsid w:val="008019A6"/>
    <w:rsid w:val="00801D7C"/>
    <w:rsid w:val="00801ED9"/>
    <w:rsid w:val="0080228D"/>
    <w:rsid w:val="008022E7"/>
    <w:rsid w:val="00802392"/>
    <w:rsid w:val="008024D0"/>
    <w:rsid w:val="00802C92"/>
    <w:rsid w:val="00802E04"/>
    <w:rsid w:val="00802F20"/>
    <w:rsid w:val="00802F8F"/>
    <w:rsid w:val="0080314F"/>
    <w:rsid w:val="008037F7"/>
    <w:rsid w:val="00803974"/>
    <w:rsid w:val="00803C07"/>
    <w:rsid w:val="00803C40"/>
    <w:rsid w:val="0080439F"/>
    <w:rsid w:val="008044C6"/>
    <w:rsid w:val="008044E3"/>
    <w:rsid w:val="008047E2"/>
    <w:rsid w:val="00804AF3"/>
    <w:rsid w:val="00804BBF"/>
    <w:rsid w:val="00804D0A"/>
    <w:rsid w:val="00804EC7"/>
    <w:rsid w:val="00804FBA"/>
    <w:rsid w:val="00805423"/>
    <w:rsid w:val="0080555C"/>
    <w:rsid w:val="00805560"/>
    <w:rsid w:val="00805769"/>
    <w:rsid w:val="00805908"/>
    <w:rsid w:val="00805CF4"/>
    <w:rsid w:val="00805F24"/>
    <w:rsid w:val="00805F38"/>
    <w:rsid w:val="00805F78"/>
    <w:rsid w:val="00806431"/>
    <w:rsid w:val="0080646D"/>
    <w:rsid w:val="0080682A"/>
    <w:rsid w:val="008068B8"/>
    <w:rsid w:val="00806D33"/>
    <w:rsid w:val="00806F45"/>
    <w:rsid w:val="00806FE5"/>
    <w:rsid w:val="0080746A"/>
    <w:rsid w:val="008075B7"/>
    <w:rsid w:val="008079C5"/>
    <w:rsid w:val="00807B9B"/>
    <w:rsid w:val="00807CEC"/>
    <w:rsid w:val="00807DCB"/>
    <w:rsid w:val="00807DF2"/>
    <w:rsid w:val="00807E30"/>
    <w:rsid w:val="0081011A"/>
    <w:rsid w:val="00810150"/>
    <w:rsid w:val="008103CB"/>
    <w:rsid w:val="0081045F"/>
    <w:rsid w:val="008105BE"/>
    <w:rsid w:val="008107AA"/>
    <w:rsid w:val="0081080C"/>
    <w:rsid w:val="0081089C"/>
    <w:rsid w:val="00810ED1"/>
    <w:rsid w:val="0081101B"/>
    <w:rsid w:val="00811169"/>
    <w:rsid w:val="008113F7"/>
    <w:rsid w:val="0081172E"/>
    <w:rsid w:val="008117D0"/>
    <w:rsid w:val="00811C39"/>
    <w:rsid w:val="00811D2A"/>
    <w:rsid w:val="00811F35"/>
    <w:rsid w:val="0081276C"/>
    <w:rsid w:val="0081297F"/>
    <w:rsid w:val="00812A38"/>
    <w:rsid w:val="00812A9E"/>
    <w:rsid w:val="00812AFE"/>
    <w:rsid w:val="00812CC2"/>
    <w:rsid w:val="00812D51"/>
    <w:rsid w:val="00812ED7"/>
    <w:rsid w:val="00813046"/>
    <w:rsid w:val="00813200"/>
    <w:rsid w:val="00813214"/>
    <w:rsid w:val="0081385C"/>
    <w:rsid w:val="008138BE"/>
    <w:rsid w:val="00813957"/>
    <w:rsid w:val="00813D53"/>
    <w:rsid w:val="00813EA7"/>
    <w:rsid w:val="00813EF3"/>
    <w:rsid w:val="00813EFE"/>
    <w:rsid w:val="008140C4"/>
    <w:rsid w:val="008146B6"/>
    <w:rsid w:val="00814784"/>
    <w:rsid w:val="00814B27"/>
    <w:rsid w:val="00814BCF"/>
    <w:rsid w:val="00814C1B"/>
    <w:rsid w:val="00814D2C"/>
    <w:rsid w:val="00814E17"/>
    <w:rsid w:val="00814F2F"/>
    <w:rsid w:val="00815012"/>
    <w:rsid w:val="0081511D"/>
    <w:rsid w:val="008155FF"/>
    <w:rsid w:val="0081563E"/>
    <w:rsid w:val="00815C4C"/>
    <w:rsid w:val="00815D65"/>
    <w:rsid w:val="008161E0"/>
    <w:rsid w:val="00816B7F"/>
    <w:rsid w:val="0081703F"/>
    <w:rsid w:val="00817360"/>
    <w:rsid w:val="0081741A"/>
    <w:rsid w:val="008177DC"/>
    <w:rsid w:val="00817B89"/>
    <w:rsid w:val="00817C1D"/>
    <w:rsid w:val="00817F4E"/>
    <w:rsid w:val="00817FE2"/>
    <w:rsid w:val="00820661"/>
    <w:rsid w:val="00820A07"/>
    <w:rsid w:val="00820A54"/>
    <w:rsid w:val="00820BEB"/>
    <w:rsid w:val="00820CDC"/>
    <w:rsid w:val="00820D0C"/>
    <w:rsid w:val="00820D5B"/>
    <w:rsid w:val="00820DC0"/>
    <w:rsid w:val="00820FB4"/>
    <w:rsid w:val="00821197"/>
    <w:rsid w:val="008211D3"/>
    <w:rsid w:val="00821394"/>
    <w:rsid w:val="008216D6"/>
    <w:rsid w:val="0082170B"/>
    <w:rsid w:val="00821875"/>
    <w:rsid w:val="008218AB"/>
    <w:rsid w:val="008219A9"/>
    <w:rsid w:val="00821D17"/>
    <w:rsid w:val="00821F2C"/>
    <w:rsid w:val="0082209E"/>
    <w:rsid w:val="008220FD"/>
    <w:rsid w:val="00822395"/>
    <w:rsid w:val="008225A0"/>
    <w:rsid w:val="00822772"/>
    <w:rsid w:val="008227AA"/>
    <w:rsid w:val="00822DFD"/>
    <w:rsid w:val="00823252"/>
    <w:rsid w:val="00823374"/>
    <w:rsid w:val="008236BA"/>
    <w:rsid w:val="008236DF"/>
    <w:rsid w:val="0082371B"/>
    <w:rsid w:val="00823738"/>
    <w:rsid w:val="008237EA"/>
    <w:rsid w:val="00823869"/>
    <w:rsid w:val="00823941"/>
    <w:rsid w:val="00823B41"/>
    <w:rsid w:val="00824DD7"/>
    <w:rsid w:val="00824DE9"/>
    <w:rsid w:val="00824F36"/>
    <w:rsid w:val="008250A6"/>
    <w:rsid w:val="0082514A"/>
    <w:rsid w:val="008253F2"/>
    <w:rsid w:val="008256D5"/>
    <w:rsid w:val="008258A6"/>
    <w:rsid w:val="00825B32"/>
    <w:rsid w:val="00826366"/>
    <w:rsid w:val="0082665B"/>
    <w:rsid w:val="00826875"/>
    <w:rsid w:val="0082699A"/>
    <w:rsid w:val="00826B76"/>
    <w:rsid w:val="00826D7E"/>
    <w:rsid w:val="0082716A"/>
    <w:rsid w:val="008273D6"/>
    <w:rsid w:val="0082756A"/>
    <w:rsid w:val="00827A91"/>
    <w:rsid w:val="00827AAE"/>
    <w:rsid w:val="00827E80"/>
    <w:rsid w:val="00830259"/>
    <w:rsid w:val="00830284"/>
    <w:rsid w:val="008302EA"/>
    <w:rsid w:val="00830447"/>
    <w:rsid w:val="008305A2"/>
    <w:rsid w:val="0083088A"/>
    <w:rsid w:val="00830997"/>
    <w:rsid w:val="008309C3"/>
    <w:rsid w:val="00830A29"/>
    <w:rsid w:val="00830AD0"/>
    <w:rsid w:val="00830ADF"/>
    <w:rsid w:val="00830C7E"/>
    <w:rsid w:val="00830CFF"/>
    <w:rsid w:val="00830F18"/>
    <w:rsid w:val="00831172"/>
    <w:rsid w:val="0083120A"/>
    <w:rsid w:val="00831384"/>
    <w:rsid w:val="00831693"/>
    <w:rsid w:val="008316F1"/>
    <w:rsid w:val="008318E4"/>
    <w:rsid w:val="0083195C"/>
    <w:rsid w:val="00831C03"/>
    <w:rsid w:val="00831E45"/>
    <w:rsid w:val="00831F18"/>
    <w:rsid w:val="00831F54"/>
    <w:rsid w:val="008322AF"/>
    <w:rsid w:val="00832389"/>
    <w:rsid w:val="0083264C"/>
    <w:rsid w:val="008326C0"/>
    <w:rsid w:val="0083274A"/>
    <w:rsid w:val="00832857"/>
    <w:rsid w:val="008329B2"/>
    <w:rsid w:val="00832CD1"/>
    <w:rsid w:val="00832E8B"/>
    <w:rsid w:val="00832FA0"/>
    <w:rsid w:val="00832FEC"/>
    <w:rsid w:val="0083305F"/>
    <w:rsid w:val="008334C1"/>
    <w:rsid w:val="008335C8"/>
    <w:rsid w:val="00833614"/>
    <w:rsid w:val="00833682"/>
    <w:rsid w:val="00833794"/>
    <w:rsid w:val="00833923"/>
    <w:rsid w:val="00833997"/>
    <w:rsid w:val="00833A52"/>
    <w:rsid w:val="00833C5B"/>
    <w:rsid w:val="00833DA2"/>
    <w:rsid w:val="00833F6C"/>
    <w:rsid w:val="0083401C"/>
    <w:rsid w:val="00834150"/>
    <w:rsid w:val="008342BF"/>
    <w:rsid w:val="00834613"/>
    <w:rsid w:val="008347E9"/>
    <w:rsid w:val="00834840"/>
    <w:rsid w:val="00834B12"/>
    <w:rsid w:val="00834CF6"/>
    <w:rsid w:val="00834D2F"/>
    <w:rsid w:val="00834EA1"/>
    <w:rsid w:val="00834F6C"/>
    <w:rsid w:val="00834FC4"/>
    <w:rsid w:val="0083513F"/>
    <w:rsid w:val="008352AA"/>
    <w:rsid w:val="00835788"/>
    <w:rsid w:val="008357E2"/>
    <w:rsid w:val="00835BDC"/>
    <w:rsid w:val="00835BE4"/>
    <w:rsid w:val="00835F24"/>
    <w:rsid w:val="00835F64"/>
    <w:rsid w:val="0083614D"/>
    <w:rsid w:val="0083670E"/>
    <w:rsid w:val="00836954"/>
    <w:rsid w:val="00836F0E"/>
    <w:rsid w:val="00836F32"/>
    <w:rsid w:val="0083705A"/>
    <w:rsid w:val="00837353"/>
    <w:rsid w:val="00837780"/>
    <w:rsid w:val="008378C9"/>
    <w:rsid w:val="00837ABA"/>
    <w:rsid w:val="00837C37"/>
    <w:rsid w:val="00837F2C"/>
    <w:rsid w:val="008401B9"/>
    <w:rsid w:val="008405ED"/>
    <w:rsid w:val="00840B41"/>
    <w:rsid w:val="00840B81"/>
    <w:rsid w:val="00840BC2"/>
    <w:rsid w:val="00840D18"/>
    <w:rsid w:val="00840D3D"/>
    <w:rsid w:val="00840F3F"/>
    <w:rsid w:val="00841131"/>
    <w:rsid w:val="00841141"/>
    <w:rsid w:val="008411FC"/>
    <w:rsid w:val="00841412"/>
    <w:rsid w:val="00841624"/>
    <w:rsid w:val="008416BA"/>
    <w:rsid w:val="00841803"/>
    <w:rsid w:val="008418CE"/>
    <w:rsid w:val="008418E1"/>
    <w:rsid w:val="00841CFE"/>
    <w:rsid w:val="00841D3E"/>
    <w:rsid w:val="00841E97"/>
    <w:rsid w:val="00841FB2"/>
    <w:rsid w:val="0084206F"/>
    <w:rsid w:val="008420F6"/>
    <w:rsid w:val="008423DC"/>
    <w:rsid w:val="00842409"/>
    <w:rsid w:val="00842581"/>
    <w:rsid w:val="008428FC"/>
    <w:rsid w:val="00842A7D"/>
    <w:rsid w:val="00842AA2"/>
    <w:rsid w:val="00842F14"/>
    <w:rsid w:val="00842F48"/>
    <w:rsid w:val="00842FA0"/>
    <w:rsid w:val="008430F8"/>
    <w:rsid w:val="0084360C"/>
    <w:rsid w:val="0084376E"/>
    <w:rsid w:val="0084382B"/>
    <w:rsid w:val="0084385E"/>
    <w:rsid w:val="00843933"/>
    <w:rsid w:val="00843AE6"/>
    <w:rsid w:val="00843CE7"/>
    <w:rsid w:val="00844062"/>
    <w:rsid w:val="00844412"/>
    <w:rsid w:val="00844495"/>
    <w:rsid w:val="00844687"/>
    <w:rsid w:val="00844949"/>
    <w:rsid w:val="0084494E"/>
    <w:rsid w:val="00844B6F"/>
    <w:rsid w:val="00844F7C"/>
    <w:rsid w:val="008450AC"/>
    <w:rsid w:val="0084512D"/>
    <w:rsid w:val="00845316"/>
    <w:rsid w:val="0084532E"/>
    <w:rsid w:val="00845395"/>
    <w:rsid w:val="00845451"/>
    <w:rsid w:val="008454D5"/>
    <w:rsid w:val="0084596B"/>
    <w:rsid w:val="008459FE"/>
    <w:rsid w:val="00845B08"/>
    <w:rsid w:val="00845BC8"/>
    <w:rsid w:val="00845E4D"/>
    <w:rsid w:val="0084624D"/>
    <w:rsid w:val="00846717"/>
    <w:rsid w:val="00846A1C"/>
    <w:rsid w:val="00846B4A"/>
    <w:rsid w:val="00847048"/>
    <w:rsid w:val="008470CC"/>
    <w:rsid w:val="00847232"/>
    <w:rsid w:val="008472D3"/>
    <w:rsid w:val="0084736C"/>
    <w:rsid w:val="008473B5"/>
    <w:rsid w:val="0084743A"/>
    <w:rsid w:val="008474A7"/>
    <w:rsid w:val="008474FA"/>
    <w:rsid w:val="00847DDB"/>
    <w:rsid w:val="00847F24"/>
    <w:rsid w:val="008503CD"/>
    <w:rsid w:val="0085041D"/>
    <w:rsid w:val="0085053E"/>
    <w:rsid w:val="0085077C"/>
    <w:rsid w:val="00850A7A"/>
    <w:rsid w:val="00850D53"/>
    <w:rsid w:val="00850F29"/>
    <w:rsid w:val="00850F98"/>
    <w:rsid w:val="008510E6"/>
    <w:rsid w:val="008511BC"/>
    <w:rsid w:val="008516BF"/>
    <w:rsid w:val="00851862"/>
    <w:rsid w:val="0085194C"/>
    <w:rsid w:val="00851D84"/>
    <w:rsid w:val="00851DC7"/>
    <w:rsid w:val="00851FD0"/>
    <w:rsid w:val="008521E4"/>
    <w:rsid w:val="0085232E"/>
    <w:rsid w:val="008523D6"/>
    <w:rsid w:val="0085248C"/>
    <w:rsid w:val="00852631"/>
    <w:rsid w:val="00852775"/>
    <w:rsid w:val="008528F1"/>
    <w:rsid w:val="00852F15"/>
    <w:rsid w:val="00853093"/>
    <w:rsid w:val="00853256"/>
    <w:rsid w:val="008535C6"/>
    <w:rsid w:val="0085376A"/>
    <w:rsid w:val="00853D61"/>
    <w:rsid w:val="008541AD"/>
    <w:rsid w:val="008545D5"/>
    <w:rsid w:val="008545FC"/>
    <w:rsid w:val="00854618"/>
    <w:rsid w:val="00854671"/>
    <w:rsid w:val="008547EC"/>
    <w:rsid w:val="00854817"/>
    <w:rsid w:val="00854C9B"/>
    <w:rsid w:val="00854DF4"/>
    <w:rsid w:val="00854E43"/>
    <w:rsid w:val="00854F5E"/>
    <w:rsid w:val="008550AC"/>
    <w:rsid w:val="00855272"/>
    <w:rsid w:val="0085556F"/>
    <w:rsid w:val="00855578"/>
    <w:rsid w:val="008555CC"/>
    <w:rsid w:val="00855642"/>
    <w:rsid w:val="00855726"/>
    <w:rsid w:val="0085579C"/>
    <w:rsid w:val="00855B8D"/>
    <w:rsid w:val="00855BC8"/>
    <w:rsid w:val="00855DAF"/>
    <w:rsid w:val="00855DC3"/>
    <w:rsid w:val="00855E20"/>
    <w:rsid w:val="00856662"/>
    <w:rsid w:val="00856987"/>
    <w:rsid w:val="00856A61"/>
    <w:rsid w:val="00856CFA"/>
    <w:rsid w:val="00856EDA"/>
    <w:rsid w:val="00856F5A"/>
    <w:rsid w:val="008570D3"/>
    <w:rsid w:val="008571A6"/>
    <w:rsid w:val="008572AC"/>
    <w:rsid w:val="0085745C"/>
    <w:rsid w:val="0085770A"/>
    <w:rsid w:val="00857CE7"/>
    <w:rsid w:val="00857E71"/>
    <w:rsid w:val="00857ED1"/>
    <w:rsid w:val="00857F3A"/>
    <w:rsid w:val="00857F3E"/>
    <w:rsid w:val="00857FC3"/>
    <w:rsid w:val="0086026F"/>
    <w:rsid w:val="00860760"/>
    <w:rsid w:val="0086087E"/>
    <w:rsid w:val="00860AA8"/>
    <w:rsid w:val="00860F0D"/>
    <w:rsid w:val="00860FF3"/>
    <w:rsid w:val="00861193"/>
    <w:rsid w:val="008614A8"/>
    <w:rsid w:val="00861977"/>
    <w:rsid w:val="00861DE0"/>
    <w:rsid w:val="00861FB8"/>
    <w:rsid w:val="00862019"/>
    <w:rsid w:val="0086218F"/>
    <w:rsid w:val="00862497"/>
    <w:rsid w:val="008626C3"/>
    <w:rsid w:val="008627F9"/>
    <w:rsid w:val="00862A68"/>
    <w:rsid w:val="00862CFC"/>
    <w:rsid w:val="00862D5D"/>
    <w:rsid w:val="00862F81"/>
    <w:rsid w:val="0086300D"/>
    <w:rsid w:val="00863065"/>
    <w:rsid w:val="008631C3"/>
    <w:rsid w:val="008635C8"/>
    <w:rsid w:val="008639D4"/>
    <w:rsid w:val="00863E6F"/>
    <w:rsid w:val="00863F75"/>
    <w:rsid w:val="008640A4"/>
    <w:rsid w:val="00864171"/>
    <w:rsid w:val="00864364"/>
    <w:rsid w:val="0086448F"/>
    <w:rsid w:val="008645F9"/>
    <w:rsid w:val="008648D8"/>
    <w:rsid w:val="00864CBA"/>
    <w:rsid w:val="00864CD4"/>
    <w:rsid w:val="00864D7F"/>
    <w:rsid w:val="00865045"/>
    <w:rsid w:val="00865591"/>
    <w:rsid w:val="00865A3C"/>
    <w:rsid w:val="00865A71"/>
    <w:rsid w:val="00865D45"/>
    <w:rsid w:val="008660A5"/>
    <w:rsid w:val="00866503"/>
    <w:rsid w:val="00866C6D"/>
    <w:rsid w:val="00866CC2"/>
    <w:rsid w:val="00866D9C"/>
    <w:rsid w:val="0086705C"/>
    <w:rsid w:val="008670A5"/>
    <w:rsid w:val="008671D1"/>
    <w:rsid w:val="00867352"/>
    <w:rsid w:val="00867580"/>
    <w:rsid w:val="00867B03"/>
    <w:rsid w:val="00867B9E"/>
    <w:rsid w:val="00867DD7"/>
    <w:rsid w:val="00867E96"/>
    <w:rsid w:val="00867ED1"/>
    <w:rsid w:val="00867F59"/>
    <w:rsid w:val="00870202"/>
    <w:rsid w:val="008704DA"/>
    <w:rsid w:val="0087076E"/>
    <w:rsid w:val="00870A43"/>
    <w:rsid w:val="00870B41"/>
    <w:rsid w:val="00870CA5"/>
    <w:rsid w:val="00870CB7"/>
    <w:rsid w:val="00870DC5"/>
    <w:rsid w:val="00870F3B"/>
    <w:rsid w:val="00870F8E"/>
    <w:rsid w:val="00871145"/>
    <w:rsid w:val="00871246"/>
    <w:rsid w:val="008712E9"/>
    <w:rsid w:val="00871358"/>
    <w:rsid w:val="00871418"/>
    <w:rsid w:val="00871475"/>
    <w:rsid w:val="008717F7"/>
    <w:rsid w:val="00871BEE"/>
    <w:rsid w:val="00871D23"/>
    <w:rsid w:val="00871DA5"/>
    <w:rsid w:val="00871F44"/>
    <w:rsid w:val="0087212F"/>
    <w:rsid w:val="008723F3"/>
    <w:rsid w:val="0087254D"/>
    <w:rsid w:val="008725F4"/>
    <w:rsid w:val="0087275A"/>
    <w:rsid w:val="008727C3"/>
    <w:rsid w:val="008728D1"/>
    <w:rsid w:val="008728D5"/>
    <w:rsid w:val="00872D61"/>
    <w:rsid w:val="00872D81"/>
    <w:rsid w:val="00872DB5"/>
    <w:rsid w:val="00872DBC"/>
    <w:rsid w:val="008730B3"/>
    <w:rsid w:val="008734C5"/>
    <w:rsid w:val="00873861"/>
    <w:rsid w:val="00873865"/>
    <w:rsid w:val="0087395F"/>
    <w:rsid w:val="00873AC3"/>
    <w:rsid w:val="00873B5C"/>
    <w:rsid w:val="00873BEC"/>
    <w:rsid w:val="00873CAA"/>
    <w:rsid w:val="00873E2C"/>
    <w:rsid w:val="00873E60"/>
    <w:rsid w:val="00873E93"/>
    <w:rsid w:val="00873F74"/>
    <w:rsid w:val="00873FE3"/>
    <w:rsid w:val="0087448C"/>
    <w:rsid w:val="008745BB"/>
    <w:rsid w:val="0087470C"/>
    <w:rsid w:val="00874933"/>
    <w:rsid w:val="00874D0A"/>
    <w:rsid w:val="00874DEF"/>
    <w:rsid w:val="0087516D"/>
    <w:rsid w:val="0087526D"/>
    <w:rsid w:val="008754C1"/>
    <w:rsid w:val="0087557D"/>
    <w:rsid w:val="008755F3"/>
    <w:rsid w:val="00875A2F"/>
    <w:rsid w:val="00875C0D"/>
    <w:rsid w:val="00875D0D"/>
    <w:rsid w:val="00875DDA"/>
    <w:rsid w:val="00875E3F"/>
    <w:rsid w:val="00875E7C"/>
    <w:rsid w:val="00875E91"/>
    <w:rsid w:val="00876342"/>
    <w:rsid w:val="008766B8"/>
    <w:rsid w:val="00876778"/>
    <w:rsid w:val="00876B79"/>
    <w:rsid w:val="00876E73"/>
    <w:rsid w:val="00876E88"/>
    <w:rsid w:val="00877097"/>
    <w:rsid w:val="0087709F"/>
    <w:rsid w:val="0087730D"/>
    <w:rsid w:val="00877419"/>
    <w:rsid w:val="00877437"/>
    <w:rsid w:val="00877529"/>
    <w:rsid w:val="00877764"/>
    <w:rsid w:val="0087778D"/>
    <w:rsid w:val="0087CF46"/>
    <w:rsid w:val="00880357"/>
    <w:rsid w:val="00880A50"/>
    <w:rsid w:val="00880B77"/>
    <w:rsid w:val="00880D4C"/>
    <w:rsid w:val="00880EF7"/>
    <w:rsid w:val="00880F0A"/>
    <w:rsid w:val="00881219"/>
    <w:rsid w:val="00881398"/>
    <w:rsid w:val="00881404"/>
    <w:rsid w:val="008816A2"/>
    <w:rsid w:val="008816DB"/>
    <w:rsid w:val="008816E2"/>
    <w:rsid w:val="008818AF"/>
    <w:rsid w:val="008818BB"/>
    <w:rsid w:val="008818D0"/>
    <w:rsid w:val="00881A91"/>
    <w:rsid w:val="00881E1F"/>
    <w:rsid w:val="00881FA9"/>
    <w:rsid w:val="008821EA"/>
    <w:rsid w:val="00882318"/>
    <w:rsid w:val="0088241F"/>
    <w:rsid w:val="00882935"/>
    <w:rsid w:val="00882A56"/>
    <w:rsid w:val="00882B67"/>
    <w:rsid w:val="00882B73"/>
    <w:rsid w:val="00882CBE"/>
    <w:rsid w:val="00882E17"/>
    <w:rsid w:val="00882F67"/>
    <w:rsid w:val="00883089"/>
    <w:rsid w:val="008830DD"/>
    <w:rsid w:val="008836DF"/>
    <w:rsid w:val="00883983"/>
    <w:rsid w:val="00883AAC"/>
    <w:rsid w:val="00883CAB"/>
    <w:rsid w:val="00883CB0"/>
    <w:rsid w:val="00884202"/>
    <w:rsid w:val="0088483E"/>
    <w:rsid w:val="0088486E"/>
    <w:rsid w:val="008848C9"/>
    <w:rsid w:val="00884B0A"/>
    <w:rsid w:val="00884C67"/>
    <w:rsid w:val="00884CE6"/>
    <w:rsid w:val="00884E4B"/>
    <w:rsid w:val="00884F11"/>
    <w:rsid w:val="00885107"/>
    <w:rsid w:val="0088531E"/>
    <w:rsid w:val="00885327"/>
    <w:rsid w:val="00885328"/>
    <w:rsid w:val="0088559A"/>
    <w:rsid w:val="0088571D"/>
    <w:rsid w:val="00885C47"/>
    <w:rsid w:val="00885D36"/>
    <w:rsid w:val="00885F05"/>
    <w:rsid w:val="00885F0F"/>
    <w:rsid w:val="00886147"/>
    <w:rsid w:val="008862AA"/>
    <w:rsid w:val="008862E5"/>
    <w:rsid w:val="008865C7"/>
    <w:rsid w:val="00886897"/>
    <w:rsid w:val="008868F1"/>
    <w:rsid w:val="00886A7B"/>
    <w:rsid w:val="00887398"/>
    <w:rsid w:val="00887866"/>
    <w:rsid w:val="008878EB"/>
    <w:rsid w:val="00887BCF"/>
    <w:rsid w:val="00887DBC"/>
    <w:rsid w:val="00887F85"/>
    <w:rsid w:val="008901EC"/>
    <w:rsid w:val="00890747"/>
    <w:rsid w:val="00890AEF"/>
    <w:rsid w:val="00890E06"/>
    <w:rsid w:val="0089147A"/>
    <w:rsid w:val="008917D8"/>
    <w:rsid w:val="00891826"/>
    <w:rsid w:val="00891B26"/>
    <w:rsid w:val="00891BFE"/>
    <w:rsid w:val="00891DA7"/>
    <w:rsid w:val="00891E86"/>
    <w:rsid w:val="00892199"/>
    <w:rsid w:val="008922B3"/>
    <w:rsid w:val="00892348"/>
    <w:rsid w:val="0089255C"/>
    <w:rsid w:val="00892892"/>
    <w:rsid w:val="008928A3"/>
    <w:rsid w:val="00892B91"/>
    <w:rsid w:val="00892BCF"/>
    <w:rsid w:val="00892CCA"/>
    <w:rsid w:val="00892D9A"/>
    <w:rsid w:val="00892F57"/>
    <w:rsid w:val="00892FBB"/>
    <w:rsid w:val="00893264"/>
    <w:rsid w:val="00893284"/>
    <w:rsid w:val="008932F8"/>
    <w:rsid w:val="008933AD"/>
    <w:rsid w:val="008933F6"/>
    <w:rsid w:val="00893641"/>
    <w:rsid w:val="00893862"/>
    <w:rsid w:val="00893899"/>
    <w:rsid w:val="00893AE2"/>
    <w:rsid w:val="00893B44"/>
    <w:rsid w:val="00893DF0"/>
    <w:rsid w:val="00893FAC"/>
    <w:rsid w:val="008940F4"/>
    <w:rsid w:val="0089422D"/>
    <w:rsid w:val="00894301"/>
    <w:rsid w:val="00894398"/>
    <w:rsid w:val="0089452F"/>
    <w:rsid w:val="00894A17"/>
    <w:rsid w:val="00894C66"/>
    <w:rsid w:val="00894C9A"/>
    <w:rsid w:val="00894EC3"/>
    <w:rsid w:val="00895141"/>
    <w:rsid w:val="00895530"/>
    <w:rsid w:val="00895671"/>
    <w:rsid w:val="00895E2B"/>
    <w:rsid w:val="00895F9E"/>
    <w:rsid w:val="00895FD4"/>
    <w:rsid w:val="008963A2"/>
    <w:rsid w:val="00896513"/>
    <w:rsid w:val="008965F6"/>
    <w:rsid w:val="00896840"/>
    <w:rsid w:val="00896B6B"/>
    <w:rsid w:val="00896C35"/>
    <w:rsid w:val="00896E87"/>
    <w:rsid w:val="00896EFE"/>
    <w:rsid w:val="00897273"/>
    <w:rsid w:val="008972DB"/>
    <w:rsid w:val="008973D8"/>
    <w:rsid w:val="0089747D"/>
    <w:rsid w:val="008974C5"/>
    <w:rsid w:val="008975BF"/>
    <w:rsid w:val="008976D2"/>
    <w:rsid w:val="008977DE"/>
    <w:rsid w:val="00897886"/>
    <w:rsid w:val="00897E3F"/>
    <w:rsid w:val="008A009F"/>
    <w:rsid w:val="008A015A"/>
    <w:rsid w:val="008A01A8"/>
    <w:rsid w:val="008A0370"/>
    <w:rsid w:val="008A03DA"/>
    <w:rsid w:val="008A04AD"/>
    <w:rsid w:val="008A0673"/>
    <w:rsid w:val="008A0777"/>
    <w:rsid w:val="008A0862"/>
    <w:rsid w:val="008A0A90"/>
    <w:rsid w:val="008A0AF4"/>
    <w:rsid w:val="008A0C7E"/>
    <w:rsid w:val="008A1004"/>
    <w:rsid w:val="008A124E"/>
    <w:rsid w:val="008A13B6"/>
    <w:rsid w:val="008A13C8"/>
    <w:rsid w:val="008A16CA"/>
    <w:rsid w:val="008A18C6"/>
    <w:rsid w:val="008A1A4C"/>
    <w:rsid w:val="008A1BD6"/>
    <w:rsid w:val="008A1DBA"/>
    <w:rsid w:val="008A1E0B"/>
    <w:rsid w:val="008A1FF4"/>
    <w:rsid w:val="008A231D"/>
    <w:rsid w:val="008A25F7"/>
    <w:rsid w:val="008A2933"/>
    <w:rsid w:val="008A2A0D"/>
    <w:rsid w:val="008A2C99"/>
    <w:rsid w:val="008A2CCD"/>
    <w:rsid w:val="008A2F93"/>
    <w:rsid w:val="008A30D0"/>
    <w:rsid w:val="008A30EB"/>
    <w:rsid w:val="008A34BB"/>
    <w:rsid w:val="008A354D"/>
    <w:rsid w:val="008A3769"/>
    <w:rsid w:val="008A38EB"/>
    <w:rsid w:val="008A3A15"/>
    <w:rsid w:val="008A3B10"/>
    <w:rsid w:val="008A427C"/>
    <w:rsid w:val="008A43C2"/>
    <w:rsid w:val="008A4557"/>
    <w:rsid w:val="008A45A6"/>
    <w:rsid w:val="008A4777"/>
    <w:rsid w:val="008A482C"/>
    <w:rsid w:val="008A4B2A"/>
    <w:rsid w:val="008A4BF3"/>
    <w:rsid w:val="008A4BFB"/>
    <w:rsid w:val="008A508E"/>
    <w:rsid w:val="008A50E9"/>
    <w:rsid w:val="008A52CE"/>
    <w:rsid w:val="008A52D2"/>
    <w:rsid w:val="008A538E"/>
    <w:rsid w:val="008A5564"/>
    <w:rsid w:val="008A5574"/>
    <w:rsid w:val="008A5661"/>
    <w:rsid w:val="008A580E"/>
    <w:rsid w:val="008A5AF1"/>
    <w:rsid w:val="008A5B45"/>
    <w:rsid w:val="008A5CEA"/>
    <w:rsid w:val="008A5DCF"/>
    <w:rsid w:val="008A5EB4"/>
    <w:rsid w:val="008A612E"/>
    <w:rsid w:val="008A614F"/>
    <w:rsid w:val="008A6443"/>
    <w:rsid w:val="008A65EF"/>
    <w:rsid w:val="008A6832"/>
    <w:rsid w:val="008A6A63"/>
    <w:rsid w:val="008A6BE1"/>
    <w:rsid w:val="008A707D"/>
    <w:rsid w:val="008A70B5"/>
    <w:rsid w:val="008A734B"/>
    <w:rsid w:val="008A7694"/>
    <w:rsid w:val="008A7962"/>
    <w:rsid w:val="008A7B22"/>
    <w:rsid w:val="008A7CB7"/>
    <w:rsid w:val="008A7CCB"/>
    <w:rsid w:val="008A7E04"/>
    <w:rsid w:val="008A7F0F"/>
    <w:rsid w:val="008A7F86"/>
    <w:rsid w:val="008B00EC"/>
    <w:rsid w:val="008B02BC"/>
    <w:rsid w:val="008B02C9"/>
    <w:rsid w:val="008B068D"/>
    <w:rsid w:val="008B079A"/>
    <w:rsid w:val="008B096E"/>
    <w:rsid w:val="008B099C"/>
    <w:rsid w:val="008B0AFB"/>
    <w:rsid w:val="008B0E0E"/>
    <w:rsid w:val="008B1312"/>
    <w:rsid w:val="008B134C"/>
    <w:rsid w:val="008B13DA"/>
    <w:rsid w:val="008B146D"/>
    <w:rsid w:val="008B156B"/>
    <w:rsid w:val="008B1A19"/>
    <w:rsid w:val="008B1A1D"/>
    <w:rsid w:val="008B1B88"/>
    <w:rsid w:val="008B1C91"/>
    <w:rsid w:val="008B1D9C"/>
    <w:rsid w:val="008B1DB3"/>
    <w:rsid w:val="008B1F75"/>
    <w:rsid w:val="008B1F9F"/>
    <w:rsid w:val="008B2037"/>
    <w:rsid w:val="008B2140"/>
    <w:rsid w:val="008B225F"/>
    <w:rsid w:val="008B251E"/>
    <w:rsid w:val="008B26A6"/>
    <w:rsid w:val="008B280A"/>
    <w:rsid w:val="008B3024"/>
    <w:rsid w:val="008B3377"/>
    <w:rsid w:val="008B3478"/>
    <w:rsid w:val="008B3AAA"/>
    <w:rsid w:val="008B3D4A"/>
    <w:rsid w:val="008B3DEA"/>
    <w:rsid w:val="008B3E2B"/>
    <w:rsid w:val="008B3F42"/>
    <w:rsid w:val="008B4176"/>
    <w:rsid w:val="008B439E"/>
    <w:rsid w:val="008B449B"/>
    <w:rsid w:val="008B4577"/>
    <w:rsid w:val="008B4697"/>
    <w:rsid w:val="008B484D"/>
    <w:rsid w:val="008B4A6D"/>
    <w:rsid w:val="008B4C44"/>
    <w:rsid w:val="008B4E1D"/>
    <w:rsid w:val="008B4FAA"/>
    <w:rsid w:val="008B4FB1"/>
    <w:rsid w:val="008B53EE"/>
    <w:rsid w:val="008B5465"/>
    <w:rsid w:val="008B5865"/>
    <w:rsid w:val="008B5AD9"/>
    <w:rsid w:val="008B5B88"/>
    <w:rsid w:val="008B5CC9"/>
    <w:rsid w:val="008B5D2F"/>
    <w:rsid w:val="008B5FD3"/>
    <w:rsid w:val="008B65C0"/>
    <w:rsid w:val="008B676B"/>
    <w:rsid w:val="008B67B3"/>
    <w:rsid w:val="008B6FF1"/>
    <w:rsid w:val="008B7042"/>
    <w:rsid w:val="008B7549"/>
    <w:rsid w:val="008B7567"/>
    <w:rsid w:val="008B7DD8"/>
    <w:rsid w:val="008B7EED"/>
    <w:rsid w:val="008C029D"/>
    <w:rsid w:val="008C05FB"/>
    <w:rsid w:val="008C0819"/>
    <w:rsid w:val="008C09F3"/>
    <w:rsid w:val="008C107B"/>
    <w:rsid w:val="008C11D3"/>
    <w:rsid w:val="008C1221"/>
    <w:rsid w:val="008C129C"/>
    <w:rsid w:val="008C1594"/>
    <w:rsid w:val="008C1656"/>
    <w:rsid w:val="008C169F"/>
    <w:rsid w:val="008C172E"/>
    <w:rsid w:val="008C17FF"/>
    <w:rsid w:val="008C1C5F"/>
    <w:rsid w:val="008C1DDE"/>
    <w:rsid w:val="008C22D6"/>
    <w:rsid w:val="008C2486"/>
    <w:rsid w:val="008C25F7"/>
    <w:rsid w:val="008C290B"/>
    <w:rsid w:val="008C2EAE"/>
    <w:rsid w:val="008C2F64"/>
    <w:rsid w:val="008C2FE9"/>
    <w:rsid w:val="008C34CC"/>
    <w:rsid w:val="008C34EF"/>
    <w:rsid w:val="008C360A"/>
    <w:rsid w:val="008C3639"/>
    <w:rsid w:val="008C3983"/>
    <w:rsid w:val="008C3AE5"/>
    <w:rsid w:val="008C3B49"/>
    <w:rsid w:val="008C3C22"/>
    <w:rsid w:val="008C4032"/>
    <w:rsid w:val="008C41C1"/>
    <w:rsid w:val="008C42B5"/>
    <w:rsid w:val="008C463E"/>
    <w:rsid w:val="008C466A"/>
    <w:rsid w:val="008C49E3"/>
    <w:rsid w:val="008C4BAC"/>
    <w:rsid w:val="008C4BF0"/>
    <w:rsid w:val="008C4CC3"/>
    <w:rsid w:val="008C4D46"/>
    <w:rsid w:val="008C4D67"/>
    <w:rsid w:val="008C4E81"/>
    <w:rsid w:val="008C4F76"/>
    <w:rsid w:val="008C5118"/>
    <w:rsid w:val="008C5190"/>
    <w:rsid w:val="008C5503"/>
    <w:rsid w:val="008C55AC"/>
    <w:rsid w:val="008C55D1"/>
    <w:rsid w:val="008C5607"/>
    <w:rsid w:val="008C59AF"/>
    <w:rsid w:val="008C5D59"/>
    <w:rsid w:val="008C5DBF"/>
    <w:rsid w:val="008C5E29"/>
    <w:rsid w:val="008C604E"/>
    <w:rsid w:val="008C63EB"/>
    <w:rsid w:val="008C6476"/>
    <w:rsid w:val="008C6605"/>
    <w:rsid w:val="008C6875"/>
    <w:rsid w:val="008C6962"/>
    <w:rsid w:val="008C6C95"/>
    <w:rsid w:val="008C6D30"/>
    <w:rsid w:val="008C6DFD"/>
    <w:rsid w:val="008C7108"/>
    <w:rsid w:val="008C7135"/>
    <w:rsid w:val="008C7153"/>
    <w:rsid w:val="008C71FA"/>
    <w:rsid w:val="008C72A1"/>
    <w:rsid w:val="008C7429"/>
    <w:rsid w:val="008C769F"/>
    <w:rsid w:val="008C7788"/>
    <w:rsid w:val="008C787F"/>
    <w:rsid w:val="008C788C"/>
    <w:rsid w:val="008C7995"/>
    <w:rsid w:val="008C79FC"/>
    <w:rsid w:val="008C7D50"/>
    <w:rsid w:val="008C7EE1"/>
    <w:rsid w:val="008D005C"/>
    <w:rsid w:val="008D029E"/>
    <w:rsid w:val="008D0400"/>
    <w:rsid w:val="008D0971"/>
    <w:rsid w:val="008D0B75"/>
    <w:rsid w:val="008D1028"/>
    <w:rsid w:val="008D1197"/>
    <w:rsid w:val="008D1359"/>
    <w:rsid w:val="008D17A4"/>
    <w:rsid w:val="008D1F4D"/>
    <w:rsid w:val="008D1F6B"/>
    <w:rsid w:val="008D2351"/>
    <w:rsid w:val="008D2413"/>
    <w:rsid w:val="008D256F"/>
    <w:rsid w:val="008D28C5"/>
    <w:rsid w:val="008D2959"/>
    <w:rsid w:val="008D2988"/>
    <w:rsid w:val="008D2C56"/>
    <w:rsid w:val="008D2DCB"/>
    <w:rsid w:val="008D34F7"/>
    <w:rsid w:val="008D35DA"/>
    <w:rsid w:val="008D374C"/>
    <w:rsid w:val="008D3A24"/>
    <w:rsid w:val="008D3EF1"/>
    <w:rsid w:val="008D402D"/>
    <w:rsid w:val="008D423E"/>
    <w:rsid w:val="008D4766"/>
    <w:rsid w:val="008D4871"/>
    <w:rsid w:val="008D4C34"/>
    <w:rsid w:val="008D4DAB"/>
    <w:rsid w:val="008D4EB2"/>
    <w:rsid w:val="008D5359"/>
    <w:rsid w:val="008D54A8"/>
    <w:rsid w:val="008D56F5"/>
    <w:rsid w:val="008D5E1E"/>
    <w:rsid w:val="008D5FA4"/>
    <w:rsid w:val="008D649F"/>
    <w:rsid w:val="008D6537"/>
    <w:rsid w:val="008D6576"/>
    <w:rsid w:val="008D65F2"/>
    <w:rsid w:val="008D6960"/>
    <w:rsid w:val="008D6968"/>
    <w:rsid w:val="008D6A6C"/>
    <w:rsid w:val="008D6E3C"/>
    <w:rsid w:val="008D6F8C"/>
    <w:rsid w:val="008D71C0"/>
    <w:rsid w:val="008D7280"/>
    <w:rsid w:val="008D7346"/>
    <w:rsid w:val="008D769E"/>
    <w:rsid w:val="008D7790"/>
    <w:rsid w:val="008D78F9"/>
    <w:rsid w:val="008D7CAD"/>
    <w:rsid w:val="008E0499"/>
    <w:rsid w:val="008E063C"/>
    <w:rsid w:val="008E066F"/>
    <w:rsid w:val="008E0741"/>
    <w:rsid w:val="008E0998"/>
    <w:rsid w:val="008E09A7"/>
    <w:rsid w:val="008E0A82"/>
    <w:rsid w:val="008E0D1E"/>
    <w:rsid w:val="008E11FF"/>
    <w:rsid w:val="008E126B"/>
    <w:rsid w:val="008E183A"/>
    <w:rsid w:val="008E1846"/>
    <w:rsid w:val="008E1A1A"/>
    <w:rsid w:val="008E1BA1"/>
    <w:rsid w:val="008E2210"/>
    <w:rsid w:val="008E2544"/>
    <w:rsid w:val="008E2971"/>
    <w:rsid w:val="008E2A5F"/>
    <w:rsid w:val="008E2B7F"/>
    <w:rsid w:val="008E2BCF"/>
    <w:rsid w:val="008E2C6D"/>
    <w:rsid w:val="008E2C85"/>
    <w:rsid w:val="008E2EF5"/>
    <w:rsid w:val="008E30E2"/>
    <w:rsid w:val="008E3128"/>
    <w:rsid w:val="008E34D6"/>
    <w:rsid w:val="008E3699"/>
    <w:rsid w:val="008E387A"/>
    <w:rsid w:val="008E4108"/>
    <w:rsid w:val="008E42B6"/>
    <w:rsid w:val="008E4359"/>
    <w:rsid w:val="008E46AD"/>
    <w:rsid w:val="008E4812"/>
    <w:rsid w:val="008E490F"/>
    <w:rsid w:val="008E4A29"/>
    <w:rsid w:val="008E4A92"/>
    <w:rsid w:val="008E4AD7"/>
    <w:rsid w:val="008E4CA3"/>
    <w:rsid w:val="008E4FCA"/>
    <w:rsid w:val="008E5404"/>
    <w:rsid w:val="008E5530"/>
    <w:rsid w:val="008E5605"/>
    <w:rsid w:val="008E5888"/>
    <w:rsid w:val="008E5A4F"/>
    <w:rsid w:val="008E5A6D"/>
    <w:rsid w:val="008E5D78"/>
    <w:rsid w:val="008E5E7A"/>
    <w:rsid w:val="008E664B"/>
    <w:rsid w:val="008E6706"/>
    <w:rsid w:val="008E6925"/>
    <w:rsid w:val="008E6939"/>
    <w:rsid w:val="008E6BD5"/>
    <w:rsid w:val="008E6E0B"/>
    <w:rsid w:val="008E6EFD"/>
    <w:rsid w:val="008E7021"/>
    <w:rsid w:val="008E75BB"/>
    <w:rsid w:val="008E7631"/>
    <w:rsid w:val="008E7A8A"/>
    <w:rsid w:val="008E7BC3"/>
    <w:rsid w:val="008E7EE6"/>
    <w:rsid w:val="008F002D"/>
    <w:rsid w:val="008F0032"/>
    <w:rsid w:val="008F0207"/>
    <w:rsid w:val="008F02D7"/>
    <w:rsid w:val="008F0936"/>
    <w:rsid w:val="008F0A7F"/>
    <w:rsid w:val="008F1313"/>
    <w:rsid w:val="008F17CF"/>
    <w:rsid w:val="008F17F3"/>
    <w:rsid w:val="008F1D03"/>
    <w:rsid w:val="008F1E69"/>
    <w:rsid w:val="008F2ABA"/>
    <w:rsid w:val="008F2B3A"/>
    <w:rsid w:val="008F2EC5"/>
    <w:rsid w:val="008F3140"/>
    <w:rsid w:val="008F319C"/>
    <w:rsid w:val="008F330D"/>
    <w:rsid w:val="008F3420"/>
    <w:rsid w:val="008F342F"/>
    <w:rsid w:val="008F3587"/>
    <w:rsid w:val="008F3643"/>
    <w:rsid w:val="008F3646"/>
    <w:rsid w:val="008F36E4"/>
    <w:rsid w:val="008F38A2"/>
    <w:rsid w:val="008F3A05"/>
    <w:rsid w:val="008F3B6E"/>
    <w:rsid w:val="008F3D44"/>
    <w:rsid w:val="008F3DED"/>
    <w:rsid w:val="008F3FBC"/>
    <w:rsid w:val="008F3FEE"/>
    <w:rsid w:val="008F42EF"/>
    <w:rsid w:val="008F44D1"/>
    <w:rsid w:val="008F47CA"/>
    <w:rsid w:val="008F4E6C"/>
    <w:rsid w:val="008F4ED1"/>
    <w:rsid w:val="008F53FC"/>
    <w:rsid w:val="008F576A"/>
    <w:rsid w:val="008F5AD7"/>
    <w:rsid w:val="008F5D32"/>
    <w:rsid w:val="008F5E2E"/>
    <w:rsid w:val="008F5E39"/>
    <w:rsid w:val="008F640F"/>
    <w:rsid w:val="008F671C"/>
    <w:rsid w:val="008F686F"/>
    <w:rsid w:val="008F6A66"/>
    <w:rsid w:val="008F6A74"/>
    <w:rsid w:val="008F6B20"/>
    <w:rsid w:val="008F6C2F"/>
    <w:rsid w:val="008F6CD7"/>
    <w:rsid w:val="008F6D0F"/>
    <w:rsid w:val="008F6D31"/>
    <w:rsid w:val="008F6D60"/>
    <w:rsid w:val="008F6DE3"/>
    <w:rsid w:val="008F7254"/>
    <w:rsid w:val="008F726D"/>
    <w:rsid w:val="008F7623"/>
    <w:rsid w:val="008F765E"/>
    <w:rsid w:val="008F772A"/>
    <w:rsid w:val="008F778F"/>
    <w:rsid w:val="008F77C8"/>
    <w:rsid w:val="008F7AE6"/>
    <w:rsid w:val="008F7B60"/>
    <w:rsid w:val="008F7BF2"/>
    <w:rsid w:val="008F7E12"/>
    <w:rsid w:val="008F7E2F"/>
    <w:rsid w:val="009009C3"/>
    <w:rsid w:val="00900EB7"/>
    <w:rsid w:val="00900F3C"/>
    <w:rsid w:val="00900FC9"/>
    <w:rsid w:val="00901043"/>
    <w:rsid w:val="00901079"/>
    <w:rsid w:val="009011FF"/>
    <w:rsid w:val="0090123B"/>
    <w:rsid w:val="0090164A"/>
    <w:rsid w:val="00901734"/>
    <w:rsid w:val="00901860"/>
    <w:rsid w:val="0090188D"/>
    <w:rsid w:val="00901BDB"/>
    <w:rsid w:val="00901C9A"/>
    <w:rsid w:val="00902156"/>
    <w:rsid w:val="0090236A"/>
    <w:rsid w:val="00902435"/>
    <w:rsid w:val="00902597"/>
    <w:rsid w:val="0090273D"/>
    <w:rsid w:val="0090277F"/>
    <w:rsid w:val="009029B3"/>
    <w:rsid w:val="00902AC0"/>
    <w:rsid w:val="00902B7A"/>
    <w:rsid w:val="00902E18"/>
    <w:rsid w:val="00902FDB"/>
    <w:rsid w:val="009030C6"/>
    <w:rsid w:val="00903125"/>
    <w:rsid w:val="009031A8"/>
    <w:rsid w:val="009032B8"/>
    <w:rsid w:val="00903717"/>
    <w:rsid w:val="00903AE2"/>
    <w:rsid w:val="00903AF9"/>
    <w:rsid w:val="00903C3C"/>
    <w:rsid w:val="00903CB9"/>
    <w:rsid w:val="00903D20"/>
    <w:rsid w:val="00903F24"/>
    <w:rsid w:val="009040D8"/>
    <w:rsid w:val="009042D7"/>
    <w:rsid w:val="0090443D"/>
    <w:rsid w:val="00904621"/>
    <w:rsid w:val="00904AA6"/>
    <w:rsid w:val="00904DD7"/>
    <w:rsid w:val="009050B2"/>
    <w:rsid w:val="00905131"/>
    <w:rsid w:val="009054D9"/>
    <w:rsid w:val="00905669"/>
    <w:rsid w:val="00905993"/>
    <w:rsid w:val="00905C4C"/>
    <w:rsid w:val="00905CD9"/>
    <w:rsid w:val="00905D9A"/>
    <w:rsid w:val="00905FCE"/>
    <w:rsid w:val="00906429"/>
    <w:rsid w:val="009064AA"/>
    <w:rsid w:val="00906510"/>
    <w:rsid w:val="00906580"/>
    <w:rsid w:val="00906877"/>
    <w:rsid w:val="00906912"/>
    <w:rsid w:val="00906F79"/>
    <w:rsid w:val="00906FE6"/>
    <w:rsid w:val="009071DA"/>
    <w:rsid w:val="009072B7"/>
    <w:rsid w:val="009076A4"/>
    <w:rsid w:val="0090771A"/>
    <w:rsid w:val="009077DA"/>
    <w:rsid w:val="0090784B"/>
    <w:rsid w:val="00907BE6"/>
    <w:rsid w:val="00907E70"/>
    <w:rsid w:val="00910114"/>
    <w:rsid w:val="009105DD"/>
    <w:rsid w:val="009106B0"/>
    <w:rsid w:val="00910945"/>
    <w:rsid w:val="00910D30"/>
    <w:rsid w:val="00910F6A"/>
    <w:rsid w:val="00910FDF"/>
    <w:rsid w:val="009110D7"/>
    <w:rsid w:val="009110EC"/>
    <w:rsid w:val="00911460"/>
    <w:rsid w:val="009115AA"/>
    <w:rsid w:val="0091161F"/>
    <w:rsid w:val="00911940"/>
    <w:rsid w:val="00911D2F"/>
    <w:rsid w:val="00911D95"/>
    <w:rsid w:val="00911F4D"/>
    <w:rsid w:val="00912A29"/>
    <w:rsid w:val="00912ACC"/>
    <w:rsid w:val="00912DA7"/>
    <w:rsid w:val="009132B3"/>
    <w:rsid w:val="009132F4"/>
    <w:rsid w:val="0091385F"/>
    <w:rsid w:val="009138AC"/>
    <w:rsid w:val="009138B9"/>
    <w:rsid w:val="00913FAB"/>
    <w:rsid w:val="00913FC3"/>
    <w:rsid w:val="00914213"/>
    <w:rsid w:val="0091426C"/>
    <w:rsid w:val="00914309"/>
    <w:rsid w:val="00914364"/>
    <w:rsid w:val="0091437B"/>
    <w:rsid w:val="009144E5"/>
    <w:rsid w:val="009147F4"/>
    <w:rsid w:val="0091481F"/>
    <w:rsid w:val="0091494B"/>
    <w:rsid w:val="00914A13"/>
    <w:rsid w:val="00914C1A"/>
    <w:rsid w:val="00914DA7"/>
    <w:rsid w:val="00914DA9"/>
    <w:rsid w:val="00914FC0"/>
    <w:rsid w:val="00915724"/>
    <w:rsid w:val="009158FB"/>
    <w:rsid w:val="00915908"/>
    <w:rsid w:val="00915ACC"/>
    <w:rsid w:val="00915DA2"/>
    <w:rsid w:val="009160D8"/>
    <w:rsid w:val="009161C9"/>
    <w:rsid w:val="00916355"/>
    <w:rsid w:val="00916473"/>
    <w:rsid w:val="00916547"/>
    <w:rsid w:val="00916566"/>
    <w:rsid w:val="0091676A"/>
    <w:rsid w:val="00916A8A"/>
    <w:rsid w:val="00917024"/>
    <w:rsid w:val="009171F2"/>
    <w:rsid w:val="009174C0"/>
    <w:rsid w:val="009179EC"/>
    <w:rsid w:val="00917AB5"/>
    <w:rsid w:val="00917ABF"/>
    <w:rsid w:val="00917B59"/>
    <w:rsid w:val="00917D53"/>
    <w:rsid w:val="00920367"/>
    <w:rsid w:val="00920742"/>
    <w:rsid w:val="00920851"/>
    <w:rsid w:val="00920A02"/>
    <w:rsid w:val="00920AD5"/>
    <w:rsid w:val="00920B11"/>
    <w:rsid w:val="00920BC8"/>
    <w:rsid w:val="00920DD2"/>
    <w:rsid w:val="00920E1F"/>
    <w:rsid w:val="00920F55"/>
    <w:rsid w:val="00920F76"/>
    <w:rsid w:val="0092117C"/>
    <w:rsid w:val="009211B2"/>
    <w:rsid w:val="009212F2"/>
    <w:rsid w:val="00921307"/>
    <w:rsid w:val="0092139C"/>
    <w:rsid w:val="009213E6"/>
    <w:rsid w:val="009214D4"/>
    <w:rsid w:val="00921785"/>
    <w:rsid w:val="00921825"/>
    <w:rsid w:val="009218FB"/>
    <w:rsid w:val="00921922"/>
    <w:rsid w:val="00921E41"/>
    <w:rsid w:val="00921EC0"/>
    <w:rsid w:val="00921F89"/>
    <w:rsid w:val="00921FE4"/>
    <w:rsid w:val="00922130"/>
    <w:rsid w:val="009224AA"/>
    <w:rsid w:val="00922519"/>
    <w:rsid w:val="009227B2"/>
    <w:rsid w:val="009227E4"/>
    <w:rsid w:val="009229E1"/>
    <w:rsid w:val="00922F4D"/>
    <w:rsid w:val="0092308C"/>
    <w:rsid w:val="00923310"/>
    <w:rsid w:val="00923348"/>
    <w:rsid w:val="0092355B"/>
    <w:rsid w:val="009235F5"/>
    <w:rsid w:val="0092387A"/>
    <w:rsid w:val="00923AB0"/>
    <w:rsid w:val="00923CF5"/>
    <w:rsid w:val="00923D2C"/>
    <w:rsid w:val="009240D4"/>
    <w:rsid w:val="009241D7"/>
    <w:rsid w:val="009243E4"/>
    <w:rsid w:val="009244A5"/>
    <w:rsid w:val="009246B0"/>
    <w:rsid w:val="00924839"/>
    <w:rsid w:val="00924860"/>
    <w:rsid w:val="00925324"/>
    <w:rsid w:val="00925584"/>
    <w:rsid w:val="009255A1"/>
    <w:rsid w:val="00925AF3"/>
    <w:rsid w:val="00925BFD"/>
    <w:rsid w:val="00925E28"/>
    <w:rsid w:val="00925F72"/>
    <w:rsid w:val="00926299"/>
    <w:rsid w:val="009262CA"/>
    <w:rsid w:val="00926419"/>
    <w:rsid w:val="009264F8"/>
    <w:rsid w:val="0092658E"/>
    <w:rsid w:val="009266D4"/>
    <w:rsid w:val="00926719"/>
    <w:rsid w:val="00927204"/>
    <w:rsid w:val="009272B3"/>
    <w:rsid w:val="00927549"/>
    <w:rsid w:val="0092759C"/>
    <w:rsid w:val="00927800"/>
    <w:rsid w:val="00927897"/>
    <w:rsid w:val="00927996"/>
    <w:rsid w:val="00927AE6"/>
    <w:rsid w:val="00927B85"/>
    <w:rsid w:val="00927DFC"/>
    <w:rsid w:val="0092A75F"/>
    <w:rsid w:val="0093003C"/>
    <w:rsid w:val="00930173"/>
    <w:rsid w:val="00930370"/>
    <w:rsid w:val="009307E3"/>
    <w:rsid w:val="0093086E"/>
    <w:rsid w:val="0093095C"/>
    <w:rsid w:val="00930B16"/>
    <w:rsid w:val="00930E76"/>
    <w:rsid w:val="00930FC0"/>
    <w:rsid w:val="00931322"/>
    <w:rsid w:val="009313C3"/>
    <w:rsid w:val="009314A1"/>
    <w:rsid w:val="009315CA"/>
    <w:rsid w:val="009316A2"/>
    <w:rsid w:val="00931BE5"/>
    <w:rsid w:val="00931E45"/>
    <w:rsid w:val="009320AC"/>
    <w:rsid w:val="009324CA"/>
    <w:rsid w:val="0093254C"/>
    <w:rsid w:val="00932600"/>
    <w:rsid w:val="00932806"/>
    <w:rsid w:val="00932911"/>
    <w:rsid w:val="0093292A"/>
    <w:rsid w:val="00932AB4"/>
    <w:rsid w:val="00932C9D"/>
    <w:rsid w:val="00932CAC"/>
    <w:rsid w:val="00932DDA"/>
    <w:rsid w:val="00932DEA"/>
    <w:rsid w:val="009330DD"/>
    <w:rsid w:val="00933310"/>
    <w:rsid w:val="009334EB"/>
    <w:rsid w:val="009335E4"/>
    <w:rsid w:val="00933AB6"/>
    <w:rsid w:val="00933C9B"/>
    <w:rsid w:val="00933F1D"/>
    <w:rsid w:val="00933F25"/>
    <w:rsid w:val="00934267"/>
    <w:rsid w:val="009342EF"/>
    <w:rsid w:val="009344CC"/>
    <w:rsid w:val="00934688"/>
    <w:rsid w:val="0093482F"/>
    <w:rsid w:val="009348A7"/>
    <w:rsid w:val="009348B3"/>
    <w:rsid w:val="009348D3"/>
    <w:rsid w:val="009349F4"/>
    <w:rsid w:val="00934A66"/>
    <w:rsid w:val="00934B1C"/>
    <w:rsid w:val="0093508E"/>
    <w:rsid w:val="009351B0"/>
    <w:rsid w:val="00935490"/>
    <w:rsid w:val="009355B9"/>
    <w:rsid w:val="009359D1"/>
    <w:rsid w:val="00935A74"/>
    <w:rsid w:val="0093616E"/>
    <w:rsid w:val="0093679A"/>
    <w:rsid w:val="009369D0"/>
    <w:rsid w:val="00936FF8"/>
    <w:rsid w:val="00937145"/>
    <w:rsid w:val="0093733F"/>
    <w:rsid w:val="0093776D"/>
    <w:rsid w:val="00937821"/>
    <w:rsid w:val="00937978"/>
    <w:rsid w:val="00937C56"/>
    <w:rsid w:val="00937CF9"/>
    <w:rsid w:val="00940361"/>
    <w:rsid w:val="009403A6"/>
    <w:rsid w:val="009408F9"/>
    <w:rsid w:val="00940C48"/>
    <w:rsid w:val="00940C5C"/>
    <w:rsid w:val="00940E8E"/>
    <w:rsid w:val="00941107"/>
    <w:rsid w:val="00941227"/>
    <w:rsid w:val="00941287"/>
    <w:rsid w:val="0094141A"/>
    <w:rsid w:val="00941685"/>
    <w:rsid w:val="009418C3"/>
    <w:rsid w:val="009418E8"/>
    <w:rsid w:val="00941F4C"/>
    <w:rsid w:val="00941F4F"/>
    <w:rsid w:val="0094210F"/>
    <w:rsid w:val="009422BC"/>
    <w:rsid w:val="00942835"/>
    <w:rsid w:val="00942B1C"/>
    <w:rsid w:val="00942D69"/>
    <w:rsid w:val="00942F6E"/>
    <w:rsid w:val="00942FAF"/>
    <w:rsid w:val="00943145"/>
    <w:rsid w:val="009432CE"/>
    <w:rsid w:val="0094336F"/>
    <w:rsid w:val="009433A2"/>
    <w:rsid w:val="00943A84"/>
    <w:rsid w:val="00943AEE"/>
    <w:rsid w:val="00943B6D"/>
    <w:rsid w:val="00943DBD"/>
    <w:rsid w:val="00943EAD"/>
    <w:rsid w:val="00943FBF"/>
    <w:rsid w:val="0094426E"/>
    <w:rsid w:val="00944514"/>
    <w:rsid w:val="00944625"/>
    <w:rsid w:val="00944696"/>
    <w:rsid w:val="00944702"/>
    <w:rsid w:val="0094495F"/>
    <w:rsid w:val="0094496D"/>
    <w:rsid w:val="00944A9D"/>
    <w:rsid w:val="00944B1E"/>
    <w:rsid w:val="00944E17"/>
    <w:rsid w:val="00945159"/>
    <w:rsid w:val="009451A8"/>
    <w:rsid w:val="009451E2"/>
    <w:rsid w:val="00945213"/>
    <w:rsid w:val="0094550E"/>
    <w:rsid w:val="009455AA"/>
    <w:rsid w:val="00945684"/>
    <w:rsid w:val="0094573A"/>
    <w:rsid w:val="00945963"/>
    <w:rsid w:val="00945D94"/>
    <w:rsid w:val="00945E27"/>
    <w:rsid w:val="0094609E"/>
    <w:rsid w:val="0094620C"/>
    <w:rsid w:val="009464D9"/>
    <w:rsid w:val="009467EE"/>
    <w:rsid w:val="00946B9D"/>
    <w:rsid w:val="00946E0C"/>
    <w:rsid w:val="00946F4F"/>
    <w:rsid w:val="00947031"/>
    <w:rsid w:val="00947174"/>
    <w:rsid w:val="00947181"/>
    <w:rsid w:val="009472B4"/>
    <w:rsid w:val="00947490"/>
    <w:rsid w:val="00947638"/>
    <w:rsid w:val="00947A3D"/>
    <w:rsid w:val="00947ED1"/>
    <w:rsid w:val="00949F9D"/>
    <w:rsid w:val="0094BE77"/>
    <w:rsid w:val="00950360"/>
    <w:rsid w:val="00950431"/>
    <w:rsid w:val="00950A15"/>
    <w:rsid w:val="00950A76"/>
    <w:rsid w:val="00950D63"/>
    <w:rsid w:val="00950F74"/>
    <w:rsid w:val="00951152"/>
    <w:rsid w:val="009511F2"/>
    <w:rsid w:val="009513E1"/>
    <w:rsid w:val="00951547"/>
    <w:rsid w:val="009518FB"/>
    <w:rsid w:val="009519C3"/>
    <w:rsid w:val="00951AD4"/>
    <w:rsid w:val="00951AF6"/>
    <w:rsid w:val="00951B05"/>
    <w:rsid w:val="00951BE7"/>
    <w:rsid w:val="00951E14"/>
    <w:rsid w:val="00951E2B"/>
    <w:rsid w:val="00951E2F"/>
    <w:rsid w:val="00951F42"/>
    <w:rsid w:val="00951F74"/>
    <w:rsid w:val="00951F9A"/>
    <w:rsid w:val="009522AF"/>
    <w:rsid w:val="00952633"/>
    <w:rsid w:val="009526A5"/>
    <w:rsid w:val="00952859"/>
    <w:rsid w:val="00952FC9"/>
    <w:rsid w:val="009531AB"/>
    <w:rsid w:val="0095322B"/>
    <w:rsid w:val="009538E2"/>
    <w:rsid w:val="00953C90"/>
    <w:rsid w:val="00953E24"/>
    <w:rsid w:val="00953E34"/>
    <w:rsid w:val="00953EB0"/>
    <w:rsid w:val="00954225"/>
    <w:rsid w:val="00954368"/>
    <w:rsid w:val="00954644"/>
    <w:rsid w:val="009547FB"/>
    <w:rsid w:val="00954825"/>
    <w:rsid w:val="0095492F"/>
    <w:rsid w:val="00954ADB"/>
    <w:rsid w:val="00954DBC"/>
    <w:rsid w:val="00954DCD"/>
    <w:rsid w:val="00954E8D"/>
    <w:rsid w:val="00955584"/>
    <w:rsid w:val="009556E8"/>
    <w:rsid w:val="00955776"/>
    <w:rsid w:val="009559D9"/>
    <w:rsid w:val="00955A87"/>
    <w:rsid w:val="00955B89"/>
    <w:rsid w:val="00956138"/>
    <w:rsid w:val="009566C9"/>
    <w:rsid w:val="00956820"/>
    <w:rsid w:val="009568F0"/>
    <w:rsid w:val="00956A9F"/>
    <w:rsid w:val="00956EAB"/>
    <w:rsid w:val="00956F8B"/>
    <w:rsid w:val="0095700C"/>
    <w:rsid w:val="009572B5"/>
    <w:rsid w:val="00957412"/>
    <w:rsid w:val="0095744A"/>
    <w:rsid w:val="009579B4"/>
    <w:rsid w:val="009579C2"/>
    <w:rsid w:val="00957A5D"/>
    <w:rsid w:val="00957B1F"/>
    <w:rsid w:val="00957E4F"/>
    <w:rsid w:val="00957E86"/>
    <w:rsid w:val="00957F51"/>
    <w:rsid w:val="00960171"/>
    <w:rsid w:val="00960220"/>
    <w:rsid w:val="0096089C"/>
    <w:rsid w:val="0096095B"/>
    <w:rsid w:val="00960A56"/>
    <w:rsid w:val="00960DBE"/>
    <w:rsid w:val="00961173"/>
    <w:rsid w:val="00961413"/>
    <w:rsid w:val="00961576"/>
    <w:rsid w:val="00961643"/>
    <w:rsid w:val="00961669"/>
    <w:rsid w:val="00961690"/>
    <w:rsid w:val="009617B6"/>
    <w:rsid w:val="00961C55"/>
    <w:rsid w:val="00961C79"/>
    <w:rsid w:val="00961E59"/>
    <w:rsid w:val="00961EDD"/>
    <w:rsid w:val="00962137"/>
    <w:rsid w:val="0096237D"/>
    <w:rsid w:val="009624D7"/>
    <w:rsid w:val="009625DF"/>
    <w:rsid w:val="009626BA"/>
    <w:rsid w:val="009626FD"/>
    <w:rsid w:val="009627A2"/>
    <w:rsid w:val="0096282E"/>
    <w:rsid w:val="0096294D"/>
    <w:rsid w:val="00962B34"/>
    <w:rsid w:val="00962B52"/>
    <w:rsid w:val="00962CEB"/>
    <w:rsid w:val="00962D81"/>
    <w:rsid w:val="00962DC9"/>
    <w:rsid w:val="009630FD"/>
    <w:rsid w:val="00963475"/>
    <w:rsid w:val="0096392C"/>
    <w:rsid w:val="00963C5C"/>
    <w:rsid w:val="00963C65"/>
    <w:rsid w:val="00964238"/>
    <w:rsid w:val="0096424B"/>
    <w:rsid w:val="0096445C"/>
    <w:rsid w:val="00964646"/>
    <w:rsid w:val="009646BC"/>
    <w:rsid w:val="0096470B"/>
    <w:rsid w:val="00964824"/>
    <w:rsid w:val="0096493F"/>
    <w:rsid w:val="00964A93"/>
    <w:rsid w:val="00964DE9"/>
    <w:rsid w:val="00964E17"/>
    <w:rsid w:val="00964EB7"/>
    <w:rsid w:val="00965035"/>
    <w:rsid w:val="00965064"/>
    <w:rsid w:val="00965097"/>
    <w:rsid w:val="00965204"/>
    <w:rsid w:val="00965416"/>
    <w:rsid w:val="00965650"/>
    <w:rsid w:val="00965B26"/>
    <w:rsid w:val="00965CC6"/>
    <w:rsid w:val="009660E9"/>
    <w:rsid w:val="0096625A"/>
    <w:rsid w:val="0096656D"/>
    <w:rsid w:val="00966718"/>
    <w:rsid w:val="00966738"/>
    <w:rsid w:val="00966ABF"/>
    <w:rsid w:val="00966BFD"/>
    <w:rsid w:val="00966DA3"/>
    <w:rsid w:val="00967016"/>
    <w:rsid w:val="00967188"/>
    <w:rsid w:val="00967614"/>
    <w:rsid w:val="0096779C"/>
    <w:rsid w:val="00967A63"/>
    <w:rsid w:val="00967DA4"/>
    <w:rsid w:val="00967E22"/>
    <w:rsid w:val="00967E51"/>
    <w:rsid w:val="009700A7"/>
    <w:rsid w:val="00970180"/>
    <w:rsid w:val="0097030C"/>
    <w:rsid w:val="00970640"/>
    <w:rsid w:val="009706F7"/>
    <w:rsid w:val="009708AC"/>
    <w:rsid w:val="00970AF2"/>
    <w:rsid w:val="00970C3D"/>
    <w:rsid w:val="00970CAB"/>
    <w:rsid w:val="00970CE1"/>
    <w:rsid w:val="00970DB0"/>
    <w:rsid w:val="00970FBD"/>
    <w:rsid w:val="00971000"/>
    <w:rsid w:val="00971277"/>
    <w:rsid w:val="00971817"/>
    <w:rsid w:val="00971B8D"/>
    <w:rsid w:val="00971C37"/>
    <w:rsid w:val="00971DCC"/>
    <w:rsid w:val="00971F70"/>
    <w:rsid w:val="00972251"/>
    <w:rsid w:val="00972372"/>
    <w:rsid w:val="0097267F"/>
    <w:rsid w:val="00972C21"/>
    <w:rsid w:val="00972DAA"/>
    <w:rsid w:val="00972F45"/>
    <w:rsid w:val="0097344A"/>
    <w:rsid w:val="0097348D"/>
    <w:rsid w:val="0097349E"/>
    <w:rsid w:val="00973553"/>
    <w:rsid w:val="009737B7"/>
    <w:rsid w:val="00973A68"/>
    <w:rsid w:val="00973A74"/>
    <w:rsid w:val="00973B0B"/>
    <w:rsid w:val="00973E6A"/>
    <w:rsid w:val="00973F42"/>
    <w:rsid w:val="00973F53"/>
    <w:rsid w:val="009742B9"/>
    <w:rsid w:val="009743C7"/>
    <w:rsid w:val="009747BD"/>
    <w:rsid w:val="00974B6D"/>
    <w:rsid w:val="0097512A"/>
    <w:rsid w:val="00975203"/>
    <w:rsid w:val="009755CD"/>
    <w:rsid w:val="009756E5"/>
    <w:rsid w:val="00975D5C"/>
    <w:rsid w:val="00975DB1"/>
    <w:rsid w:val="00975FF8"/>
    <w:rsid w:val="0097609B"/>
    <w:rsid w:val="009761B2"/>
    <w:rsid w:val="009761FC"/>
    <w:rsid w:val="00976402"/>
    <w:rsid w:val="00976546"/>
    <w:rsid w:val="00976754"/>
    <w:rsid w:val="00976766"/>
    <w:rsid w:val="009769FE"/>
    <w:rsid w:val="00976BAA"/>
    <w:rsid w:val="00976C17"/>
    <w:rsid w:val="00976CAA"/>
    <w:rsid w:val="00976DFF"/>
    <w:rsid w:val="00976EF4"/>
    <w:rsid w:val="00976F7E"/>
    <w:rsid w:val="00977101"/>
    <w:rsid w:val="00977439"/>
    <w:rsid w:val="009776AF"/>
    <w:rsid w:val="0097FDA0"/>
    <w:rsid w:val="0098014D"/>
    <w:rsid w:val="009808A3"/>
    <w:rsid w:val="009808F1"/>
    <w:rsid w:val="00981152"/>
    <w:rsid w:val="00981187"/>
    <w:rsid w:val="009817E6"/>
    <w:rsid w:val="00981904"/>
    <w:rsid w:val="00981D6E"/>
    <w:rsid w:val="00981E70"/>
    <w:rsid w:val="00981FA0"/>
    <w:rsid w:val="00982342"/>
    <w:rsid w:val="00982451"/>
    <w:rsid w:val="009824B4"/>
    <w:rsid w:val="00982579"/>
    <w:rsid w:val="009827EE"/>
    <w:rsid w:val="00982818"/>
    <w:rsid w:val="0098294E"/>
    <w:rsid w:val="00982D5A"/>
    <w:rsid w:val="00983220"/>
    <w:rsid w:val="0098344F"/>
    <w:rsid w:val="00983657"/>
    <w:rsid w:val="00983908"/>
    <w:rsid w:val="00983932"/>
    <w:rsid w:val="009839C8"/>
    <w:rsid w:val="009839F4"/>
    <w:rsid w:val="00983AD7"/>
    <w:rsid w:val="00983B62"/>
    <w:rsid w:val="00983C0F"/>
    <w:rsid w:val="00983D5F"/>
    <w:rsid w:val="00983DA4"/>
    <w:rsid w:val="00983E25"/>
    <w:rsid w:val="00983E97"/>
    <w:rsid w:val="00984088"/>
    <w:rsid w:val="00984250"/>
    <w:rsid w:val="00984285"/>
    <w:rsid w:val="0098467D"/>
    <w:rsid w:val="009846FB"/>
    <w:rsid w:val="009848F1"/>
    <w:rsid w:val="0098498C"/>
    <w:rsid w:val="00984C1B"/>
    <w:rsid w:val="00984D33"/>
    <w:rsid w:val="009852FD"/>
    <w:rsid w:val="009855AE"/>
    <w:rsid w:val="009856F2"/>
    <w:rsid w:val="0098578A"/>
    <w:rsid w:val="00985877"/>
    <w:rsid w:val="00985D16"/>
    <w:rsid w:val="00985D1D"/>
    <w:rsid w:val="00985D95"/>
    <w:rsid w:val="00985E32"/>
    <w:rsid w:val="00985F56"/>
    <w:rsid w:val="00985F76"/>
    <w:rsid w:val="00985FC7"/>
    <w:rsid w:val="0098601D"/>
    <w:rsid w:val="00986262"/>
    <w:rsid w:val="0098644E"/>
    <w:rsid w:val="009864F2"/>
    <w:rsid w:val="009868D8"/>
    <w:rsid w:val="00986980"/>
    <w:rsid w:val="00987220"/>
    <w:rsid w:val="0098722E"/>
    <w:rsid w:val="009874EA"/>
    <w:rsid w:val="00987669"/>
    <w:rsid w:val="00987750"/>
    <w:rsid w:val="00987827"/>
    <w:rsid w:val="00987D89"/>
    <w:rsid w:val="00987EA7"/>
    <w:rsid w:val="00990323"/>
    <w:rsid w:val="009908A8"/>
    <w:rsid w:val="009909B1"/>
    <w:rsid w:val="00990A83"/>
    <w:rsid w:val="00990B0A"/>
    <w:rsid w:val="00990B7B"/>
    <w:rsid w:val="00990DF1"/>
    <w:rsid w:val="0099132B"/>
    <w:rsid w:val="0099145D"/>
    <w:rsid w:val="009914B3"/>
    <w:rsid w:val="009915AA"/>
    <w:rsid w:val="0099168B"/>
    <w:rsid w:val="00991A63"/>
    <w:rsid w:val="00991BA1"/>
    <w:rsid w:val="00991BF9"/>
    <w:rsid w:val="00991C0C"/>
    <w:rsid w:val="00991DBD"/>
    <w:rsid w:val="00991EB4"/>
    <w:rsid w:val="0099209D"/>
    <w:rsid w:val="009921D2"/>
    <w:rsid w:val="009921D6"/>
    <w:rsid w:val="00992205"/>
    <w:rsid w:val="009928AE"/>
    <w:rsid w:val="009928DD"/>
    <w:rsid w:val="009928DF"/>
    <w:rsid w:val="00992CB4"/>
    <w:rsid w:val="00992D2C"/>
    <w:rsid w:val="0099310B"/>
    <w:rsid w:val="00993184"/>
    <w:rsid w:val="0099391F"/>
    <w:rsid w:val="00993AD0"/>
    <w:rsid w:val="00993E9C"/>
    <w:rsid w:val="00993FC1"/>
    <w:rsid w:val="00994073"/>
    <w:rsid w:val="0099419B"/>
    <w:rsid w:val="00994213"/>
    <w:rsid w:val="0099423D"/>
    <w:rsid w:val="00994397"/>
    <w:rsid w:val="009944D6"/>
    <w:rsid w:val="009947ED"/>
    <w:rsid w:val="00994B8D"/>
    <w:rsid w:val="00994E0F"/>
    <w:rsid w:val="00995057"/>
    <w:rsid w:val="00995267"/>
    <w:rsid w:val="009952F4"/>
    <w:rsid w:val="00995308"/>
    <w:rsid w:val="00995411"/>
    <w:rsid w:val="00995613"/>
    <w:rsid w:val="009956D8"/>
    <w:rsid w:val="00995C31"/>
    <w:rsid w:val="00995E8A"/>
    <w:rsid w:val="00996413"/>
    <w:rsid w:val="00996483"/>
    <w:rsid w:val="0099663F"/>
    <w:rsid w:val="00996886"/>
    <w:rsid w:val="009968E7"/>
    <w:rsid w:val="009969DD"/>
    <w:rsid w:val="00996ADF"/>
    <w:rsid w:val="00996C70"/>
    <w:rsid w:val="00996E05"/>
    <w:rsid w:val="00996FCF"/>
    <w:rsid w:val="00997168"/>
    <w:rsid w:val="0099717F"/>
    <w:rsid w:val="00997372"/>
    <w:rsid w:val="0099739D"/>
    <w:rsid w:val="009974B3"/>
    <w:rsid w:val="00997721"/>
    <w:rsid w:val="00997977"/>
    <w:rsid w:val="00997C77"/>
    <w:rsid w:val="00997CB3"/>
    <w:rsid w:val="00997DA4"/>
    <w:rsid w:val="00997FB8"/>
    <w:rsid w:val="009A0786"/>
    <w:rsid w:val="009A0793"/>
    <w:rsid w:val="009A0817"/>
    <w:rsid w:val="009A0943"/>
    <w:rsid w:val="009A0F59"/>
    <w:rsid w:val="009A112E"/>
    <w:rsid w:val="009A11DB"/>
    <w:rsid w:val="009A14D1"/>
    <w:rsid w:val="009A1ADD"/>
    <w:rsid w:val="009A1D7A"/>
    <w:rsid w:val="009A1DD8"/>
    <w:rsid w:val="009A2276"/>
    <w:rsid w:val="009A23C6"/>
    <w:rsid w:val="009A2505"/>
    <w:rsid w:val="009A250C"/>
    <w:rsid w:val="009A27B6"/>
    <w:rsid w:val="009A28F4"/>
    <w:rsid w:val="009A2AE0"/>
    <w:rsid w:val="009A2D99"/>
    <w:rsid w:val="009A33B9"/>
    <w:rsid w:val="009A351C"/>
    <w:rsid w:val="009A3574"/>
    <w:rsid w:val="009A3639"/>
    <w:rsid w:val="009A371B"/>
    <w:rsid w:val="009A3772"/>
    <w:rsid w:val="009A37A0"/>
    <w:rsid w:val="009A37B6"/>
    <w:rsid w:val="009A3959"/>
    <w:rsid w:val="009A39AD"/>
    <w:rsid w:val="009A3CC1"/>
    <w:rsid w:val="009A3D81"/>
    <w:rsid w:val="009A3F0C"/>
    <w:rsid w:val="009A43A2"/>
    <w:rsid w:val="009A4527"/>
    <w:rsid w:val="009A45C8"/>
    <w:rsid w:val="009A46E8"/>
    <w:rsid w:val="009A473C"/>
    <w:rsid w:val="009A47D9"/>
    <w:rsid w:val="009A47ED"/>
    <w:rsid w:val="009A48DB"/>
    <w:rsid w:val="009A48DE"/>
    <w:rsid w:val="009A4CA3"/>
    <w:rsid w:val="009A4DA1"/>
    <w:rsid w:val="009A4EB0"/>
    <w:rsid w:val="009A4EBC"/>
    <w:rsid w:val="009A4F89"/>
    <w:rsid w:val="009A4FA4"/>
    <w:rsid w:val="009A4FAA"/>
    <w:rsid w:val="009A4FF5"/>
    <w:rsid w:val="009A52C6"/>
    <w:rsid w:val="009A52E7"/>
    <w:rsid w:val="009A5482"/>
    <w:rsid w:val="009A55DB"/>
    <w:rsid w:val="009A561C"/>
    <w:rsid w:val="009A5786"/>
    <w:rsid w:val="009A5B87"/>
    <w:rsid w:val="009A5C3D"/>
    <w:rsid w:val="009A5C8F"/>
    <w:rsid w:val="009A5EF1"/>
    <w:rsid w:val="009A5FF2"/>
    <w:rsid w:val="009A6290"/>
    <w:rsid w:val="009A6410"/>
    <w:rsid w:val="009A6509"/>
    <w:rsid w:val="009A6B74"/>
    <w:rsid w:val="009A6BA1"/>
    <w:rsid w:val="009A6BCD"/>
    <w:rsid w:val="009A6D88"/>
    <w:rsid w:val="009A717E"/>
    <w:rsid w:val="009A7245"/>
    <w:rsid w:val="009A7449"/>
    <w:rsid w:val="009A7452"/>
    <w:rsid w:val="009A74BF"/>
    <w:rsid w:val="009A75F9"/>
    <w:rsid w:val="009A7B4A"/>
    <w:rsid w:val="009A7C26"/>
    <w:rsid w:val="009A7DEC"/>
    <w:rsid w:val="009B0395"/>
    <w:rsid w:val="009B03A6"/>
    <w:rsid w:val="009B0806"/>
    <w:rsid w:val="009B082E"/>
    <w:rsid w:val="009B091E"/>
    <w:rsid w:val="009B093A"/>
    <w:rsid w:val="009B0BE3"/>
    <w:rsid w:val="009B0C20"/>
    <w:rsid w:val="009B0F44"/>
    <w:rsid w:val="009B1177"/>
    <w:rsid w:val="009B1208"/>
    <w:rsid w:val="009B166C"/>
    <w:rsid w:val="009B1886"/>
    <w:rsid w:val="009B1BAD"/>
    <w:rsid w:val="009B1CB6"/>
    <w:rsid w:val="009B1ED4"/>
    <w:rsid w:val="009B1F2F"/>
    <w:rsid w:val="009B23E8"/>
    <w:rsid w:val="009B2680"/>
    <w:rsid w:val="009B2691"/>
    <w:rsid w:val="009B2D2B"/>
    <w:rsid w:val="009B2FCA"/>
    <w:rsid w:val="009B3147"/>
    <w:rsid w:val="009B33EA"/>
    <w:rsid w:val="009B3676"/>
    <w:rsid w:val="009B37AE"/>
    <w:rsid w:val="009B39A7"/>
    <w:rsid w:val="009B3AEA"/>
    <w:rsid w:val="009B3C13"/>
    <w:rsid w:val="009B3FD3"/>
    <w:rsid w:val="009B406D"/>
    <w:rsid w:val="009B40A8"/>
    <w:rsid w:val="009B41D4"/>
    <w:rsid w:val="009B44E1"/>
    <w:rsid w:val="009B45EC"/>
    <w:rsid w:val="009B4623"/>
    <w:rsid w:val="009B46F1"/>
    <w:rsid w:val="009B48BF"/>
    <w:rsid w:val="009B49D9"/>
    <w:rsid w:val="009B49DC"/>
    <w:rsid w:val="009B4A6B"/>
    <w:rsid w:val="009B5154"/>
    <w:rsid w:val="009B55DA"/>
    <w:rsid w:val="009B56CF"/>
    <w:rsid w:val="009B56D1"/>
    <w:rsid w:val="009B5742"/>
    <w:rsid w:val="009B5885"/>
    <w:rsid w:val="009B588E"/>
    <w:rsid w:val="009B597D"/>
    <w:rsid w:val="009B5AE4"/>
    <w:rsid w:val="009B5CCF"/>
    <w:rsid w:val="009B6013"/>
    <w:rsid w:val="009B609D"/>
    <w:rsid w:val="009B66D8"/>
    <w:rsid w:val="009B6719"/>
    <w:rsid w:val="009B692D"/>
    <w:rsid w:val="009B6D4F"/>
    <w:rsid w:val="009B6D7C"/>
    <w:rsid w:val="009B7139"/>
    <w:rsid w:val="009B793B"/>
    <w:rsid w:val="009B7999"/>
    <w:rsid w:val="009B7DFE"/>
    <w:rsid w:val="009B7E9B"/>
    <w:rsid w:val="009B7F5E"/>
    <w:rsid w:val="009C0249"/>
    <w:rsid w:val="009C0888"/>
    <w:rsid w:val="009C08ED"/>
    <w:rsid w:val="009C1227"/>
    <w:rsid w:val="009C17C1"/>
    <w:rsid w:val="009C1933"/>
    <w:rsid w:val="009C1B8B"/>
    <w:rsid w:val="009C1F26"/>
    <w:rsid w:val="009C2103"/>
    <w:rsid w:val="009C2354"/>
    <w:rsid w:val="009C2416"/>
    <w:rsid w:val="009C2461"/>
    <w:rsid w:val="009C298A"/>
    <w:rsid w:val="009C2C7B"/>
    <w:rsid w:val="009C2F6C"/>
    <w:rsid w:val="009C3325"/>
    <w:rsid w:val="009C338D"/>
    <w:rsid w:val="009C35E3"/>
    <w:rsid w:val="009C3780"/>
    <w:rsid w:val="009C3838"/>
    <w:rsid w:val="009C38A7"/>
    <w:rsid w:val="009C39BF"/>
    <w:rsid w:val="009C3A4A"/>
    <w:rsid w:val="009C3B94"/>
    <w:rsid w:val="009C3BAA"/>
    <w:rsid w:val="009C3C4C"/>
    <w:rsid w:val="009C4068"/>
    <w:rsid w:val="009C4243"/>
    <w:rsid w:val="009C4245"/>
    <w:rsid w:val="009C435C"/>
    <w:rsid w:val="009C4719"/>
    <w:rsid w:val="009C47D4"/>
    <w:rsid w:val="009C4AD0"/>
    <w:rsid w:val="009C4C75"/>
    <w:rsid w:val="009C4D5F"/>
    <w:rsid w:val="009C4F35"/>
    <w:rsid w:val="009C51D1"/>
    <w:rsid w:val="009C530C"/>
    <w:rsid w:val="009C531C"/>
    <w:rsid w:val="009C536C"/>
    <w:rsid w:val="009C5748"/>
    <w:rsid w:val="009C5853"/>
    <w:rsid w:val="009C5C70"/>
    <w:rsid w:val="009C5FF8"/>
    <w:rsid w:val="009C62CB"/>
    <w:rsid w:val="009C6426"/>
    <w:rsid w:val="009C65E2"/>
    <w:rsid w:val="009C6645"/>
    <w:rsid w:val="009C66E7"/>
    <w:rsid w:val="009C67D0"/>
    <w:rsid w:val="009C69C0"/>
    <w:rsid w:val="009C6BA7"/>
    <w:rsid w:val="009C6E01"/>
    <w:rsid w:val="009C6E8D"/>
    <w:rsid w:val="009C6F74"/>
    <w:rsid w:val="009C740F"/>
    <w:rsid w:val="009C762D"/>
    <w:rsid w:val="009C76B9"/>
    <w:rsid w:val="009C7779"/>
    <w:rsid w:val="009C789D"/>
    <w:rsid w:val="009C793D"/>
    <w:rsid w:val="009C7E3E"/>
    <w:rsid w:val="009C7E86"/>
    <w:rsid w:val="009C7EDA"/>
    <w:rsid w:val="009C7F60"/>
    <w:rsid w:val="009D0031"/>
    <w:rsid w:val="009D0464"/>
    <w:rsid w:val="009D05F6"/>
    <w:rsid w:val="009D07BC"/>
    <w:rsid w:val="009D08FF"/>
    <w:rsid w:val="009D0A0A"/>
    <w:rsid w:val="009D1128"/>
    <w:rsid w:val="009D11B3"/>
    <w:rsid w:val="009D1497"/>
    <w:rsid w:val="009D14E9"/>
    <w:rsid w:val="009D1544"/>
    <w:rsid w:val="009D15E9"/>
    <w:rsid w:val="009D15ED"/>
    <w:rsid w:val="009D1629"/>
    <w:rsid w:val="009D169B"/>
    <w:rsid w:val="009D1AEB"/>
    <w:rsid w:val="009D1D6B"/>
    <w:rsid w:val="009D1EE5"/>
    <w:rsid w:val="009D207D"/>
    <w:rsid w:val="009D2225"/>
    <w:rsid w:val="009D2776"/>
    <w:rsid w:val="009D2832"/>
    <w:rsid w:val="009D285B"/>
    <w:rsid w:val="009D2DD9"/>
    <w:rsid w:val="009D3233"/>
    <w:rsid w:val="009D332E"/>
    <w:rsid w:val="009D34C9"/>
    <w:rsid w:val="009D358C"/>
    <w:rsid w:val="009D38FF"/>
    <w:rsid w:val="009D3DB0"/>
    <w:rsid w:val="009D3FD4"/>
    <w:rsid w:val="009D439E"/>
    <w:rsid w:val="009D43DA"/>
    <w:rsid w:val="009D4564"/>
    <w:rsid w:val="009D471B"/>
    <w:rsid w:val="009D47AC"/>
    <w:rsid w:val="009D4995"/>
    <w:rsid w:val="009D4EEE"/>
    <w:rsid w:val="009D54F1"/>
    <w:rsid w:val="009D55A1"/>
    <w:rsid w:val="009D6042"/>
    <w:rsid w:val="009D60D9"/>
    <w:rsid w:val="009D63E9"/>
    <w:rsid w:val="009D65B0"/>
    <w:rsid w:val="009D6A0E"/>
    <w:rsid w:val="009D7165"/>
    <w:rsid w:val="009D71F8"/>
    <w:rsid w:val="009D72D9"/>
    <w:rsid w:val="009D7436"/>
    <w:rsid w:val="009D776C"/>
    <w:rsid w:val="009D7840"/>
    <w:rsid w:val="009D78FE"/>
    <w:rsid w:val="009D7929"/>
    <w:rsid w:val="009D7A3A"/>
    <w:rsid w:val="009D7D72"/>
    <w:rsid w:val="009D7FF9"/>
    <w:rsid w:val="009E00ED"/>
    <w:rsid w:val="009E03A9"/>
    <w:rsid w:val="009E03DA"/>
    <w:rsid w:val="009E06AA"/>
    <w:rsid w:val="009E072B"/>
    <w:rsid w:val="009E0835"/>
    <w:rsid w:val="009E0908"/>
    <w:rsid w:val="009E0B8A"/>
    <w:rsid w:val="009E0C4E"/>
    <w:rsid w:val="009E0C54"/>
    <w:rsid w:val="009E0F4B"/>
    <w:rsid w:val="009E1053"/>
    <w:rsid w:val="009E10C6"/>
    <w:rsid w:val="009E1439"/>
    <w:rsid w:val="009E168D"/>
    <w:rsid w:val="009E1BD9"/>
    <w:rsid w:val="009E1BFF"/>
    <w:rsid w:val="009E1C15"/>
    <w:rsid w:val="009E1D1F"/>
    <w:rsid w:val="009E1E19"/>
    <w:rsid w:val="009E1ED3"/>
    <w:rsid w:val="009E1F08"/>
    <w:rsid w:val="009E2599"/>
    <w:rsid w:val="009E287B"/>
    <w:rsid w:val="009E29C8"/>
    <w:rsid w:val="009E2CAE"/>
    <w:rsid w:val="009E3323"/>
    <w:rsid w:val="009E3638"/>
    <w:rsid w:val="009E368A"/>
    <w:rsid w:val="009E3A27"/>
    <w:rsid w:val="009E3C0F"/>
    <w:rsid w:val="009E3C3A"/>
    <w:rsid w:val="009E3FEA"/>
    <w:rsid w:val="009E4096"/>
    <w:rsid w:val="009E40BD"/>
    <w:rsid w:val="009E4194"/>
    <w:rsid w:val="009E45B8"/>
    <w:rsid w:val="009E4722"/>
    <w:rsid w:val="009E49E5"/>
    <w:rsid w:val="009E4AC4"/>
    <w:rsid w:val="009E4ADF"/>
    <w:rsid w:val="009E4E19"/>
    <w:rsid w:val="009E4FC5"/>
    <w:rsid w:val="009E4FCB"/>
    <w:rsid w:val="009E507A"/>
    <w:rsid w:val="009E5234"/>
    <w:rsid w:val="009E52A5"/>
    <w:rsid w:val="009E55AF"/>
    <w:rsid w:val="009E56F1"/>
    <w:rsid w:val="009E58D9"/>
    <w:rsid w:val="009E5934"/>
    <w:rsid w:val="009E5A22"/>
    <w:rsid w:val="009E5CC2"/>
    <w:rsid w:val="009E5EBF"/>
    <w:rsid w:val="009E6033"/>
    <w:rsid w:val="009E60B3"/>
    <w:rsid w:val="009E6470"/>
    <w:rsid w:val="009E64DE"/>
    <w:rsid w:val="009E663F"/>
    <w:rsid w:val="009E66E7"/>
    <w:rsid w:val="009E684B"/>
    <w:rsid w:val="009E6ABF"/>
    <w:rsid w:val="009E6B85"/>
    <w:rsid w:val="009E6C5A"/>
    <w:rsid w:val="009E6C93"/>
    <w:rsid w:val="009E75A4"/>
    <w:rsid w:val="009E7892"/>
    <w:rsid w:val="009E79BD"/>
    <w:rsid w:val="009E7A75"/>
    <w:rsid w:val="009E7ABE"/>
    <w:rsid w:val="009E7B6D"/>
    <w:rsid w:val="009E7BA5"/>
    <w:rsid w:val="009E7DF6"/>
    <w:rsid w:val="009E7EC9"/>
    <w:rsid w:val="009E7FCA"/>
    <w:rsid w:val="009F03AF"/>
    <w:rsid w:val="009F0DE6"/>
    <w:rsid w:val="009F1725"/>
    <w:rsid w:val="009F1882"/>
    <w:rsid w:val="009F19BD"/>
    <w:rsid w:val="009F1B4C"/>
    <w:rsid w:val="009F1B95"/>
    <w:rsid w:val="009F1D12"/>
    <w:rsid w:val="009F205A"/>
    <w:rsid w:val="009F2135"/>
    <w:rsid w:val="009F2302"/>
    <w:rsid w:val="009F265C"/>
    <w:rsid w:val="009F2823"/>
    <w:rsid w:val="009F29C8"/>
    <w:rsid w:val="009F31D8"/>
    <w:rsid w:val="009F330B"/>
    <w:rsid w:val="009F338E"/>
    <w:rsid w:val="009F3543"/>
    <w:rsid w:val="009F3560"/>
    <w:rsid w:val="009F3653"/>
    <w:rsid w:val="009F37B3"/>
    <w:rsid w:val="009F3C82"/>
    <w:rsid w:val="009F3CBE"/>
    <w:rsid w:val="009F3D15"/>
    <w:rsid w:val="009F3FAB"/>
    <w:rsid w:val="009F4000"/>
    <w:rsid w:val="009F408B"/>
    <w:rsid w:val="009F422F"/>
    <w:rsid w:val="009F4245"/>
    <w:rsid w:val="009F425C"/>
    <w:rsid w:val="009F45AB"/>
    <w:rsid w:val="009F4C8A"/>
    <w:rsid w:val="009F4E4E"/>
    <w:rsid w:val="009F5015"/>
    <w:rsid w:val="009F51B1"/>
    <w:rsid w:val="009F5398"/>
    <w:rsid w:val="009F5433"/>
    <w:rsid w:val="009F5741"/>
    <w:rsid w:val="009F5AE4"/>
    <w:rsid w:val="009F5C16"/>
    <w:rsid w:val="009F5DB7"/>
    <w:rsid w:val="009F6535"/>
    <w:rsid w:val="009F65AF"/>
    <w:rsid w:val="009F6830"/>
    <w:rsid w:val="009F6CE9"/>
    <w:rsid w:val="009F6DC7"/>
    <w:rsid w:val="009F7037"/>
    <w:rsid w:val="009F7C4B"/>
    <w:rsid w:val="009F7FDD"/>
    <w:rsid w:val="00A0068A"/>
    <w:rsid w:val="00A00808"/>
    <w:rsid w:val="00A0094A"/>
    <w:rsid w:val="00A009F1"/>
    <w:rsid w:val="00A00A12"/>
    <w:rsid w:val="00A00E56"/>
    <w:rsid w:val="00A011E7"/>
    <w:rsid w:val="00A0169B"/>
    <w:rsid w:val="00A01730"/>
    <w:rsid w:val="00A01833"/>
    <w:rsid w:val="00A0188B"/>
    <w:rsid w:val="00A01AE5"/>
    <w:rsid w:val="00A01B02"/>
    <w:rsid w:val="00A01F3D"/>
    <w:rsid w:val="00A021ED"/>
    <w:rsid w:val="00A023A9"/>
    <w:rsid w:val="00A024A3"/>
    <w:rsid w:val="00A02539"/>
    <w:rsid w:val="00A0253D"/>
    <w:rsid w:val="00A0265D"/>
    <w:rsid w:val="00A0275C"/>
    <w:rsid w:val="00A027C9"/>
    <w:rsid w:val="00A02804"/>
    <w:rsid w:val="00A02B9D"/>
    <w:rsid w:val="00A02EA7"/>
    <w:rsid w:val="00A02F83"/>
    <w:rsid w:val="00A0325D"/>
    <w:rsid w:val="00A0359D"/>
    <w:rsid w:val="00A040D7"/>
    <w:rsid w:val="00A043C6"/>
    <w:rsid w:val="00A043F0"/>
    <w:rsid w:val="00A047E4"/>
    <w:rsid w:val="00A04A99"/>
    <w:rsid w:val="00A04ADA"/>
    <w:rsid w:val="00A04DD2"/>
    <w:rsid w:val="00A04F08"/>
    <w:rsid w:val="00A052AA"/>
    <w:rsid w:val="00A05389"/>
    <w:rsid w:val="00A05595"/>
    <w:rsid w:val="00A059AA"/>
    <w:rsid w:val="00A05DDC"/>
    <w:rsid w:val="00A05FDA"/>
    <w:rsid w:val="00A061C7"/>
    <w:rsid w:val="00A06204"/>
    <w:rsid w:val="00A0646A"/>
    <w:rsid w:val="00A064DA"/>
    <w:rsid w:val="00A06641"/>
    <w:rsid w:val="00A06707"/>
    <w:rsid w:val="00A0672B"/>
    <w:rsid w:val="00A067DF"/>
    <w:rsid w:val="00A06F8F"/>
    <w:rsid w:val="00A07272"/>
    <w:rsid w:val="00A07364"/>
    <w:rsid w:val="00A073E1"/>
    <w:rsid w:val="00A0758B"/>
    <w:rsid w:val="00A075A9"/>
    <w:rsid w:val="00A075F1"/>
    <w:rsid w:val="00A07A48"/>
    <w:rsid w:val="00A07FF4"/>
    <w:rsid w:val="00A101FC"/>
    <w:rsid w:val="00A102DA"/>
    <w:rsid w:val="00A104A1"/>
    <w:rsid w:val="00A10727"/>
    <w:rsid w:val="00A10845"/>
    <w:rsid w:val="00A1086C"/>
    <w:rsid w:val="00A108B2"/>
    <w:rsid w:val="00A109F0"/>
    <w:rsid w:val="00A10A27"/>
    <w:rsid w:val="00A10B56"/>
    <w:rsid w:val="00A117F9"/>
    <w:rsid w:val="00A11BB1"/>
    <w:rsid w:val="00A11DF9"/>
    <w:rsid w:val="00A11E70"/>
    <w:rsid w:val="00A12239"/>
    <w:rsid w:val="00A123BC"/>
    <w:rsid w:val="00A123CA"/>
    <w:rsid w:val="00A12475"/>
    <w:rsid w:val="00A126F7"/>
    <w:rsid w:val="00A128B5"/>
    <w:rsid w:val="00A129D9"/>
    <w:rsid w:val="00A129F3"/>
    <w:rsid w:val="00A12AAF"/>
    <w:rsid w:val="00A12B55"/>
    <w:rsid w:val="00A12C60"/>
    <w:rsid w:val="00A12D78"/>
    <w:rsid w:val="00A12E1F"/>
    <w:rsid w:val="00A12EF2"/>
    <w:rsid w:val="00A130AD"/>
    <w:rsid w:val="00A133EB"/>
    <w:rsid w:val="00A1346A"/>
    <w:rsid w:val="00A13634"/>
    <w:rsid w:val="00A13635"/>
    <w:rsid w:val="00A13825"/>
    <w:rsid w:val="00A1382D"/>
    <w:rsid w:val="00A1386A"/>
    <w:rsid w:val="00A13B89"/>
    <w:rsid w:val="00A13C31"/>
    <w:rsid w:val="00A13D40"/>
    <w:rsid w:val="00A13DEC"/>
    <w:rsid w:val="00A1417B"/>
    <w:rsid w:val="00A1418D"/>
    <w:rsid w:val="00A14368"/>
    <w:rsid w:val="00A143CC"/>
    <w:rsid w:val="00A14561"/>
    <w:rsid w:val="00A14655"/>
    <w:rsid w:val="00A14C87"/>
    <w:rsid w:val="00A14E6C"/>
    <w:rsid w:val="00A14F4E"/>
    <w:rsid w:val="00A154D2"/>
    <w:rsid w:val="00A15614"/>
    <w:rsid w:val="00A15630"/>
    <w:rsid w:val="00A156C4"/>
    <w:rsid w:val="00A156D2"/>
    <w:rsid w:val="00A15755"/>
    <w:rsid w:val="00A15762"/>
    <w:rsid w:val="00A158E4"/>
    <w:rsid w:val="00A15D45"/>
    <w:rsid w:val="00A1683E"/>
    <w:rsid w:val="00A168AF"/>
    <w:rsid w:val="00A16B3C"/>
    <w:rsid w:val="00A16BE3"/>
    <w:rsid w:val="00A16C03"/>
    <w:rsid w:val="00A16E22"/>
    <w:rsid w:val="00A17096"/>
    <w:rsid w:val="00A1714B"/>
    <w:rsid w:val="00A172B9"/>
    <w:rsid w:val="00A17C6C"/>
    <w:rsid w:val="00A17C74"/>
    <w:rsid w:val="00A17C8D"/>
    <w:rsid w:val="00A17D2C"/>
    <w:rsid w:val="00A17D58"/>
    <w:rsid w:val="00A17FED"/>
    <w:rsid w:val="00A20153"/>
    <w:rsid w:val="00A20A16"/>
    <w:rsid w:val="00A20ABA"/>
    <w:rsid w:val="00A2135A"/>
    <w:rsid w:val="00A21363"/>
    <w:rsid w:val="00A2163B"/>
    <w:rsid w:val="00A21861"/>
    <w:rsid w:val="00A21B8E"/>
    <w:rsid w:val="00A21DB5"/>
    <w:rsid w:val="00A22100"/>
    <w:rsid w:val="00A22671"/>
    <w:rsid w:val="00A227CD"/>
    <w:rsid w:val="00A22A6E"/>
    <w:rsid w:val="00A22B36"/>
    <w:rsid w:val="00A22CEE"/>
    <w:rsid w:val="00A22ED5"/>
    <w:rsid w:val="00A22FDD"/>
    <w:rsid w:val="00A2321C"/>
    <w:rsid w:val="00A232EE"/>
    <w:rsid w:val="00A2344A"/>
    <w:rsid w:val="00A2357B"/>
    <w:rsid w:val="00A2359B"/>
    <w:rsid w:val="00A23988"/>
    <w:rsid w:val="00A23993"/>
    <w:rsid w:val="00A23A05"/>
    <w:rsid w:val="00A23D08"/>
    <w:rsid w:val="00A23F1D"/>
    <w:rsid w:val="00A240D0"/>
    <w:rsid w:val="00A240DB"/>
    <w:rsid w:val="00A24162"/>
    <w:rsid w:val="00A2419D"/>
    <w:rsid w:val="00A24335"/>
    <w:rsid w:val="00A24427"/>
    <w:rsid w:val="00A244D7"/>
    <w:rsid w:val="00A248C3"/>
    <w:rsid w:val="00A24CB6"/>
    <w:rsid w:val="00A24D90"/>
    <w:rsid w:val="00A25292"/>
    <w:rsid w:val="00A25317"/>
    <w:rsid w:val="00A25771"/>
    <w:rsid w:val="00A25A26"/>
    <w:rsid w:val="00A25B47"/>
    <w:rsid w:val="00A25C17"/>
    <w:rsid w:val="00A26142"/>
    <w:rsid w:val="00A26350"/>
    <w:rsid w:val="00A2697F"/>
    <w:rsid w:val="00A26D16"/>
    <w:rsid w:val="00A2715D"/>
    <w:rsid w:val="00A277BE"/>
    <w:rsid w:val="00A278AF"/>
    <w:rsid w:val="00A278F3"/>
    <w:rsid w:val="00A27922"/>
    <w:rsid w:val="00A27CA7"/>
    <w:rsid w:val="00A27CC6"/>
    <w:rsid w:val="00A27CD6"/>
    <w:rsid w:val="00A2D08E"/>
    <w:rsid w:val="00A3032A"/>
    <w:rsid w:val="00A30C04"/>
    <w:rsid w:val="00A30E11"/>
    <w:rsid w:val="00A31079"/>
    <w:rsid w:val="00A31084"/>
    <w:rsid w:val="00A31087"/>
    <w:rsid w:val="00A31344"/>
    <w:rsid w:val="00A313E8"/>
    <w:rsid w:val="00A314B4"/>
    <w:rsid w:val="00A31932"/>
    <w:rsid w:val="00A31A47"/>
    <w:rsid w:val="00A31A85"/>
    <w:rsid w:val="00A31B59"/>
    <w:rsid w:val="00A31F06"/>
    <w:rsid w:val="00A32126"/>
    <w:rsid w:val="00A322F4"/>
    <w:rsid w:val="00A32468"/>
    <w:rsid w:val="00A32726"/>
    <w:rsid w:val="00A3287E"/>
    <w:rsid w:val="00A328C7"/>
    <w:rsid w:val="00A32CCD"/>
    <w:rsid w:val="00A33078"/>
    <w:rsid w:val="00A33B3B"/>
    <w:rsid w:val="00A33DF2"/>
    <w:rsid w:val="00A33DF7"/>
    <w:rsid w:val="00A34037"/>
    <w:rsid w:val="00A34183"/>
    <w:rsid w:val="00A342D8"/>
    <w:rsid w:val="00A3458D"/>
    <w:rsid w:val="00A347E8"/>
    <w:rsid w:val="00A34870"/>
    <w:rsid w:val="00A34BED"/>
    <w:rsid w:val="00A34ECF"/>
    <w:rsid w:val="00A350D8"/>
    <w:rsid w:val="00A35221"/>
    <w:rsid w:val="00A3540E"/>
    <w:rsid w:val="00A35445"/>
    <w:rsid w:val="00A35803"/>
    <w:rsid w:val="00A3596D"/>
    <w:rsid w:val="00A35D40"/>
    <w:rsid w:val="00A35D54"/>
    <w:rsid w:val="00A3649B"/>
    <w:rsid w:val="00A364A9"/>
    <w:rsid w:val="00A3675F"/>
    <w:rsid w:val="00A36E1F"/>
    <w:rsid w:val="00A36E5F"/>
    <w:rsid w:val="00A37432"/>
    <w:rsid w:val="00A37559"/>
    <w:rsid w:val="00A376BF"/>
    <w:rsid w:val="00A3797D"/>
    <w:rsid w:val="00A37A2B"/>
    <w:rsid w:val="00A37C6B"/>
    <w:rsid w:val="00A37EC9"/>
    <w:rsid w:val="00A3C85D"/>
    <w:rsid w:val="00A4009B"/>
    <w:rsid w:val="00A402B7"/>
    <w:rsid w:val="00A403F8"/>
    <w:rsid w:val="00A40418"/>
    <w:rsid w:val="00A40554"/>
    <w:rsid w:val="00A4081D"/>
    <w:rsid w:val="00A40885"/>
    <w:rsid w:val="00A408EC"/>
    <w:rsid w:val="00A4096E"/>
    <w:rsid w:val="00A40B63"/>
    <w:rsid w:val="00A40ED4"/>
    <w:rsid w:val="00A40F1E"/>
    <w:rsid w:val="00A41182"/>
    <w:rsid w:val="00A41504"/>
    <w:rsid w:val="00A41715"/>
    <w:rsid w:val="00A417BC"/>
    <w:rsid w:val="00A418A0"/>
    <w:rsid w:val="00A41948"/>
    <w:rsid w:val="00A41A36"/>
    <w:rsid w:val="00A41CDB"/>
    <w:rsid w:val="00A41CF3"/>
    <w:rsid w:val="00A41DC9"/>
    <w:rsid w:val="00A41E4C"/>
    <w:rsid w:val="00A422D6"/>
    <w:rsid w:val="00A4241C"/>
    <w:rsid w:val="00A42693"/>
    <w:rsid w:val="00A4281B"/>
    <w:rsid w:val="00A428E1"/>
    <w:rsid w:val="00A42B26"/>
    <w:rsid w:val="00A42B88"/>
    <w:rsid w:val="00A42E0F"/>
    <w:rsid w:val="00A4380F"/>
    <w:rsid w:val="00A43882"/>
    <w:rsid w:val="00A43A04"/>
    <w:rsid w:val="00A43BD7"/>
    <w:rsid w:val="00A43CA0"/>
    <w:rsid w:val="00A43D8C"/>
    <w:rsid w:val="00A43D9D"/>
    <w:rsid w:val="00A43F20"/>
    <w:rsid w:val="00A4447A"/>
    <w:rsid w:val="00A44B56"/>
    <w:rsid w:val="00A44C0E"/>
    <w:rsid w:val="00A44D8E"/>
    <w:rsid w:val="00A44F85"/>
    <w:rsid w:val="00A450E7"/>
    <w:rsid w:val="00A45151"/>
    <w:rsid w:val="00A4521D"/>
    <w:rsid w:val="00A45449"/>
    <w:rsid w:val="00A45555"/>
    <w:rsid w:val="00A459E6"/>
    <w:rsid w:val="00A45BF9"/>
    <w:rsid w:val="00A45D0C"/>
    <w:rsid w:val="00A4603E"/>
    <w:rsid w:val="00A4605F"/>
    <w:rsid w:val="00A4606B"/>
    <w:rsid w:val="00A46091"/>
    <w:rsid w:val="00A46185"/>
    <w:rsid w:val="00A461C8"/>
    <w:rsid w:val="00A4625E"/>
    <w:rsid w:val="00A46346"/>
    <w:rsid w:val="00A46507"/>
    <w:rsid w:val="00A4682C"/>
    <w:rsid w:val="00A46844"/>
    <w:rsid w:val="00A46BC6"/>
    <w:rsid w:val="00A46D47"/>
    <w:rsid w:val="00A46F4D"/>
    <w:rsid w:val="00A472B0"/>
    <w:rsid w:val="00A4730B"/>
    <w:rsid w:val="00A475A9"/>
    <w:rsid w:val="00A476AB"/>
    <w:rsid w:val="00A477B4"/>
    <w:rsid w:val="00A477E6"/>
    <w:rsid w:val="00A47A3F"/>
    <w:rsid w:val="00A47ACF"/>
    <w:rsid w:val="00A47AE8"/>
    <w:rsid w:val="00A47FCE"/>
    <w:rsid w:val="00A50060"/>
    <w:rsid w:val="00A5022C"/>
    <w:rsid w:val="00A5048D"/>
    <w:rsid w:val="00A50AA1"/>
    <w:rsid w:val="00A50C43"/>
    <w:rsid w:val="00A5123B"/>
    <w:rsid w:val="00A518B4"/>
    <w:rsid w:val="00A51B42"/>
    <w:rsid w:val="00A51CE0"/>
    <w:rsid w:val="00A51DA2"/>
    <w:rsid w:val="00A51DA9"/>
    <w:rsid w:val="00A51E5C"/>
    <w:rsid w:val="00A520ED"/>
    <w:rsid w:val="00A52177"/>
    <w:rsid w:val="00A525B9"/>
    <w:rsid w:val="00A525EA"/>
    <w:rsid w:val="00A52843"/>
    <w:rsid w:val="00A5299C"/>
    <w:rsid w:val="00A52EBA"/>
    <w:rsid w:val="00A52F68"/>
    <w:rsid w:val="00A52F97"/>
    <w:rsid w:val="00A530C5"/>
    <w:rsid w:val="00A5322D"/>
    <w:rsid w:val="00A53518"/>
    <w:rsid w:val="00A535CE"/>
    <w:rsid w:val="00A53643"/>
    <w:rsid w:val="00A5371A"/>
    <w:rsid w:val="00A53946"/>
    <w:rsid w:val="00A53BAA"/>
    <w:rsid w:val="00A53CB8"/>
    <w:rsid w:val="00A53CFC"/>
    <w:rsid w:val="00A53E08"/>
    <w:rsid w:val="00A54090"/>
    <w:rsid w:val="00A541C2"/>
    <w:rsid w:val="00A542AD"/>
    <w:rsid w:val="00A542F9"/>
    <w:rsid w:val="00A544CA"/>
    <w:rsid w:val="00A54A04"/>
    <w:rsid w:val="00A54BFA"/>
    <w:rsid w:val="00A54FB9"/>
    <w:rsid w:val="00A550A7"/>
    <w:rsid w:val="00A5516F"/>
    <w:rsid w:val="00A5556A"/>
    <w:rsid w:val="00A55636"/>
    <w:rsid w:val="00A556FA"/>
    <w:rsid w:val="00A558CE"/>
    <w:rsid w:val="00A55E03"/>
    <w:rsid w:val="00A55F18"/>
    <w:rsid w:val="00A56234"/>
    <w:rsid w:val="00A5642B"/>
    <w:rsid w:val="00A567B4"/>
    <w:rsid w:val="00A568E2"/>
    <w:rsid w:val="00A56936"/>
    <w:rsid w:val="00A56A08"/>
    <w:rsid w:val="00A56B26"/>
    <w:rsid w:val="00A56E43"/>
    <w:rsid w:val="00A57060"/>
    <w:rsid w:val="00A57184"/>
    <w:rsid w:val="00A5722C"/>
    <w:rsid w:val="00A572A6"/>
    <w:rsid w:val="00A5759A"/>
    <w:rsid w:val="00A575E0"/>
    <w:rsid w:val="00A57705"/>
    <w:rsid w:val="00A57800"/>
    <w:rsid w:val="00A5795C"/>
    <w:rsid w:val="00A57A90"/>
    <w:rsid w:val="00A57CBF"/>
    <w:rsid w:val="00A57E10"/>
    <w:rsid w:val="00A57E16"/>
    <w:rsid w:val="00A600F4"/>
    <w:rsid w:val="00A60180"/>
    <w:rsid w:val="00A604CD"/>
    <w:rsid w:val="00A60547"/>
    <w:rsid w:val="00A60A65"/>
    <w:rsid w:val="00A60C67"/>
    <w:rsid w:val="00A60D10"/>
    <w:rsid w:val="00A60EB2"/>
    <w:rsid w:val="00A6104D"/>
    <w:rsid w:val="00A6117A"/>
    <w:rsid w:val="00A611D0"/>
    <w:rsid w:val="00A611DC"/>
    <w:rsid w:val="00A6156E"/>
    <w:rsid w:val="00A615A5"/>
    <w:rsid w:val="00A615B7"/>
    <w:rsid w:val="00A61670"/>
    <w:rsid w:val="00A616A7"/>
    <w:rsid w:val="00A61AF3"/>
    <w:rsid w:val="00A61CC8"/>
    <w:rsid w:val="00A62046"/>
    <w:rsid w:val="00A623FF"/>
    <w:rsid w:val="00A62452"/>
    <w:rsid w:val="00A6257E"/>
    <w:rsid w:val="00A62654"/>
    <w:rsid w:val="00A62853"/>
    <w:rsid w:val="00A62976"/>
    <w:rsid w:val="00A62B23"/>
    <w:rsid w:val="00A62D70"/>
    <w:rsid w:val="00A62DC5"/>
    <w:rsid w:val="00A62E3D"/>
    <w:rsid w:val="00A62F0A"/>
    <w:rsid w:val="00A6313D"/>
    <w:rsid w:val="00A631AF"/>
    <w:rsid w:val="00A6359D"/>
    <w:rsid w:val="00A63653"/>
    <w:rsid w:val="00A636D0"/>
    <w:rsid w:val="00A63850"/>
    <w:rsid w:val="00A63DE9"/>
    <w:rsid w:val="00A64013"/>
    <w:rsid w:val="00A6406A"/>
    <w:rsid w:val="00A64362"/>
    <w:rsid w:val="00A648B9"/>
    <w:rsid w:val="00A64930"/>
    <w:rsid w:val="00A64E3E"/>
    <w:rsid w:val="00A6503D"/>
    <w:rsid w:val="00A65386"/>
    <w:rsid w:val="00A655B8"/>
    <w:rsid w:val="00A65786"/>
    <w:rsid w:val="00A6585C"/>
    <w:rsid w:val="00A65A56"/>
    <w:rsid w:val="00A65A98"/>
    <w:rsid w:val="00A65C42"/>
    <w:rsid w:val="00A65DF7"/>
    <w:rsid w:val="00A65F67"/>
    <w:rsid w:val="00A66055"/>
    <w:rsid w:val="00A660CA"/>
    <w:rsid w:val="00A66259"/>
    <w:rsid w:val="00A66448"/>
    <w:rsid w:val="00A665C9"/>
    <w:rsid w:val="00A66738"/>
    <w:rsid w:val="00A66A3F"/>
    <w:rsid w:val="00A66A7B"/>
    <w:rsid w:val="00A66C95"/>
    <w:rsid w:val="00A66CC8"/>
    <w:rsid w:val="00A66D36"/>
    <w:rsid w:val="00A674AB"/>
    <w:rsid w:val="00A6755E"/>
    <w:rsid w:val="00A67611"/>
    <w:rsid w:val="00A6798C"/>
    <w:rsid w:val="00A67E57"/>
    <w:rsid w:val="00A7015C"/>
    <w:rsid w:val="00A702AA"/>
    <w:rsid w:val="00A7033E"/>
    <w:rsid w:val="00A703B2"/>
    <w:rsid w:val="00A70411"/>
    <w:rsid w:val="00A70C86"/>
    <w:rsid w:val="00A70D05"/>
    <w:rsid w:val="00A71254"/>
    <w:rsid w:val="00A71323"/>
    <w:rsid w:val="00A71661"/>
    <w:rsid w:val="00A71819"/>
    <w:rsid w:val="00A71A46"/>
    <w:rsid w:val="00A71B73"/>
    <w:rsid w:val="00A71D3B"/>
    <w:rsid w:val="00A721E3"/>
    <w:rsid w:val="00A72205"/>
    <w:rsid w:val="00A723EC"/>
    <w:rsid w:val="00A724BD"/>
    <w:rsid w:val="00A7268D"/>
    <w:rsid w:val="00A72936"/>
    <w:rsid w:val="00A72A32"/>
    <w:rsid w:val="00A72D1A"/>
    <w:rsid w:val="00A730C4"/>
    <w:rsid w:val="00A73129"/>
    <w:rsid w:val="00A734F1"/>
    <w:rsid w:val="00A73DB4"/>
    <w:rsid w:val="00A73FF4"/>
    <w:rsid w:val="00A74220"/>
    <w:rsid w:val="00A7466A"/>
    <w:rsid w:val="00A747E0"/>
    <w:rsid w:val="00A74812"/>
    <w:rsid w:val="00A748B0"/>
    <w:rsid w:val="00A748F4"/>
    <w:rsid w:val="00A749AC"/>
    <w:rsid w:val="00A74A3D"/>
    <w:rsid w:val="00A74A94"/>
    <w:rsid w:val="00A74B7A"/>
    <w:rsid w:val="00A74D28"/>
    <w:rsid w:val="00A74DD7"/>
    <w:rsid w:val="00A74EFB"/>
    <w:rsid w:val="00A74F76"/>
    <w:rsid w:val="00A75309"/>
    <w:rsid w:val="00A7556C"/>
    <w:rsid w:val="00A75A3A"/>
    <w:rsid w:val="00A75CE3"/>
    <w:rsid w:val="00A75D77"/>
    <w:rsid w:val="00A75D8F"/>
    <w:rsid w:val="00A75F9E"/>
    <w:rsid w:val="00A7605B"/>
    <w:rsid w:val="00A761B6"/>
    <w:rsid w:val="00A7626D"/>
    <w:rsid w:val="00A76325"/>
    <w:rsid w:val="00A765BC"/>
    <w:rsid w:val="00A76A00"/>
    <w:rsid w:val="00A76AD3"/>
    <w:rsid w:val="00A7714A"/>
    <w:rsid w:val="00A772CD"/>
    <w:rsid w:val="00A774FE"/>
    <w:rsid w:val="00A7751D"/>
    <w:rsid w:val="00A776C9"/>
    <w:rsid w:val="00A776CE"/>
    <w:rsid w:val="00A77903"/>
    <w:rsid w:val="00A77B35"/>
    <w:rsid w:val="00A77B90"/>
    <w:rsid w:val="00A77DF6"/>
    <w:rsid w:val="00A80106"/>
    <w:rsid w:val="00A804B9"/>
    <w:rsid w:val="00A8056A"/>
    <w:rsid w:val="00A8083B"/>
    <w:rsid w:val="00A80A3F"/>
    <w:rsid w:val="00A80BB4"/>
    <w:rsid w:val="00A81143"/>
    <w:rsid w:val="00A811E9"/>
    <w:rsid w:val="00A812DB"/>
    <w:rsid w:val="00A819AE"/>
    <w:rsid w:val="00A819FA"/>
    <w:rsid w:val="00A81CBC"/>
    <w:rsid w:val="00A81F52"/>
    <w:rsid w:val="00A81FCF"/>
    <w:rsid w:val="00A82257"/>
    <w:rsid w:val="00A823A6"/>
    <w:rsid w:val="00A823FD"/>
    <w:rsid w:val="00A824C1"/>
    <w:rsid w:val="00A82529"/>
    <w:rsid w:val="00A82791"/>
    <w:rsid w:val="00A82898"/>
    <w:rsid w:val="00A82B79"/>
    <w:rsid w:val="00A8303E"/>
    <w:rsid w:val="00A83201"/>
    <w:rsid w:val="00A834EA"/>
    <w:rsid w:val="00A83555"/>
    <w:rsid w:val="00A836BA"/>
    <w:rsid w:val="00A837C1"/>
    <w:rsid w:val="00A83A48"/>
    <w:rsid w:val="00A83B05"/>
    <w:rsid w:val="00A83C7A"/>
    <w:rsid w:val="00A83E06"/>
    <w:rsid w:val="00A8402A"/>
    <w:rsid w:val="00A84297"/>
    <w:rsid w:val="00A84526"/>
    <w:rsid w:val="00A84CF8"/>
    <w:rsid w:val="00A84D06"/>
    <w:rsid w:val="00A84F52"/>
    <w:rsid w:val="00A84FE5"/>
    <w:rsid w:val="00A8525D"/>
    <w:rsid w:val="00A85439"/>
    <w:rsid w:val="00A854C5"/>
    <w:rsid w:val="00A8588D"/>
    <w:rsid w:val="00A85A8A"/>
    <w:rsid w:val="00A85AE6"/>
    <w:rsid w:val="00A85CDA"/>
    <w:rsid w:val="00A85DCC"/>
    <w:rsid w:val="00A86319"/>
    <w:rsid w:val="00A86340"/>
    <w:rsid w:val="00A865D0"/>
    <w:rsid w:val="00A86645"/>
    <w:rsid w:val="00A86720"/>
    <w:rsid w:val="00A86819"/>
    <w:rsid w:val="00A8681F"/>
    <w:rsid w:val="00A868BF"/>
    <w:rsid w:val="00A86909"/>
    <w:rsid w:val="00A86A6B"/>
    <w:rsid w:val="00A86A9F"/>
    <w:rsid w:val="00A86BBF"/>
    <w:rsid w:val="00A86BF8"/>
    <w:rsid w:val="00A86C54"/>
    <w:rsid w:val="00A87211"/>
    <w:rsid w:val="00A8738C"/>
    <w:rsid w:val="00A879BF"/>
    <w:rsid w:val="00A87B89"/>
    <w:rsid w:val="00A87F9D"/>
    <w:rsid w:val="00A90144"/>
    <w:rsid w:val="00A905EC"/>
    <w:rsid w:val="00A906B3"/>
    <w:rsid w:val="00A90A5B"/>
    <w:rsid w:val="00A90BC9"/>
    <w:rsid w:val="00A90C8B"/>
    <w:rsid w:val="00A90CE9"/>
    <w:rsid w:val="00A90DCA"/>
    <w:rsid w:val="00A90FDD"/>
    <w:rsid w:val="00A9116D"/>
    <w:rsid w:val="00A9170C"/>
    <w:rsid w:val="00A91B4C"/>
    <w:rsid w:val="00A91B7C"/>
    <w:rsid w:val="00A91F6C"/>
    <w:rsid w:val="00A923FB"/>
    <w:rsid w:val="00A92869"/>
    <w:rsid w:val="00A92A5A"/>
    <w:rsid w:val="00A92B00"/>
    <w:rsid w:val="00A92C4C"/>
    <w:rsid w:val="00A92D05"/>
    <w:rsid w:val="00A92F33"/>
    <w:rsid w:val="00A931A0"/>
    <w:rsid w:val="00A9367B"/>
    <w:rsid w:val="00A93897"/>
    <w:rsid w:val="00A93C14"/>
    <w:rsid w:val="00A93EA6"/>
    <w:rsid w:val="00A94176"/>
    <w:rsid w:val="00A941CD"/>
    <w:rsid w:val="00A944F4"/>
    <w:rsid w:val="00A946BD"/>
    <w:rsid w:val="00A94775"/>
    <w:rsid w:val="00A9481A"/>
    <w:rsid w:val="00A94A54"/>
    <w:rsid w:val="00A94B74"/>
    <w:rsid w:val="00A94C19"/>
    <w:rsid w:val="00A94C9D"/>
    <w:rsid w:val="00A94D44"/>
    <w:rsid w:val="00A94E9F"/>
    <w:rsid w:val="00A94FA8"/>
    <w:rsid w:val="00A95028"/>
    <w:rsid w:val="00A9504A"/>
    <w:rsid w:val="00A954AF"/>
    <w:rsid w:val="00A95532"/>
    <w:rsid w:val="00A958C8"/>
    <w:rsid w:val="00A958E4"/>
    <w:rsid w:val="00A9595C"/>
    <w:rsid w:val="00A95A74"/>
    <w:rsid w:val="00A95AD8"/>
    <w:rsid w:val="00A96058"/>
    <w:rsid w:val="00A96082"/>
    <w:rsid w:val="00A960D3"/>
    <w:rsid w:val="00A96158"/>
    <w:rsid w:val="00A961B8"/>
    <w:rsid w:val="00A962AF"/>
    <w:rsid w:val="00A96704"/>
    <w:rsid w:val="00A96A77"/>
    <w:rsid w:val="00A96D06"/>
    <w:rsid w:val="00A96E38"/>
    <w:rsid w:val="00A96EC2"/>
    <w:rsid w:val="00A96FE3"/>
    <w:rsid w:val="00A9755E"/>
    <w:rsid w:val="00A97636"/>
    <w:rsid w:val="00A9792D"/>
    <w:rsid w:val="00A97B9D"/>
    <w:rsid w:val="00AA0B5D"/>
    <w:rsid w:val="00AA0D02"/>
    <w:rsid w:val="00AA0E63"/>
    <w:rsid w:val="00AA0F9F"/>
    <w:rsid w:val="00AA105B"/>
    <w:rsid w:val="00AA13BB"/>
    <w:rsid w:val="00AA17D7"/>
    <w:rsid w:val="00AA18FB"/>
    <w:rsid w:val="00AA19A7"/>
    <w:rsid w:val="00AA1A0D"/>
    <w:rsid w:val="00AA1C0D"/>
    <w:rsid w:val="00AA1C4A"/>
    <w:rsid w:val="00AA1E7C"/>
    <w:rsid w:val="00AA205E"/>
    <w:rsid w:val="00AA2186"/>
    <w:rsid w:val="00AA223D"/>
    <w:rsid w:val="00AA22B7"/>
    <w:rsid w:val="00AA23AD"/>
    <w:rsid w:val="00AA25E7"/>
    <w:rsid w:val="00AA2A90"/>
    <w:rsid w:val="00AA2AE6"/>
    <w:rsid w:val="00AA2AFF"/>
    <w:rsid w:val="00AA2B56"/>
    <w:rsid w:val="00AA2D08"/>
    <w:rsid w:val="00AA3324"/>
    <w:rsid w:val="00AA357A"/>
    <w:rsid w:val="00AA36AE"/>
    <w:rsid w:val="00AA3777"/>
    <w:rsid w:val="00AA3856"/>
    <w:rsid w:val="00AA3AE8"/>
    <w:rsid w:val="00AA3FC9"/>
    <w:rsid w:val="00AA4493"/>
    <w:rsid w:val="00AA44CE"/>
    <w:rsid w:val="00AA4536"/>
    <w:rsid w:val="00AA4B8C"/>
    <w:rsid w:val="00AA54DA"/>
    <w:rsid w:val="00AA5A8E"/>
    <w:rsid w:val="00AA5B3A"/>
    <w:rsid w:val="00AA5B40"/>
    <w:rsid w:val="00AA5DD3"/>
    <w:rsid w:val="00AA5DDE"/>
    <w:rsid w:val="00AA5F45"/>
    <w:rsid w:val="00AA60FC"/>
    <w:rsid w:val="00AA6113"/>
    <w:rsid w:val="00AA6186"/>
    <w:rsid w:val="00AA62FD"/>
    <w:rsid w:val="00AA6336"/>
    <w:rsid w:val="00AA63B1"/>
    <w:rsid w:val="00AA64C9"/>
    <w:rsid w:val="00AA68D6"/>
    <w:rsid w:val="00AA6A70"/>
    <w:rsid w:val="00AA7120"/>
    <w:rsid w:val="00AA7823"/>
    <w:rsid w:val="00AA791F"/>
    <w:rsid w:val="00AA793B"/>
    <w:rsid w:val="00AA7A26"/>
    <w:rsid w:val="00AA7D92"/>
    <w:rsid w:val="00AA7D96"/>
    <w:rsid w:val="00AA7ED6"/>
    <w:rsid w:val="00AA7FD4"/>
    <w:rsid w:val="00AB0229"/>
    <w:rsid w:val="00AB0593"/>
    <w:rsid w:val="00AB05F3"/>
    <w:rsid w:val="00AB06E5"/>
    <w:rsid w:val="00AB084D"/>
    <w:rsid w:val="00AB094D"/>
    <w:rsid w:val="00AB0B26"/>
    <w:rsid w:val="00AB0E99"/>
    <w:rsid w:val="00AB1A16"/>
    <w:rsid w:val="00AB1A98"/>
    <w:rsid w:val="00AB1BC4"/>
    <w:rsid w:val="00AB1C6C"/>
    <w:rsid w:val="00AB1D56"/>
    <w:rsid w:val="00AB1EB1"/>
    <w:rsid w:val="00AB2144"/>
    <w:rsid w:val="00AB24AB"/>
    <w:rsid w:val="00AB2617"/>
    <w:rsid w:val="00AB2621"/>
    <w:rsid w:val="00AB279B"/>
    <w:rsid w:val="00AB2804"/>
    <w:rsid w:val="00AB2819"/>
    <w:rsid w:val="00AB28F2"/>
    <w:rsid w:val="00AB2C4C"/>
    <w:rsid w:val="00AB2FDB"/>
    <w:rsid w:val="00AB3161"/>
    <w:rsid w:val="00AB320F"/>
    <w:rsid w:val="00AB362F"/>
    <w:rsid w:val="00AB37AE"/>
    <w:rsid w:val="00AB3ABB"/>
    <w:rsid w:val="00AB3B5C"/>
    <w:rsid w:val="00AB3B8B"/>
    <w:rsid w:val="00AB4020"/>
    <w:rsid w:val="00AB423C"/>
    <w:rsid w:val="00AB4307"/>
    <w:rsid w:val="00AB4444"/>
    <w:rsid w:val="00AB450C"/>
    <w:rsid w:val="00AB45D0"/>
    <w:rsid w:val="00AB460E"/>
    <w:rsid w:val="00AB4851"/>
    <w:rsid w:val="00AB489F"/>
    <w:rsid w:val="00AB4CFF"/>
    <w:rsid w:val="00AB502F"/>
    <w:rsid w:val="00AB54B3"/>
    <w:rsid w:val="00AB561B"/>
    <w:rsid w:val="00AB59C8"/>
    <w:rsid w:val="00AB5A12"/>
    <w:rsid w:val="00AB5B9A"/>
    <w:rsid w:val="00AB5B9B"/>
    <w:rsid w:val="00AB620E"/>
    <w:rsid w:val="00AB62C0"/>
    <w:rsid w:val="00AB6899"/>
    <w:rsid w:val="00AB694F"/>
    <w:rsid w:val="00AB6BF6"/>
    <w:rsid w:val="00AB6D98"/>
    <w:rsid w:val="00AB6EA7"/>
    <w:rsid w:val="00AB6F88"/>
    <w:rsid w:val="00AB70A7"/>
    <w:rsid w:val="00AB72CF"/>
    <w:rsid w:val="00AB778F"/>
    <w:rsid w:val="00AB790F"/>
    <w:rsid w:val="00AB7AEA"/>
    <w:rsid w:val="00AB7AEC"/>
    <w:rsid w:val="00AB7D8E"/>
    <w:rsid w:val="00AB7FC5"/>
    <w:rsid w:val="00AC03EC"/>
    <w:rsid w:val="00AC066F"/>
    <w:rsid w:val="00AC0731"/>
    <w:rsid w:val="00AC0B21"/>
    <w:rsid w:val="00AC0DF0"/>
    <w:rsid w:val="00AC1148"/>
    <w:rsid w:val="00AC129E"/>
    <w:rsid w:val="00AC12A9"/>
    <w:rsid w:val="00AC1315"/>
    <w:rsid w:val="00AC17BA"/>
    <w:rsid w:val="00AC1EFB"/>
    <w:rsid w:val="00AC1F06"/>
    <w:rsid w:val="00AC230D"/>
    <w:rsid w:val="00AC253D"/>
    <w:rsid w:val="00AC26AC"/>
    <w:rsid w:val="00AC2C26"/>
    <w:rsid w:val="00AC2E94"/>
    <w:rsid w:val="00AC3111"/>
    <w:rsid w:val="00AC36A3"/>
    <w:rsid w:val="00AC3D72"/>
    <w:rsid w:val="00AC4123"/>
    <w:rsid w:val="00AC4690"/>
    <w:rsid w:val="00AC48B4"/>
    <w:rsid w:val="00AC4919"/>
    <w:rsid w:val="00AC4C99"/>
    <w:rsid w:val="00AC4E57"/>
    <w:rsid w:val="00AC4E8F"/>
    <w:rsid w:val="00AC4F09"/>
    <w:rsid w:val="00AC5024"/>
    <w:rsid w:val="00AC5204"/>
    <w:rsid w:val="00AC522C"/>
    <w:rsid w:val="00AC53EF"/>
    <w:rsid w:val="00AC56B6"/>
    <w:rsid w:val="00AC575E"/>
    <w:rsid w:val="00AC582D"/>
    <w:rsid w:val="00AC58F3"/>
    <w:rsid w:val="00AC5A1A"/>
    <w:rsid w:val="00AC5DE1"/>
    <w:rsid w:val="00AC619C"/>
    <w:rsid w:val="00AC61EC"/>
    <w:rsid w:val="00AC651D"/>
    <w:rsid w:val="00AC65A4"/>
    <w:rsid w:val="00AC6796"/>
    <w:rsid w:val="00AC713D"/>
    <w:rsid w:val="00AC7252"/>
    <w:rsid w:val="00AC779D"/>
    <w:rsid w:val="00AC7832"/>
    <w:rsid w:val="00AC7C1D"/>
    <w:rsid w:val="00AC7D46"/>
    <w:rsid w:val="00AC7EA8"/>
    <w:rsid w:val="00AD00A9"/>
    <w:rsid w:val="00AD016C"/>
    <w:rsid w:val="00AD0450"/>
    <w:rsid w:val="00AD05D8"/>
    <w:rsid w:val="00AD0823"/>
    <w:rsid w:val="00AD08BA"/>
    <w:rsid w:val="00AD0902"/>
    <w:rsid w:val="00AD094D"/>
    <w:rsid w:val="00AD094F"/>
    <w:rsid w:val="00AD0A92"/>
    <w:rsid w:val="00AD0E87"/>
    <w:rsid w:val="00AD1140"/>
    <w:rsid w:val="00AD1347"/>
    <w:rsid w:val="00AD1353"/>
    <w:rsid w:val="00AD15C6"/>
    <w:rsid w:val="00AD164C"/>
    <w:rsid w:val="00AD1713"/>
    <w:rsid w:val="00AD1773"/>
    <w:rsid w:val="00AD1BA2"/>
    <w:rsid w:val="00AD1D69"/>
    <w:rsid w:val="00AD1FB7"/>
    <w:rsid w:val="00AD21E2"/>
    <w:rsid w:val="00AD256F"/>
    <w:rsid w:val="00AD2653"/>
    <w:rsid w:val="00AD28D0"/>
    <w:rsid w:val="00AD2A62"/>
    <w:rsid w:val="00AD2C1A"/>
    <w:rsid w:val="00AD2F13"/>
    <w:rsid w:val="00AD2F23"/>
    <w:rsid w:val="00AD3122"/>
    <w:rsid w:val="00AD34E2"/>
    <w:rsid w:val="00AD38CE"/>
    <w:rsid w:val="00AD3A87"/>
    <w:rsid w:val="00AD3C90"/>
    <w:rsid w:val="00AD40B6"/>
    <w:rsid w:val="00AD427D"/>
    <w:rsid w:val="00AD4320"/>
    <w:rsid w:val="00AD4502"/>
    <w:rsid w:val="00AD456C"/>
    <w:rsid w:val="00AD46A4"/>
    <w:rsid w:val="00AD46B0"/>
    <w:rsid w:val="00AD479B"/>
    <w:rsid w:val="00AD4813"/>
    <w:rsid w:val="00AD4B15"/>
    <w:rsid w:val="00AD4BA7"/>
    <w:rsid w:val="00AD4ED0"/>
    <w:rsid w:val="00AD4FB0"/>
    <w:rsid w:val="00AD50AC"/>
    <w:rsid w:val="00AD521C"/>
    <w:rsid w:val="00AD53C1"/>
    <w:rsid w:val="00AD55FC"/>
    <w:rsid w:val="00AD57E8"/>
    <w:rsid w:val="00AD59C2"/>
    <w:rsid w:val="00AD5DA7"/>
    <w:rsid w:val="00AD5E01"/>
    <w:rsid w:val="00AD6194"/>
    <w:rsid w:val="00AD62FB"/>
    <w:rsid w:val="00AD6325"/>
    <w:rsid w:val="00AD6E2A"/>
    <w:rsid w:val="00AD6E85"/>
    <w:rsid w:val="00AD6F2D"/>
    <w:rsid w:val="00AD7233"/>
    <w:rsid w:val="00AD77A3"/>
    <w:rsid w:val="00AD791C"/>
    <w:rsid w:val="00AD7B22"/>
    <w:rsid w:val="00AD7CE9"/>
    <w:rsid w:val="00AD7D30"/>
    <w:rsid w:val="00AD7DCB"/>
    <w:rsid w:val="00AE0085"/>
    <w:rsid w:val="00AE02D6"/>
    <w:rsid w:val="00AE0330"/>
    <w:rsid w:val="00AE0485"/>
    <w:rsid w:val="00AE067B"/>
    <w:rsid w:val="00AE0B5C"/>
    <w:rsid w:val="00AE0B83"/>
    <w:rsid w:val="00AE0BCF"/>
    <w:rsid w:val="00AE0E67"/>
    <w:rsid w:val="00AE114D"/>
    <w:rsid w:val="00AE115D"/>
    <w:rsid w:val="00AE1367"/>
    <w:rsid w:val="00AE1698"/>
    <w:rsid w:val="00AE22CA"/>
    <w:rsid w:val="00AE236B"/>
    <w:rsid w:val="00AE23DE"/>
    <w:rsid w:val="00AE25DA"/>
    <w:rsid w:val="00AE2781"/>
    <w:rsid w:val="00AE28C8"/>
    <w:rsid w:val="00AE2B62"/>
    <w:rsid w:val="00AE2B7D"/>
    <w:rsid w:val="00AE3192"/>
    <w:rsid w:val="00AE32F7"/>
    <w:rsid w:val="00AE357E"/>
    <w:rsid w:val="00AE3993"/>
    <w:rsid w:val="00AE3B93"/>
    <w:rsid w:val="00AE3EC2"/>
    <w:rsid w:val="00AE3EFC"/>
    <w:rsid w:val="00AE3FE2"/>
    <w:rsid w:val="00AE42A1"/>
    <w:rsid w:val="00AE43B0"/>
    <w:rsid w:val="00AE43C8"/>
    <w:rsid w:val="00AE48CC"/>
    <w:rsid w:val="00AE4AA1"/>
    <w:rsid w:val="00AE4B8A"/>
    <w:rsid w:val="00AE5137"/>
    <w:rsid w:val="00AE520F"/>
    <w:rsid w:val="00AE5232"/>
    <w:rsid w:val="00AE52AF"/>
    <w:rsid w:val="00AE5333"/>
    <w:rsid w:val="00AE5495"/>
    <w:rsid w:val="00AE569A"/>
    <w:rsid w:val="00AE5722"/>
    <w:rsid w:val="00AE57F5"/>
    <w:rsid w:val="00AE5EE4"/>
    <w:rsid w:val="00AE6386"/>
    <w:rsid w:val="00AE658A"/>
    <w:rsid w:val="00AE65EB"/>
    <w:rsid w:val="00AE6760"/>
    <w:rsid w:val="00AE67F3"/>
    <w:rsid w:val="00AE6833"/>
    <w:rsid w:val="00AE69EB"/>
    <w:rsid w:val="00AE6A3C"/>
    <w:rsid w:val="00AE6A67"/>
    <w:rsid w:val="00AE6B81"/>
    <w:rsid w:val="00AE6F42"/>
    <w:rsid w:val="00AE78FF"/>
    <w:rsid w:val="00AE7A31"/>
    <w:rsid w:val="00AE7B92"/>
    <w:rsid w:val="00AE7E86"/>
    <w:rsid w:val="00AF0084"/>
    <w:rsid w:val="00AF00A4"/>
    <w:rsid w:val="00AF01DD"/>
    <w:rsid w:val="00AF02D8"/>
    <w:rsid w:val="00AF0404"/>
    <w:rsid w:val="00AF0407"/>
    <w:rsid w:val="00AF0443"/>
    <w:rsid w:val="00AF073A"/>
    <w:rsid w:val="00AF07BE"/>
    <w:rsid w:val="00AF0957"/>
    <w:rsid w:val="00AF0C4F"/>
    <w:rsid w:val="00AF10D7"/>
    <w:rsid w:val="00AF1317"/>
    <w:rsid w:val="00AF17B5"/>
    <w:rsid w:val="00AF1945"/>
    <w:rsid w:val="00AF1A4A"/>
    <w:rsid w:val="00AF1B8E"/>
    <w:rsid w:val="00AF1D70"/>
    <w:rsid w:val="00AF1E76"/>
    <w:rsid w:val="00AF204D"/>
    <w:rsid w:val="00AF2177"/>
    <w:rsid w:val="00AF21EC"/>
    <w:rsid w:val="00AF231F"/>
    <w:rsid w:val="00AF23FB"/>
    <w:rsid w:val="00AF24F5"/>
    <w:rsid w:val="00AF262D"/>
    <w:rsid w:val="00AF2A73"/>
    <w:rsid w:val="00AF2DE8"/>
    <w:rsid w:val="00AF3012"/>
    <w:rsid w:val="00AF3017"/>
    <w:rsid w:val="00AF3319"/>
    <w:rsid w:val="00AF3378"/>
    <w:rsid w:val="00AF34A2"/>
    <w:rsid w:val="00AF3855"/>
    <w:rsid w:val="00AF3A7F"/>
    <w:rsid w:val="00AF3C5C"/>
    <w:rsid w:val="00AF3C7C"/>
    <w:rsid w:val="00AF4355"/>
    <w:rsid w:val="00AF43E2"/>
    <w:rsid w:val="00AF4445"/>
    <w:rsid w:val="00AF45CF"/>
    <w:rsid w:val="00AF4B20"/>
    <w:rsid w:val="00AF4D98"/>
    <w:rsid w:val="00AF4E51"/>
    <w:rsid w:val="00AF4E6A"/>
    <w:rsid w:val="00AF4E71"/>
    <w:rsid w:val="00AF4FE5"/>
    <w:rsid w:val="00AF504E"/>
    <w:rsid w:val="00AF50F7"/>
    <w:rsid w:val="00AF511D"/>
    <w:rsid w:val="00AF5673"/>
    <w:rsid w:val="00AF56F8"/>
    <w:rsid w:val="00AF574F"/>
    <w:rsid w:val="00AF5804"/>
    <w:rsid w:val="00AF58D5"/>
    <w:rsid w:val="00AF5CFD"/>
    <w:rsid w:val="00AF6234"/>
    <w:rsid w:val="00AF645F"/>
    <w:rsid w:val="00AF67C2"/>
    <w:rsid w:val="00AF6A3B"/>
    <w:rsid w:val="00AF6BD7"/>
    <w:rsid w:val="00AF71AD"/>
    <w:rsid w:val="00AF77BB"/>
    <w:rsid w:val="00AF7891"/>
    <w:rsid w:val="00AF79DC"/>
    <w:rsid w:val="00AF7BC6"/>
    <w:rsid w:val="00AF7D17"/>
    <w:rsid w:val="00B006FF"/>
    <w:rsid w:val="00B00846"/>
    <w:rsid w:val="00B00B82"/>
    <w:rsid w:val="00B00DB2"/>
    <w:rsid w:val="00B00FEC"/>
    <w:rsid w:val="00B019A4"/>
    <w:rsid w:val="00B01AAB"/>
    <w:rsid w:val="00B01B09"/>
    <w:rsid w:val="00B01F42"/>
    <w:rsid w:val="00B01FB5"/>
    <w:rsid w:val="00B02016"/>
    <w:rsid w:val="00B0247A"/>
    <w:rsid w:val="00B0255B"/>
    <w:rsid w:val="00B02B31"/>
    <w:rsid w:val="00B02BCF"/>
    <w:rsid w:val="00B02D4F"/>
    <w:rsid w:val="00B02DB2"/>
    <w:rsid w:val="00B02DFF"/>
    <w:rsid w:val="00B02E3D"/>
    <w:rsid w:val="00B031B9"/>
    <w:rsid w:val="00B033CB"/>
    <w:rsid w:val="00B03456"/>
    <w:rsid w:val="00B03492"/>
    <w:rsid w:val="00B03B8A"/>
    <w:rsid w:val="00B03D5A"/>
    <w:rsid w:val="00B0401F"/>
    <w:rsid w:val="00B0410E"/>
    <w:rsid w:val="00B043C4"/>
    <w:rsid w:val="00B04660"/>
    <w:rsid w:val="00B04871"/>
    <w:rsid w:val="00B04CA8"/>
    <w:rsid w:val="00B04DC6"/>
    <w:rsid w:val="00B05005"/>
    <w:rsid w:val="00B05175"/>
    <w:rsid w:val="00B05365"/>
    <w:rsid w:val="00B055AC"/>
    <w:rsid w:val="00B05668"/>
    <w:rsid w:val="00B056EC"/>
    <w:rsid w:val="00B05759"/>
    <w:rsid w:val="00B059E4"/>
    <w:rsid w:val="00B05A43"/>
    <w:rsid w:val="00B05B01"/>
    <w:rsid w:val="00B05B62"/>
    <w:rsid w:val="00B05D89"/>
    <w:rsid w:val="00B05ECD"/>
    <w:rsid w:val="00B060E9"/>
    <w:rsid w:val="00B06312"/>
    <w:rsid w:val="00B06405"/>
    <w:rsid w:val="00B0653C"/>
    <w:rsid w:val="00B0664A"/>
    <w:rsid w:val="00B06A3D"/>
    <w:rsid w:val="00B06D2B"/>
    <w:rsid w:val="00B06EC7"/>
    <w:rsid w:val="00B070E6"/>
    <w:rsid w:val="00B072F7"/>
    <w:rsid w:val="00B07AA7"/>
    <w:rsid w:val="00B07B43"/>
    <w:rsid w:val="00B07DCF"/>
    <w:rsid w:val="00B07F91"/>
    <w:rsid w:val="00B07FF5"/>
    <w:rsid w:val="00B0D9B2"/>
    <w:rsid w:val="00B10109"/>
    <w:rsid w:val="00B101B3"/>
    <w:rsid w:val="00B10352"/>
    <w:rsid w:val="00B104B0"/>
    <w:rsid w:val="00B1076F"/>
    <w:rsid w:val="00B107CA"/>
    <w:rsid w:val="00B10B06"/>
    <w:rsid w:val="00B10D61"/>
    <w:rsid w:val="00B10FC4"/>
    <w:rsid w:val="00B1102E"/>
    <w:rsid w:val="00B11093"/>
    <w:rsid w:val="00B1118D"/>
    <w:rsid w:val="00B11259"/>
    <w:rsid w:val="00B11376"/>
    <w:rsid w:val="00B11A7C"/>
    <w:rsid w:val="00B11B0B"/>
    <w:rsid w:val="00B11E35"/>
    <w:rsid w:val="00B11EAC"/>
    <w:rsid w:val="00B1202C"/>
    <w:rsid w:val="00B1215C"/>
    <w:rsid w:val="00B1232A"/>
    <w:rsid w:val="00B1234A"/>
    <w:rsid w:val="00B12485"/>
    <w:rsid w:val="00B125D2"/>
    <w:rsid w:val="00B12A70"/>
    <w:rsid w:val="00B12B47"/>
    <w:rsid w:val="00B12BBD"/>
    <w:rsid w:val="00B12C9F"/>
    <w:rsid w:val="00B12FD7"/>
    <w:rsid w:val="00B13051"/>
    <w:rsid w:val="00B132C3"/>
    <w:rsid w:val="00B13630"/>
    <w:rsid w:val="00B13756"/>
    <w:rsid w:val="00B13A47"/>
    <w:rsid w:val="00B13C01"/>
    <w:rsid w:val="00B13C53"/>
    <w:rsid w:val="00B13F93"/>
    <w:rsid w:val="00B13FB7"/>
    <w:rsid w:val="00B13FE3"/>
    <w:rsid w:val="00B144AD"/>
    <w:rsid w:val="00B14687"/>
    <w:rsid w:val="00B146EA"/>
    <w:rsid w:val="00B147FC"/>
    <w:rsid w:val="00B14A45"/>
    <w:rsid w:val="00B14BA5"/>
    <w:rsid w:val="00B14D41"/>
    <w:rsid w:val="00B15047"/>
    <w:rsid w:val="00B15111"/>
    <w:rsid w:val="00B153AC"/>
    <w:rsid w:val="00B157DB"/>
    <w:rsid w:val="00B15A48"/>
    <w:rsid w:val="00B15AA4"/>
    <w:rsid w:val="00B15C54"/>
    <w:rsid w:val="00B15E24"/>
    <w:rsid w:val="00B15F40"/>
    <w:rsid w:val="00B16007"/>
    <w:rsid w:val="00B16038"/>
    <w:rsid w:val="00B160AD"/>
    <w:rsid w:val="00B16267"/>
    <w:rsid w:val="00B16301"/>
    <w:rsid w:val="00B16475"/>
    <w:rsid w:val="00B164C2"/>
    <w:rsid w:val="00B1651D"/>
    <w:rsid w:val="00B166DD"/>
    <w:rsid w:val="00B16B49"/>
    <w:rsid w:val="00B16DE3"/>
    <w:rsid w:val="00B16E75"/>
    <w:rsid w:val="00B16F6B"/>
    <w:rsid w:val="00B17476"/>
    <w:rsid w:val="00B17533"/>
    <w:rsid w:val="00B17C1A"/>
    <w:rsid w:val="00B17DCE"/>
    <w:rsid w:val="00B20097"/>
    <w:rsid w:val="00B2023B"/>
    <w:rsid w:val="00B2032C"/>
    <w:rsid w:val="00B203F8"/>
    <w:rsid w:val="00B20864"/>
    <w:rsid w:val="00B209A6"/>
    <w:rsid w:val="00B20A3E"/>
    <w:rsid w:val="00B20B8D"/>
    <w:rsid w:val="00B20BEC"/>
    <w:rsid w:val="00B2102F"/>
    <w:rsid w:val="00B2103F"/>
    <w:rsid w:val="00B2140E"/>
    <w:rsid w:val="00B218DD"/>
    <w:rsid w:val="00B21AAF"/>
    <w:rsid w:val="00B21B83"/>
    <w:rsid w:val="00B21C57"/>
    <w:rsid w:val="00B21DD5"/>
    <w:rsid w:val="00B225E2"/>
    <w:rsid w:val="00B2260D"/>
    <w:rsid w:val="00B22690"/>
    <w:rsid w:val="00B22975"/>
    <w:rsid w:val="00B229A7"/>
    <w:rsid w:val="00B229A9"/>
    <w:rsid w:val="00B229FE"/>
    <w:rsid w:val="00B23028"/>
    <w:rsid w:val="00B2316E"/>
    <w:rsid w:val="00B232AB"/>
    <w:rsid w:val="00B23464"/>
    <w:rsid w:val="00B2348E"/>
    <w:rsid w:val="00B234D6"/>
    <w:rsid w:val="00B23564"/>
    <w:rsid w:val="00B235A7"/>
    <w:rsid w:val="00B23600"/>
    <w:rsid w:val="00B238E3"/>
    <w:rsid w:val="00B23BC9"/>
    <w:rsid w:val="00B23D0B"/>
    <w:rsid w:val="00B23DD6"/>
    <w:rsid w:val="00B23DE5"/>
    <w:rsid w:val="00B2424B"/>
    <w:rsid w:val="00B2427C"/>
    <w:rsid w:val="00B2456E"/>
    <w:rsid w:val="00B246EE"/>
    <w:rsid w:val="00B24EE4"/>
    <w:rsid w:val="00B24FF9"/>
    <w:rsid w:val="00B25104"/>
    <w:rsid w:val="00B253C4"/>
    <w:rsid w:val="00B25672"/>
    <w:rsid w:val="00B25850"/>
    <w:rsid w:val="00B25B41"/>
    <w:rsid w:val="00B25CE3"/>
    <w:rsid w:val="00B25D00"/>
    <w:rsid w:val="00B25D44"/>
    <w:rsid w:val="00B25F44"/>
    <w:rsid w:val="00B26292"/>
    <w:rsid w:val="00B2632F"/>
    <w:rsid w:val="00B26447"/>
    <w:rsid w:val="00B269E2"/>
    <w:rsid w:val="00B26DD1"/>
    <w:rsid w:val="00B27238"/>
    <w:rsid w:val="00B273AC"/>
    <w:rsid w:val="00B273B1"/>
    <w:rsid w:val="00B2744F"/>
    <w:rsid w:val="00B2747A"/>
    <w:rsid w:val="00B274CF"/>
    <w:rsid w:val="00B275C2"/>
    <w:rsid w:val="00B27765"/>
    <w:rsid w:val="00B277FF"/>
    <w:rsid w:val="00B278B6"/>
    <w:rsid w:val="00B279A8"/>
    <w:rsid w:val="00B27DCC"/>
    <w:rsid w:val="00B27F14"/>
    <w:rsid w:val="00B3009B"/>
    <w:rsid w:val="00B30206"/>
    <w:rsid w:val="00B302D8"/>
    <w:rsid w:val="00B30300"/>
    <w:rsid w:val="00B303EE"/>
    <w:rsid w:val="00B30810"/>
    <w:rsid w:val="00B30B27"/>
    <w:rsid w:val="00B30D18"/>
    <w:rsid w:val="00B30ECF"/>
    <w:rsid w:val="00B31267"/>
    <w:rsid w:val="00B31380"/>
    <w:rsid w:val="00B316DB"/>
    <w:rsid w:val="00B317F0"/>
    <w:rsid w:val="00B31BA3"/>
    <w:rsid w:val="00B31CFA"/>
    <w:rsid w:val="00B3211C"/>
    <w:rsid w:val="00B3213D"/>
    <w:rsid w:val="00B32629"/>
    <w:rsid w:val="00B32852"/>
    <w:rsid w:val="00B3287F"/>
    <w:rsid w:val="00B32894"/>
    <w:rsid w:val="00B32925"/>
    <w:rsid w:val="00B32AF5"/>
    <w:rsid w:val="00B32BCF"/>
    <w:rsid w:val="00B3308C"/>
    <w:rsid w:val="00B330F4"/>
    <w:rsid w:val="00B33486"/>
    <w:rsid w:val="00B337F9"/>
    <w:rsid w:val="00B33866"/>
    <w:rsid w:val="00B338BA"/>
    <w:rsid w:val="00B33928"/>
    <w:rsid w:val="00B33A6D"/>
    <w:rsid w:val="00B33B37"/>
    <w:rsid w:val="00B33F4A"/>
    <w:rsid w:val="00B340CC"/>
    <w:rsid w:val="00B341BC"/>
    <w:rsid w:val="00B343FA"/>
    <w:rsid w:val="00B3444C"/>
    <w:rsid w:val="00B34670"/>
    <w:rsid w:val="00B346A4"/>
    <w:rsid w:val="00B346C5"/>
    <w:rsid w:val="00B34739"/>
    <w:rsid w:val="00B347D1"/>
    <w:rsid w:val="00B347EE"/>
    <w:rsid w:val="00B34A03"/>
    <w:rsid w:val="00B34D6D"/>
    <w:rsid w:val="00B34D92"/>
    <w:rsid w:val="00B34F42"/>
    <w:rsid w:val="00B35119"/>
    <w:rsid w:val="00B35317"/>
    <w:rsid w:val="00B356F7"/>
    <w:rsid w:val="00B356FC"/>
    <w:rsid w:val="00B3580A"/>
    <w:rsid w:val="00B35B71"/>
    <w:rsid w:val="00B35D45"/>
    <w:rsid w:val="00B36486"/>
    <w:rsid w:val="00B3654A"/>
    <w:rsid w:val="00B36620"/>
    <w:rsid w:val="00B3678D"/>
    <w:rsid w:val="00B36822"/>
    <w:rsid w:val="00B36AE9"/>
    <w:rsid w:val="00B36D2C"/>
    <w:rsid w:val="00B36E25"/>
    <w:rsid w:val="00B370AC"/>
    <w:rsid w:val="00B37236"/>
    <w:rsid w:val="00B37326"/>
    <w:rsid w:val="00B3745E"/>
    <w:rsid w:val="00B37700"/>
    <w:rsid w:val="00B37922"/>
    <w:rsid w:val="00B37AF7"/>
    <w:rsid w:val="00B4038B"/>
    <w:rsid w:val="00B404EB"/>
    <w:rsid w:val="00B409ED"/>
    <w:rsid w:val="00B40A6E"/>
    <w:rsid w:val="00B40AB5"/>
    <w:rsid w:val="00B40E16"/>
    <w:rsid w:val="00B4100C"/>
    <w:rsid w:val="00B410DA"/>
    <w:rsid w:val="00B411B6"/>
    <w:rsid w:val="00B41230"/>
    <w:rsid w:val="00B4135C"/>
    <w:rsid w:val="00B4146C"/>
    <w:rsid w:val="00B41878"/>
    <w:rsid w:val="00B41DA5"/>
    <w:rsid w:val="00B41EBA"/>
    <w:rsid w:val="00B42205"/>
    <w:rsid w:val="00B4260F"/>
    <w:rsid w:val="00B42D36"/>
    <w:rsid w:val="00B42EDA"/>
    <w:rsid w:val="00B43013"/>
    <w:rsid w:val="00B432CC"/>
    <w:rsid w:val="00B43520"/>
    <w:rsid w:val="00B43817"/>
    <w:rsid w:val="00B43854"/>
    <w:rsid w:val="00B43982"/>
    <w:rsid w:val="00B43A11"/>
    <w:rsid w:val="00B43BB0"/>
    <w:rsid w:val="00B43D39"/>
    <w:rsid w:val="00B43D99"/>
    <w:rsid w:val="00B43FF3"/>
    <w:rsid w:val="00B44051"/>
    <w:rsid w:val="00B4413C"/>
    <w:rsid w:val="00B44184"/>
    <w:rsid w:val="00B44265"/>
    <w:rsid w:val="00B445EC"/>
    <w:rsid w:val="00B44605"/>
    <w:rsid w:val="00B44774"/>
    <w:rsid w:val="00B447CD"/>
    <w:rsid w:val="00B448BD"/>
    <w:rsid w:val="00B44C67"/>
    <w:rsid w:val="00B44E14"/>
    <w:rsid w:val="00B4520E"/>
    <w:rsid w:val="00B45637"/>
    <w:rsid w:val="00B458D4"/>
    <w:rsid w:val="00B45958"/>
    <w:rsid w:val="00B45E7F"/>
    <w:rsid w:val="00B45F12"/>
    <w:rsid w:val="00B45F5C"/>
    <w:rsid w:val="00B46225"/>
    <w:rsid w:val="00B4632A"/>
    <w:rsid w:val="00B4677E"/>
    <w:rsid w:val="00B470EB"/>
    <w:rsid w:val="00B47361"/>
    <w:rsid w:val="00B47531"/>
    <w:rsid w:val="00B475F6"/>
    <w:rsid w:val="00B47771"/>
    <w:rsid w:val="00B477A5"/>
    <w:rsid w:val="00B4783E"/>
    <w:rsid w:val="00B4797E"/>
    <w:rsid w:val="00B47ABD"/>
    <w:rsid w:val="00B47B4D"/>
    <w:rsid w:val="00B47BF4"/>
    <w:rsid w:val="00B47CE7"/>
    <w:rsid w:val="00B47D06"/>
    <w:rsid w:val="00B47DBF"/>
    <w:rsid w:val="00B50C0A"/>
    <w:rsid w:val="00B50D03"/>
    <w:rsid w:val="00B50EB7"/>
    <w:rsid w:val="00B50EC7"/>
    <w:rsid w:val="00B51050"/>
    <w:rsid w:val="00B5110C"/>
    <w:rsid w:val="00B51147"/>
    <w:rsid w:val="00B51234"/>
    <w:rsid w:val="00B51269"/>
    <w:rsid w:val="00B518EE"/>
    <w:rsid w:val="00B5191B"/>
    <w:rsid w:val="00B524F7"/>
    <w:rsid w:val="00B52A3E"/>
    <w:rsid w:val="00B530A8"/>
    <w:rsid w:val="00B5324A"/>
    <w:rsid w:val="00B534CB"/>
    <w:rsid w:val="00B5365A"/>
    <w:rsid w:val="00B53749"/>
    <w:rsid w:val="00B53819"/>
    <w:rsid w:val="00B539D1"/>
    <w:rsid w:val="00B53B3D"/>
    <w:rsid w:val="00B53C1B"/>
    <w:rsid w:val="00B53CE4"/>
    <w:rsid w:val="00B54474"/>
    <w:rsid w:val="00B544ED"/>
    <w:rsid w:val="00B545D9"/>
    <w:rsid w:val="00B54733"/>
    <w:rsid w:val="00B54A83"/>
    <w:rsid w:val="00B54AD1"/>
    <w:rsid w:val="00B54AEA"/>
    <w:rsid w:val="00B54DD9"/>
    <w:rsid w:val="00B55016"/>
    <w:rsid w:val="00B5522C"/>
    <w:rsid w:val="00B555B8"/>
    <w:rsid w:val="00B556C4"/>
    <w:rsid w:val="00B557C7"/>
    <w:rsid w:val="00B559AF"/>
    <w:rsid w:val="00B55B94"/>
    <w:rsid w:val="00B55C22"/>
    <w:rsid w:val="00B562EB"/>
    <w:rsid w:val="00B5646F"/>
    <w:rsid w:val="00B56591"/>
    <w:rsid w:val="00B565A9"/>
    <w:rsid w:val="00B567D8"/>
    <w:rsid w:val="00B569E3"/>
    <w:rsid w:val="00B56AA5"/>
    <w:rsid w:val="00B56B12"/>
    <w:rsid w:val="00B57315"/>
    <w:rsid w:val="00B576C2"/>
    <w:rsid w:val="00B57759"/>
    <w:rsid w:val="00B5782C"/>
    <w:rsid w:val="00B57AB8"/>
    <w:rsid w:val="00B57BAE"/>
    <w:rsid w:val="00B57F57"/>
    <w:rsid w:val="00B601FA"/>
    <w:rsid w:val="00B60407"/>
    <w:rsid w:val="00B60428"/>
    <w:rsid w:val="00B60AC5"/>
    <w:rsid w:val="00B60B42"/>
    <w:rsid w:val="00B60CCE"/>
    <w:rsid w:val="00B60D1C"/>
    <w:rsid w:val="00B60DA0"/>
    <w:rsid w:val="00B60E17"/>
    <w:rsid w:val="00B61171"/>
    <w:rsid w:val="00B6127C"/>
    <w:rsid w:val="00B61451"/>
    <w:rsid w:val="00B61638"/>
    <w:rsid w:val="00B61D5E"/>
    <w:rsid w:val="00B62143"/>
    <w:rsid w:val="00B621AC"/>
    <w:rsid w:val="00B625E6"/>
    <w:rsid w:val="00B62727"/>
    <w:rsid w:val="00B62998"/>
    <w:rsid w:val="00B62E2F"/>
    <w:rsid w:val="00B62EF0"/>
    <w:rsid w:val="00B630BA"/>
    <w:rsid w:val="00B630F1"/>
    <w:rsid w:val="00B631C1"/>
    <w:rsid w:val="00B63445"/>
    <w:rsid w:val="00B637D3"/>
    <w:rsid w:val="00B638FD"/>
    <w:rsid w:val="00B63969"/>
    <w:rsid w:val="00B63AD2"/>
    <w:rsid w:val="00B63E5E"/>
    <w:rsid w:val="00B63FA3"/>
    <w:rsid w:val="00B648AB"/>
    <w:rsid w:val="00B648B0"/>
    <w:rsid w:val="00B64DCE"/>
    <w:rsid w:val="00B64EE9"/>
    <w:rsid w:val="00B64F70"/>
    <w:rsid w:val="00B6526C"/>
    <w:rsid w:val="00B65292"/>
    <w:rsid w:val="00B653AE"/>
    <w:rsid w:val="00B6542E"/>
    <w:rsid w:val="00B6543C"/>
    <w:rsid w:val="00B65562"/>
    <w:rsid w:val="00B655C7"/>
    <w:rsid w:val="00B65765"/>
    <w:rsid w:val="00B66090"/>
    <w:rsid w:val="00B662D7"/>
    <w:rsid w:val="00B6632D"/>
    <w:rsid w:val="00B66343"/>
    <w:rsid w:val="00B66A72"/>
    <w:rsid w:val="00B66B0C"/>
    <w:rsid w:val="00B66CBE"/>
    <w:rsid w:val="00B66D20"/>
    <w:rsid w:val="00B66DD6"/>
    <w:rsid w:val="00B67091"/>
    <w:rsid w:val="00B67269"/>
    <w:rsid w:val="00B67409"/>
    <w:rsid w:val="00B674C5"/>
    <w:rsid w:val="00B67803"/>
    <w:rsid w:val="00B67E87"/>
    <w:rsid w:val="00B67F1B"/>
    <w:rsid w:val="00B67F86"/>
    <w:rsid w:val="00B70214"/>
    <w:rsid w:val="00B70289"/>
    <w:rsid w:val="00B703C6"/>
    <w:rsid w:val="00B7059C"/>
    <w:rsid w:val="00B707DE"/>
    <w:rsid w:val="00B70809"/>
    <w:rsid w:val="00B708A4"/>
    <w:rsid w:val="00B70A8B"/>
    <w:rsid w:val="00B70BBF"/>
    <w:rsid w:val="00B7100D"/>
    <w:rsid w:val="00B71464"/>
    <w:rsid w:val="00B71553"/>
    <w:rsid w:val="00B71637"/>
    <w:rsid w:val="00B71719"/>
    <w:rsid w:val="00B71BB7"/>
    <w:rsid w:val="00B71D07"/>
    <w:rsid w:val="00B71DA2"/>
    <w:rsid w:val="00B71DDA"/>
    <w:rsid w:val="00B71F0E"/>
    <w:rsid w:val="00B724B2"/>
    <w:rsid w:val="00B7276B"/>
    <w:rsid w:val="00B72819"/>
    <w:rsid w:val="00B72AC8"/>
    <w:rsid w:val="00B72B04"/>
    <w:rsid w:val="00B72B68"/>
    <w:rsid w:val="00B72E0E"/>
    <w:rsid w:val="00B73121"/>
    <w:rsid w:val="00B7338B"/>
    <w:rsid w:val="00B73893"/>
    <w:rsid w:val="00B73B2A"/>
    <w:rsid w:val="00B73CA4"/>
    <w:rsid w:val="00B73D0D"/>
    <w:rsid w:val="00B7445F"/>
    <w:rsid w:val="00B744B5"/>
    <w:rsid w:val="00B75436"/>
    <w:rsid w:val="00B75528"/>
    <w:rsid w:val="00B75575"/>
    <w:rsid w:val="00B7568F"/>
    <w:rsid w:val="00B758B4"/>
    <w:rsid w:val="00B75B5D"/>
    <w:rsid w:val="00B75E5A"/>
    <w:rsid w:val="00B75ED9"/>
    <w:rsid w:val="00B75F37"/>
    <w:rsid w:val="00B762F0"/>
    <w:rsid w:val="00B76337"/>
    <w:rsid w:val="00B768AF"/>
    <w:rsid w:val="00B76A74"/>
    <w:rsid w:val="00B76D3A"/>
    <w:rsid w:val="00B76D74"/>
    <w:rsid w:val="00B76F5E"/>
    <w:rsid w:val="00B76F64"/>
    <w:rsid w:val="00B77326"/>
    <w:rsid w:val="00B773D4"/>
    <w:rsid w:val="00B774B4"/>
    <w:rsid w:val="00B774D8"/>
    <w:rsid w:val="00B774E4"/>
    <w:rsid w:val="00B7753B"/>
    <w:rsid w:val="00B775D9"/>
    <w:rsid w:val="00B775FE"/>
    <w:rsid w:val="00B77998"/>
    <w:rsid w:val="00B77A53"/>
    <w:rsid w:val="00B77A57"/>
    <w:rsid w:val="00B77BF6"/>
    <w:rsid w:val="00B77D8A"/>
    <w:rsid w:val="00B77EBE"/>
    <w:rsid w:val="00B804D6"/>
    <w:rsid w:val="00B80832"/>
    <w:rsid w:val="00B808C8"/>
    <w:rsid w:val="00B80982"/>
    <w:rsid w:val="00B80AB5"/>
    <w:rsid w:val="00B80D87"/>
    <w:rsid w:val="00B80DBF"/>
    <w:rsid w:val="00B8126D"/>
    <w:rsid w:val="00B814D9"/>
    <w:rsid w:val="00B8180B"/>
    <w:rsid w:val="00B818BB"/>
    <w:rsid w:val="00B81B87"/>
    <w:rsid w:val="00B820BC"/>
    <w:rsid w:val="00B821FF"/>
    <w:rsid w:val="00B825BC"/>
    <w:rsid w:val="00B82795"/>
    <w:rsid w:val="00B828DF"/>
    <w:rsid w:val="00B8296A"/>
    <w:rsid w:val="00B82A69"/>
    <w:rsid w:val="00B83656"/>
    <w:rsid w:val="00B837C4"/>
    <w:rsid w:val="00B83F22"/>
    <w:rsid w:val="00B8416F"/>
    <w:rsid w:val="00B84654"/>
    <w:rsid w:val="00B847F9"/>
    <w:rsid w:val="00B848D2"/>
    <w:rsid w:val="00B84EA5"/>
    <w:rsid w:val="00B85017"/>
    <w:rsid w:val="00B850D7"/>
    <w:rsid w:val="00B85130"/>
    <w:rsid w:val="00B854C5"/>
    <w:rsid w:val="00B856A6"/>
    <w:rsid w:val="00B858A6"/>
    <w:rsid w:val="00B85F89"/>
    <w:rsid w:val="00B860A0"/>
    <w:rsid w:val="00B863D5"/>
    <w:rsid w:val="00B8652A"/>
    <w:rsid w:val="00B8670B"/>
    <w:rsid w:val="00B868FC"/>
    <w:rsid w:val="00B8691D"/>
    <w:rsid w:val="00B86A80"/>
    <w:rsid w:val="00B86ADC"/>
    <w:rsid w:val="00B86DBA"/>
    <w:rsid w:val="00B86E97"/>
    <w:rsid w:val="00B871C2"/>
    <w:rsid w:val="00B872F9"/>
    <w:rsid w:val="00B87306"/>
    <w:rsid w:val="00B876EC"/>
    <w:rsid w:val="00B8779A"/>
    <w:rsid w:val="00B87B46"/>
    <w:rsid w:val="00B87B7E"/>
    <w:rsid w:val="00B87CE6"/>
    <w:rsid w:val="00B87EA0"/>
    <w:rsid w:val="00B90041"/>
    <w:rsid w:val="00B90352"/>
    <w:rsid w:val="00B90B2D"/>
    <w:rsid w:val="00B90C5B"/>
    <w:rsid w:val="00B90D48"/>
    <w:rsid w:val="00B90E00"/>
    <w:rsid w:val="00B91106"/>
    <w:rsid w:val="00B915BD"/>
    <w:rsid w:val="00B9196B"/>
    <w:rsid w:val="00B91A1B"/>
    <w:rsid w:val="00B91EA9"/>
    <w:rsid w:val="00B92297"/>
    <w:rsid w:val="00B92532"/>
    <w:rsid w:val="00B928DC"/>
    <w:rsid w:val="00B92A50"/>
    <w:rsid w:val="00B92B7D"/>
    <w:rsid w:val="00B92E26"/>
    <w:rsid w:val="00B92F45"/>
    <w:rsid w:val="00B9330D"/>
    <w:rsid w:val="00B933C8"/>
    <w:rsid w:val="00B9347E"/>
    <w:rsid w:val="00B93AF0"/>
    <w:rsid w:val="00B93BCA"/>
    <w:rsid w:val="00B93C66"/>
    <w:rsid w:val="00B93E10"/>
    <w:rsid w:val="00B93E3B"/>
    <w:rsid w:val="00B94208"/>
    <w:rsid w:val="00B94527"/>
    <w:rsid w:val="00B94552"/>
    <w:rsid w:val="00B9478F"/>
    <w:rsid w:val="00B947D6"/>
    <w:rsid w:val="00B94866"/>
    <w:rsid w:val="00B948EE"/>
    <w:rsid w:val="00B94923"/>
    <w:rsid w:val="00B94DD1"/>
    <w:rsid w:val="00B94EDF"/>
    <w:rsid w:val="00B9506C"/>
    <w:rsid w:val="00B95129"/>
    <w:rsid w:val="00B953D4"/>
    <w:rsid w:val="00B9581E"/>
    <w:rsid w:val="00B95E2B"/>
    <w:rsid w:val="00B95E6C"/>
    <w:rsid w:val="00B9612A"/>
    <w:rsid w:val="00B961F2"/>
    <w:rsid w:val="00B96706"/>
    <w:rsid w:val="00B9674C"/>
    <w:rsid w:val="00B967A2"/>
    <w:rsid w:val="00B969A0"/>
    <w:rsid w:val="00B96CE2"/>
    <w:rsid w:val="00B9777A"/>
    <w:rsid w:val="00B97826"/>
    <w:rsid w:val="00B978BD"/>
    <w:rsid w:val="00B97B96"/>
    <w:rsid w:val="00B97BDA"/>
    <w:rsid w:val="00B97E6D"/>
    <w:rsid w:val="00B97EC6"/>
    <w:rsid w:val="00B97F3E"/>
    <w:rsid w:val="00B9D12D"/>
    <w:rsid w:val="00BA01F1"/>
    <w:rsid w:val="00BA0276"/>
    <w:rsid w:val="00BA0432"/>
    <w:rsid w:val="00BA08E5"/>
    <w:rsid w:val="00BA0959"/>
    <w:rsid w:val="00BA0AC9"/>
    <w:rsid w:val="00BA0C64"/>
    <w:rsid w:val="00BA0E28"/>
    <w:rsid w:val="00BA0EF5"/>
    <w:rsid w:val="00BA0F12"/>
    <w:rsid w:val="00BA1030"/>
    <w:rsid w:val="00BA1161"/>
    <w:rsid w:val="00BA11CC"/>
    <w:rsid w:val="00BA1451"/>
    <w:rsid w:val="00BA163B"/>
    <w:rsid w:val="00BA167E"/>
    <w:rsid w:val="00BA17BA"/>
    <w:rsid w:val="00BA1816"/>
    <w:rsid w:val="00BA1830"/>
    <w:rsid w:val="00BA19C0"/>
    <w:rsid w:val="00BA1B7B"/>
    <w:rsid w:val="00BA1CBF"/>
    <w:rsid w:val="00BA1E8D"/>
    <w:rsid w:val="00BA22DA"/>
    <w:rsid w:val="00BA2447"/>
    <w:rsid w:val="00BA2EE8"/>
    <w:rsid w:val="00BA2FE5"/>
    <w:rsid w:val="00BA313B"/>
    <w:rsid w:val="00BA3370"/>
    <w:rsid w:val="00BA3710"/>
    <w:rsid w:val="00BA3871"/>
    <w:rsid w:val="00BA3BE3"/>
    <w:rsid w:val="00BA3C00"/>
    <w:rsid w:val="00BA3E97"/>
    <w:rsid w:val="00BA3FED"/>
    <w:rsid w:val="00BA41FA"/>
    <w:rsid w:val="00BA4470"/>
    <w:rsid w:val="00BA48F6"/>
    <w:rsid w:val="00BA49C3"/>
    <w:rsid w:val="00BA4D53"/>
    <w:rsid w:val="00BA4EB7"/>
    <w:rsid w:val="00BA4EF2"/>
    <w:rsid w:val="00BA5264"/>
    <w:rsid w:val="00BA5417"/>
    <w:rsid w:val="00BA596B"/>
    <w:rsid w:val="00BA5C92"/>
    <w:rsid w:val="00BA5F6D"/>
    <w:rsid w:val="00BA61F6"/>
    <w:rsid w:val="00BA68C8"/>
    <w:rsid w:val="00BA6AD1"/>
    <w:rsid w:val="00BA6CF4"/>
    <w:rsid w:val="00BA6D4F"/>
    <w:rsid w:val="00BA72D6"/>
    <w:rsid w:val="00BA73FE"/>
    <w:rsid w:val="00BA7822"/>
    <w:rsid w:val="00BA797E"/>
    <w:rsid w:val="00BA79D0"/>
    <w:rsid w:val="00BA7AB8"/>
    <w:rsid w:val="00BA7C5C"/>
    <w:rsid w:val="00BA7CEE"/>
    <w:rsid w:val="00BA7E6A"/>
    <w:rsid w:val="00BA7F28"/>
    <w:rsid w:val="00BA7FB4"/>
    <w:rsid w:val="00BB0482"/>
    <w:rsid w:val="00BB0D26"/>
    <w:rsid w:val="00BB0D49"/>
    <w:rsid w:val="00BB0D6E"/>
    <w:rsid w:val="00BB0D76"/>
    <w:rsid w:val="00BB1296"/>
    <w:rsid w:val="00BB1312"/>
    <w:rsid w:val="00BB1344"/>
    <w:rsid w:val="00BB180F"/>
    <w:rsid w:val="00BB1907"/>
    <w:rsid w:val="00BB1BA3"/>
    <w:rsid w:val="00BB1C16"/>
    <w:rsid w:val="00BB1DE5"/>
    <w:rsid w:val="00BB1EDF"/>
    <w:rsid w:val="00BB21A3"/>
    <w:rsid w:val="00BB25E0"/>
    <w:rsid w:val="00BB2792"/>
    <w:rsid w:val="00BB29B2"/>
    <w:rsid w:val="00BB2A02"/>
    <w:rsid w:val="00BB2D55"/>
    <w:rsid w:val="00BB2DE7"/>
    <w:rsid w:val="00BB3030"/>
    <w:rsid w:val="00BB349D"/>
    <w:rsid w:val="00BB3805"/>
    <w:rsid w:val="00BB38E7"/>
    <w:rsid w:val="00BB391E"/>
    <w:rsid w:val="00BB39E6"/>
    <w:rsid w:val="00BB3E6A"/>
    <w:rsid w:val="00BB4070"/>
    <w:rsid w:val="00BB4208"/>
    <w:rsid w:val="00BB43B1"/>
    <w:rsid w:val="00BB440C"/>
    <w:rsid w:val="00BB454A"/>
    <w:rsid w:val="00BB46A6"/>
    <w:rsid w:val="00BB47A0"/>
    <w:rsid w:val="00BB49B9"/>
    <w:rsid w:val="00BB4A8C"/>
    <w:rsid w:val="00BB520F"/>
    <w:rsid w:val="00BB5465"/>
    <w:rsid w:val="00BB54EC"/>
    <w:rsid w:val="00BB59B2"/>
    <w:rsid w:val="00BB59E3"/>
    <w:rsid w:val="00BB60A5"/>
    <w:rsid w:val="00BB6260"/>
    <w:rsid w:val="00BB675D"/>
    <w:rsid w:val="00BB698D"/>
    <w:rsid w:val="00BB6A98"/>
    <w:rsid w:val="00BB6BEE"/>
    <w:rsid w:val="00BB6EE1"/>
    <w:rsid w:val="00BB7292"/>
    <w:rsid w:val="00BB729C"/>
    <w:rsid w:val="00BB7649"/>
    <w:rsid w:val="00BB770A"/>
    <w:rsid w:val="00BB7A7F"/>
    <w:rsid w:val="00BB7B98"/>
    <w:rsid w:val="00BB7CC2"/>
    <w:rsid w:val="00BB7F4E"/>
    <w:rsid w:val="00BC0194"/>
    <w:rsid w:val="00BC0338"/>
    <w:rsid w:val="00BC0B5C"/>
    <w:rsid w:val="00BC0BAB"/>
    <w:rsid w:val="00BC0CAC"/>
    <w:rsid w:val="00BC10F4"/>
    <w:rsid w:val="00BC113A"/>
    <w:rsid w:val="00BC13D0"/>
    <w:rsid w:val="00BC1474"/>
    <w:rsid w:val="00BC1515"/>
    <w:rsid w:val="00BC1633"/>
    <w:rsid w:val="00BC170E"/>
    <w:rsid w:val="00BC17C6"/>
    <w:rsid w:val="00BC1A1A"/>
    <w:rsid w:val="00BC1C82"/>
    <w:rsid w:val="00BC1E60"/>
    <w:rsid w:val="00BC21CD"/>
    <w:rsid w:val="00BC2798"/>
    <w:rsid w:val="00BC2859"/>
    <w:rsid w:val="00BC2AE7"/>
    <w:rsid w:val="00BC2C2E"/>
    <w:rsid w:val="00BC2D10"/>
    <w:rsid w:val="00BC2F53"/>
    <w:rsid w:val="00BC300D"/>
    <w:rsid w:val="00BC3570"/>
    <w:rsid w:val="00BC3756"/>
    <w:rsid w:val="00BC37F5"/>
    <w:rsid w:val="00BC3A7B"/>
    <w:rsid w:val="00BC3A90"/>
    <w:rsid w:val="00BC3B12"/>
    <w:rsid w:val="00BC3BB1"/>
    <w:rsid w:val="00BC3D10"/>
    <w:rsid w:val="00BC3D3D"/>
    <w:rsid w:val="00BC3D7D"/>
    <w:rsid w:val="00BC3DF6"/>
    <w:rsid w:val="00BC3F3D"/>
    <w:rsid w:val="00BC3F45"/>
    <w:rsid w:val="00BC40A4"/>
    <w:rsid w:val="00BC4208"/>
    <w:rsid w:val="00BC4491"/>
    <w:rsid w:val="00BC48CC"/>
    <w:rsid w:val="00BC4A6A"/>
    <w:rsid w:val="00BC4AE3"/>
    <w:rsid w:val="00BC4C43"/>
    <w:rsid w:val="00BC4D0E"/>
    <w:rsid w:val="00BC4D5B"/>
    <w:rsid w:val="00BC4DA7"/>
    <w:rsid w:val="00BC51FD"/>
    <w:rsid w:val="00BC5260"/>
    <w:rsid w:val="00BC57A0"/>
    <w:rsid w:val="00BC58F2"/>
    <w:rsid w:val="00BC5955"/>
    <w:rsid w:val="00BC5C06"/>
    <w:rsid w:val="00BC5E4B"/>
    <w:rsid w:val="00BC6014"/>
    <w:rsid w:val="00BC60D1"/>
    <w:rsid w:val="00BC6374"/>
    <w:rsid w:val="00BC6668"/>
    <w:rsid w:val="00BC676B"/>
    <w:rsid w:val="00BC6B92"/>
    <w:rsid w:val="00BC6BD8"/>
    <w:rsid w:val="00BC6CF9"/>
    <w:rsid w:val="00BC6E5A"/>
    <w:rsid w:val="00BC6EF2"/>
    <w:rsid w:val="00BC70A1"/>
    <w:rsid w:val="00BC717D"/>
    <w:rsid w:val="00BC7201"/>
    <w:rsid w:val="00BC73BE"/>
    <w:rsid w:val="00BC7511"/>
    <w:rsid w:val="00BC759E"/>
    <w:rsid w:val="00BC777E"/>
    <w:rsid w:val="00BC78B4"/>
    <w:rsid w:val="00BC78B6"/>
    <w:rsid w:val="00BC7B74"/>
    <w:rsid w:val="00BC7BD2"/>
    <w:rsid w:val="00BC7C8E"/>
    <w:rsid w:val="00BC7EBB"/>
    <w:rsid w:val="00BD02B5"/>
    <w:rsid w:val="00BD03DE"/>
    <w:rsid w:val="00BD0777"/>
    <w:rsid w:val="00BD0972"/>
    <w:rsid w:val="00BD0A53"/>
    <w:rsid w:val="00BD0AF3"/>
    <w:rsid w:val="00BD0D1A"/>
    <w:rsid w:val="00BD1047"/>
    <w:rsid w:val="00BD1261"/>
    <w:rsid w:val="00BD183A"/>
    <w:rsid w:val="00BD187F"/>
    <w:rsid w:val="00BD1A9F"/>
    <w:rsid w:val="00BD1D9F"/>
    <w:rsid w:val="00BD1ED2"/>
    <w:rsid w:val="00BD20BE"/>
    <w:rsid w:val="00BD2356"/>
    <w:rsid w:val="00BD236C"/>
    <w:rsid w:val="00BD23D1"/>
    <w:rsid w:val="00BD2BDB"/>
    <w:rsid w:val="00BD2BF9"/>
    <w:rsid w:val="00BD2C53"/>
    <w:rsid w:val="00BD2CF5"/>
    <w:rsid w:val="00BD3244"/>
    <w:rsid w:val="00BD3591"/>
    <w:rsid w:val="00BD3903"/>
    <w:rsid w:val="00BD3B28"/>
    <w:rsid w:val="00BD3B9C"/>
    <w:rsid w:val="00BD3D4E"/>
    <w:rsid w:val="00BD3E69"/>
    <w:rsid w:val="00BD3E87"/>
    <w:rsid w:val="00BD3EC9"/>
    <w:rsid w:val="00BD41D7"/>
    <w:rsid w:val="00BD46DD"/>
    <w:rsid w:val="00BD4778"/>
    <w:rsid w:val="00BD4D47"/>
    <w:rsid w:val="00BD4E45"/>
    <w:rsid w:val="00BD50E3"/>
    <w:rsid w:val="00BD5124"/>
    <w:rsid w:val="00BD5757"/>
    <w:rsid w:val="00BD5774"/>
    <w:rsid w:val="00BD57CC"/>
    <w:rsid w:val="00BD5C52"/>
    <w:rsid w:val="00BD5D3E"/>
    <w:rsid w:val="00BD5F72"/>
    <w:rsid w:val="00BD608E"/>
    <w:rsid w:val="00BD6146"/>
    <w:rsid w:val="00BD61A6"/>
    <w:rsid w:val="00BD6298"/>
    <w:rsid w:val="00BD62CC"/>
    <w:rsid w:val="00BD640E"/>
    <w:rsid w:val="00BD656F"/>
    <w:rsid w:val="00BD667F"/>
    <w:rsid w:val="00BD6940"/>
    <w:rsid w:val="00BD6CB0"/>
    <w:rsid w:val="00BD6E1A"/>
    <w:rsid w:val="00BD6ED9"/>
    <w:rsid w:val="00BD70CA"/>
    <w:rsid w:val="00BD7101"/>
    <w:rsid w:val="00BD71F9"/>
    <w:rsid w:val="00BD742E"/>
    <w:rsid w:val="00BD74B0"/>
    <w:rsid w:val="00BD7640"/>
    <w:rsid w:val="00BD7C02"/>
    <w:rsid w:val="00BD7D36"/>
    <w:rsid w:val="00BD7E7E"/>
    <w:rsid w:val="00BE04C8"/>
    <w:rsid w:val="00BE0628"/>
    <w:rsid w:val="00BE077C"/>
    <w:rsid w:val="00BE079B"/>
    <w:rsid w:val="00BE0AAC"/>
    <w:rsid w:val="00BE0B3A"/>
    <w:rsid w:val="00BE0D61"/>
    <w:rsid w:val="00BE11A9"/>
    <w:rsid w:val="00BE11F1"/>
    <w:rsid w:val="00BE131D"/>
    <w:rsid w:val="00BE175B"/>
    <w:rsid w:val="00BE191C"/>
    <w:rsid w:val="00BE1924"/>
    <w:rsid w:val="00BE1A11"/>
    <w:rsid w:val="00BE1AF3"/>
    <w:rsid w:val="00BE1BC6"/>
    <w:rsid w:val="00BE1C39"/>
    <w:rsid w:val="00BE1EFD"/>
    <w:rsid w:val="00BE23F8"/>
    <w:rsid w:val="00BE25CA"/>
    <w:rsid w:val="00BE26B2"/>
    <w:rsid w:val="00BE29F6"/>
    <w:rsid w:val="00BE2A19"/>
    <w:rsid w:val="00BE2AE1"/>
    <w:rsid w:val="00BE2CD3"/>
    <w:rsid w:val="00BE2D84"/>
    <w:rsid w:val="00BE2D85"/>
    <w:rsid w:val="00BE2EA1"/>
    <w:rsid w:val="00BE2EBA"/>
    <w:rsid w:val="00BE2ED3"/>
    <w:rsid w:val="00BE2F16"/>
    <w:rsid w:val="00BE306C"/>
    <w:rsid w:val="00BE3346"/>
    <w:rsid w:val="00BE35F7"/>
    <w:rsid w:val="00BE381B"/>
    <w:rsid w:val="00BE3F6F"/>
    <w:rsid w:val="00BE4151"/>
    <w:rsid w:val="00BE42E9"/>
    <w:rsid w:val="00BE4472"/>
    <w:rsid w:val="00BE45D9"/>
    <w:rsid w:val="00BE45F4"/>
    <w:rsid w:val="00BE48FA"/>
    <w:rsid w:val="00BE4BC5"/>
    <w:rsid w:val="00BE4F43"/>
    <w:rsid w:val="00BE520C"/>
    <w:rsid w:val="00BE52AF"/>
    <w:rsid w:val="00BE52D6"/>
    <w:rsid w:val="00BE54F0"/>
    <w:rsid w:val="00BE5629"/>
    <w:rsid w:val="00BE5664"/>
    <w:rsid w:val="00BE5A86"/>
    <w:rsid w:val="00BE5B28"/>
    <w:rsid w:val="00BE5D6C"/>
    <w:rsid w:val="00BE61C5"/>
    <w:rsid w:val="00BE6597"/>
    <w:rsid w:val="00BE6654"/>
    <w:rsid w:val="00BE665E"/>
    <w:rsid w:val="00BE687D"/>
    <w:rsid w:val="00BE6B0C"/>
    <w:rsid w:val="00BE6C66"/>
    <w:rsid w:val="00BE6E48"/>
    <w:rsid w:val="00BE6E9E"/>
    <w:rsid w:val="00BE71E9"/>
    <w:rsid w:val="00BE71EF"/>
    <w:rsid w:val="00BE7303"/>
    <w:rsid w:val="00BE7570"/>
    <w:rsid w:val="00BE7586"/>
    <w:rsid w:val="00BE762A"/>
    <w:rsid w:val="00BE764B"/>
    <w:rsid w:val="00BE7801"/>
    <w:rsid w:val="00BE7812"/>
    <w:rsid w:val="00BE79F2"/>
    <w:rsid w:val="00BE7B5C"/>
    <w:rsid w:val="00BE7CC0"/>
    <w:rsid w:val="00BE7F1E"/>
    <w:rsid w:val="00BE7F47"/>
    <w:rsid w:val="00BE7FD2"/>
    <w:rsid w:val="00BF051A"/>
    <w:rsid w:val="00BF07A3"/>
    <w:rsid w:val="00BF07A7"/>
    <w:rsid w:val="00BF0947"/>
    <w:rsid w:val="00BF0BA8"/>
    <w:rsid w:val="00BF0E3C"/>
    <w:rsid w:val="00BF1041"/>
    <w:rsid w:val="00BF1219"/>
    <w:rsid w:val="00BF1618"/>
    <w:rsid w:val="00BF1719"/>
    <w:rsid w:val="00BF176E"/>
    <w:rsid w:val="00BF19E1"/>
    <w:rsid w:val="00BF1A65"/>
    <w:rsid w:val="00BF1BA4"/>
    <w:rsid w:val="00BF1C50"/>
    <w:rsid w:val="00BF1CDC"/>
    <w:rsid w:val="00BF1CE3"/>
    <w:rsid w:val="00BF1E6D"/>
    <w:rsid w:val="00BF1EE5"/>
    <w:rsid w:val="00BF205F"/>
    <w:rsid w:val="00BF2100"/>
    <w:rsid w:val="00BF2131"/>
    <w:rsid w:val="00BF25BC"/>
    <w:rsid w:val="00BF27B3"/>
    <w:rsid w:val="00BF2917"/>
    <w:rsid w:val="00BF2A5A"/>
    <w:rsid w:val="00BF2B7C"/>
    <w:rsid w:val="00BF2C47"/>
    <w:rsid w:val="00BF2D67"/>
    <w:rsid w:val="00BF309C"/>
    <w:rsid w:val="00BF30B8"/>
    <w:rsid w:val="00BF325D"/>
    <w:rsid w:val="00BF3354"/>
    <w:rsid w:val="00BF3405"/>
    <w:rsid w:val="00BF3669"/>
    <w:rsid w:val="00BF36BF"/>
    <w:rsid w:val="00BF39CF"/>
    <w:rsid w:val="00BF3A03"/>
    <w:rsid w:val="00BF3A92"/>
    <w:rsid w:val="00BF3A98"/>
    <w:rsid w:val="00BF3C49"/>
    <w:rsid w:val="00BF3D2F"/>
    <w:rsid w:val="00BF3E45"/>
    <w:rsid w:val="00BF3E8C"/>
    <w:rsid w:val="00BF3F10"/>
    <w:rsid w:val="00BF413E"/>
    <w:rsid w:val="00BF416B"/>
    <w:rsid w:val="00BF4267"/>
    <w:rsid w:val="00BF4771"/>
    <w:rsid w:val="00BF4C7F"/>
    <w:rsid w:val="00BF4CC4"/>
    <w:rsid w:val="00BF4D16"/>
    <w:rsid w:val="00BF4F44"/>
    <w:rsid w:val="00BF4FE0"/>
    <w:rsid w:val="00BF5142"/>
    <w:rsid w:val="00BF52C4"/>
    <w:rsid w:val="00BF54E5"/>
    <w:rsid w:val="00BF55AB"/>
    <w:rsid w:val="00BF58BB"/>
    <w:rsid w:val="00BF5A01"/>
    <w:rsid w:val="00BF5A5E"/>
    <w:rsid w:val="00BF5EC8"/>
    <w:rsid w:val="00BF61E0"/>
    <w:rsid w:val="00BF637F"/>
    <w:rsid w:val="00BF63E6"/>
    <w:rsid w:val="00BF65A5"/>
    <w:rsid w:val="00BF65F7"/>
    <w:rsid w:val="00BF6672"/>
    <w:rsid w:val="00BF68B8"/>
    <w:rsid w:val="00BF6BFA"/>
    <w:rsid w:val="00BF6C36"/>
    <w:rsid w:val="00BF6E3F"/>
    <w:rsid w:val="00BF7016"/>
    <w:rsid w:val="00BF7376"/>
    <w:rsid w:val="00BF758D"/>
    <w:rsid w:val="00BF75D0"/>
    <w:rsid w:val="00BF7623"/>
    <w:rsid w:val="00BF7730"/>
    <w:rsid w:val="00BF7BB5"/>
    <w:rsid w:val="00BF7CE0"/>
    <w:rsid w:val="00BF7F2F"/>
    <w:rsid w:val="00BF9B42"/>
    <w:rsid w:val="00BFB5FB"/>
    <w:rsid w:val="00C003EB"/>
    <w:rsid w:val="00C0043C"/>
    <w:rsid w:val="00C0087C"/>
    <w:rsid w:val="00C00AAB"/>
    <w:rsid w:val="00C0102D"/>
    <w:rsid w:val="00C01118"/>
    <w:rsid w:val="00C013FE"/>
    <w:rsid w:val="00C0146B"/>
    <w:rsid w:val="00C015CB"/>
    <w:rsid w:val="00C018E1"/>
    <w:rsid w:val="00C018F0"/>
    <w:rsid w:val="00C01BC9"/>
    <w:rsid w:val="00C01D11"/>
    <w:rsid w:val="00C01D64"/>
    <w:rsid w:val="00C01D75"/>
    <w:rsid w:val="00C01F10"/>
    <w:rsid w:val="00C02022"/>
    <w:rsid w:val="00C020EB"/>
    <w:rsid w:val="00C0236A"/>
    <w:rsid w:val="00C02389"/>
    <w:rsid w:val="00C02520"/>
    <w:rsid w:val="00C0262B"/>
    <w:rsid w:val="00C02786"/>
    <w:rsid w:val="00C02A42"/>
    <w:rsid w:val="00C02ADB"/>
    <w:rsid w:val="00C02BB2"/>
    <w:rsid w:val="00C02E5E"/>
    <w:rsid w:val="00C031E8"/>
    <w:rsid w:val="00C032F4"/>
    <w:rsid w:val="00C0337D"/>
    <w:rsid w:val="00C0361E"/>
    <w:rsid w:val="00C038D0"/>
    <w:rsid w:val="00C03BAB"/>
    <w:rsid w:val="00C03BCC"/>
    <w:rsid w:val="00C040FA"/>
    <w:rsid w:val="00C04215"/>
    <w:rsid w:val="00C0427F"/>
    <w:rsid w:val="00C0434E"/>
    <w:rsid w:val="00C0456F"/>
    <w:rsid w:val="00C04580"/>
    <w:rsid w:val="00C046A7"/>
    <w:rsid w:val="00C04961"/>
    <w:rsid w:val="00C04BA9"/>
    <w:rsid w:val="00C04F17"/>
    <w:rsid w:val="00C04FFA"/>
    <w:rsid w:val="00C05017"/>
    <w:rsid w:val="00C05150"/>
    <w:rsid w:val="00C055F7"/>
    <w:rsid w:val="00C05817"/>
    <w:rsid w:val="00C05A97"/>
    <w:rsid w:val="00C05B55"/>
    <w:rsid w:val="00C05C3D"/>
    <w:rsid w:val="00C05DAF"/>
    <w:rsid w:val="00C05E2B"/>
    <w:rsid w:val="00C05FB7"/>
    <w:rsid w:val="00C060B6"/>
    <w:rsid w:val="00C06226"/>
    <w:rsid w:val="00C06245"/>
    <w:rsid w:val="00C06406"/>
    <w:rsid w:val="00C064B1"/>
    <w:rsid w:val="00C064F8"/>
    <w:rsid w:val="00C0666C"/>
    <w:rsid w:val="00C0669E"/>
    <w:rsid w:val="00C066D7"/>
    <w:rsid w:val="00C06AAE"/>
    <w:rsid w:val="00C06D25"/>
    <w:rsid w:val="00C06D68"/>
    <w:rsid w:val="00C06FB8"/>
    <w:rsid w:val="00C06FF7"/>
    <w:rsid w:val="00C06FF9"/>
    <w:rsid w:val="00C070CA"/>
    <w:rsid w:val="00C07170"/>
    <w:rsid w:val="00C071FB"/>
    <w:rsid w:val="00C07204"/>
    <w:rsid w:val="00C07546"/>
    <w:rsid w:val="00C07675"/>
    <w:rsid w:val="00C076F3"/>
    <w:rsid w:val="00C0787E"/>
    <w:rsid w:val="00C07A8A"/>
    <w:rsid w:val="00C07C58"/>
    <w:rsid w:val="00C07D29"/>
    <w:rsid w:val="00C07DE3"/>
    <w:rsid w:val="00C09A9E"/>
    <w:rsid w:val="00C0B689"/>
    <w:rsid w:val="00C100C1"/>
    <w:rsid w:val="00C10157"/>
    <w:rsid w:val="00C1015A"/>
    <w:rsid w:val="00C1020D"/>
    <w:rsid w:val="00C1058F"/>
    <w:rsid w:val="00C10748"/>
    <w:rsid w:val="00C10B85"/>
    <w:rsid w:val="00C10DA8"/>
    <w:rsid w:val="00C11050"/>
    <w:rsid w:val="00C110C7"/>
    <w:rsid w:val="00C11230"/>
    <w:rsid w:val="00C115BF"/>
    <w:rsid w:val="00C11BD2"/>
    <w:rsid w:val="00C11D3F"/>
    <w:rsid w:val="00C11E23"/>
    <w:rsid w:val="00C11E83"/>
    <w:rsid w:val="00C11EA9"/>
    <w:rsid w:val="00C1205E"/>
    <w:rsid w:val="00C120F1"/>
    <w:rsid w:val="00C125F5"/>
    <w:rsid w:val="00C129F8"/>
    <w:rsid w:val="00C12A93"/>
    <w:rsid w:val="00C12B46"/>
    <w:rsid w:val="00C12B66"/>
    <w:rsid w:val="00C12C84"/>
    <w:rsid w:val="00C130E1"/>
    <w:rsid w:val="00C13402"/>
    <w:rsid w:val="00C13432"/>
    <w:rsid w:val="00C13782"/>
    <w:rsid w:val="00C13A06"/>
    <w:rsid w:val="00C13AB3"/>
    <w:rsid w:val="00C13E7A"/>
    <w:rsid w:val="00C13F09"/>
    <w:rsid w:val="00C14110"/>
    <w:rsid w:val="00C14277"/>
    <w:rsid w:val="00C144AE"/>
    <w:rsid w:val="00C145B2"/>
    <w:rsid w:val="00C147B2"/>
    <w:rsid w:val="00C148F7"/>
    <w:rsid w:val="00C14C5D"/>
    <w:rsid w:val="00C14C9F"/>
    <w:rsid w:val="00C157D1"/>
    <w:rsid w:val="00C15879"/>
    <w:rsid w:val="00C15923"/>
    <w:rsid w:val="00C15DDE"/>
    <w:rsid w:val="00C1656B"/>
    <w:rsid w:val="00C16A73"/>
    <w:rsid w:val="00C16C0F"/>
    <w:rsid w:val="00C16E19"/>
    <w:rsid w:val="00C17099"/>
    <w:rsid w:val="00C171D4"/>
    <w:rsid w:val="00C1740F"/>
    <w:rsid w:val="00C17536"/>
    <w:rsid w:val="00C178DD"/>
    <w:rsid w:val="00C17967"/>
    <w:rsid w:val="00C17A45"/>
    <w:rsid w:val="00C17ABA"/>
    <w:rsid w:val="00C17AC8"/>
    <w:rsid w:val="00C17F6E"/>
    <w:rsid w:val="00C17F74"/>
    <w:rsid w:val="00C2019E"/>
    <w:rsid w:val="00C2021D"/>
    <w:rsid w:val="00C206C9"/>
    <w:rsid w:val="00C20BD0"/>
    <w:rsid w:val="00C20DCD"/>
    <w:rsid w:val="00C20F65"/>
    <w:rsid w:val="00C20F69"/>
    <w:rsid w:val="00C21041"/>
    <w:rsid w:val="00C217CA"/>
    <w:rsid w:val="00C218F7"/>
    <w:rsid w:val="00C219F0"/>
    <w:rsid w:val="00C21A21"/>
    <w:rsid w:val="00C21A9F"/>
    <w:rsid w:val="00C21D0D"/>
    <w:rsid w:val="00C21F0A"/>
    <w:rsid w:val="00C2246A"/>
    <w:rsid w:val="00C2261E"/>
    <w:rsid w:val="00C2275B"/>
    <w:rsid w:val="00C22847"/>
    <w:rsid w:val="00C22F1F"/>
    <w:rsid w:val="00C22F47"/>
    <w:rsid w:val="00C23170"/>
    <w:rsid w:val="00C23179"/>
    <w:rsid w:val="00C2333F"/>
    <w:rsid w:val="00C23784"/>
    <w:rsid w:val="00C2393D"/>
    <w:rsid w:val="00C23B64"/>
    <w:rsid w:val="00C23BC6"/>
    <w:rsid w:val="00C23C44"/>
    <w:rsid w:val="00C2407E"/>
    <w:rsid w:val="00C24165"/>
    <w:rsid w:val="00C24573"/>
    <w:rsid w:val="00C2464E"/>
    <w:rsid w:val="00C24717"/>
    <w:rsid w:val="00C247DB"/>
    <w:rsid w:val="00C247FE"/>
    <w:rsid w:val="00C24A9D"/>
    <w:rsid w:val="00C24EC2"/>
    <w:rsid w:val="00C25416"/>
    <w:rsid w:val="00C2599C"/>
    <w:rsid w:val="00C259D6"/>
    <w:rsid w:val="00C25C05"/>
    <w:rsid w:val="00C25D24"/>
    <w:rsid w:val="00C260F7"/>
    <w:rsid w:val="00C26163"/>
    <w:rsid w:val="00C2622C"/>
    <w:rsid w:val="00C26444"/>
    <w:rsid w:val="00C26483"/>
    <w:rsid w:val="00C264AD"/>
    <w:rsid w:val="00C267CE"/>
    <w:rsid w:val="00C26878"/>
    <w:rsid w:val="00C268E3"/>
    <w:rsid w:val="00C26A42"/>
    <w:rsid w:val="00C27236"/>
    <w:rsid w:val="00C274DC"/>
    <w:rsid w:val="00C27553"/>
    <w:rsid w:val="00C2759F"/>
    <w:rsid w:val="00C2787B"/>
    <w:rsid w:val="00C27CC5"/>
    <w:rsid w:val="00C27EBA"/>
    <w:rsid w:val="00C27F9B"/>
    <w:rsid w:val="00C3003F"/>
    <w:rsid w:val="00C30227"/>
    <w:rsid w:val="00C302F9"/>
    <w:rsid w:val="00C30306"/>
    <w:rsid w:val="00C303F2"/>
    <w:rsid w:val="00C305F2"/>
    <w:rsid w:val="00C30604"/>
    <w:rsid w:val="00C30616"/>
    <w:rsid w:val="00C3071C"/>
    <w:rsid w:val="00C30791"/>
    <w:rsid w:val="00C30861"/>
    <w:rsid w:val="00C30A40"/>
    <w:rsid w:val="00C30A4F"/>
    <w:rsid w:val="00C30CA6"/>
    <w:rsid w:val="00C30FCE"/>
    <w:rsid w:val="00C3110B"/>
    <w:rsid w:val="00C31143"/>
    <w:rsid w:val="00C312EB"/>
    <w:rsid w:val="00C3187F"/>
    <w:rsid w:val="00C31A5A"/>
    <w:rsid w:val="00C31C1A"/>
    <w:rsid w:val="00C31C4F"/>
    <w:rsid w:val="00C31D4B"/>
    <w:rsid w:val="00C32494"/>
    <w:rsid w:val="00C3253F"/>
    <w:rsid w:val="00C3259D"/>
    <w:rsid w:val="00C325D8"/>
    <w:rsid w:val="00C325DE"/>
    <w:rsid w:val="00C3262E"/>
    <w:rsid w:val="00C32861"/>
    <w:rsid w:val="00C32915"/>
    <w:rsid w:val="00C32B50"/>
    <w:rsid w:val="00C32B63"/>
    <w:rsid w:val="00C32C46"/>
    <w:rsid w:val="00C32E6D"/>
    <w:rsid w:val="00C32F2A"/>
    <w:rsid w:val="00C3343F"/>
    <w:rsid w:val="00C334DF"/>
    <w:rsid w:val="00C3368B"/>
    <w:rsid w:val="00C3372E"/>
    <w:rsid w:val="00C337EC"/>
    <w:rsid w:val="00C33D6E"/>
    <w:rsid w:val="00C33DFC"/>
    <w:rsid w:val="00C33E01"/>
    <w:rsid w:val="00C3400E"/>
    <w:rsid w:val="00C34823"/>
    <w:rsid w:val="00C34880"/>
    <w:rsid w:val="00C34AAE"/>
    <w:rsid w:val="00C34BED"/>
    <w:rsid w:val="00C35100"/>
    <w:rsid w:val="00C3513D"/>
    <w:rsid w:val="00C353F9"/>
    <w:rsid w:val="00C3573B"/>
    <w:rsid w:val="00C3587C"/>
    <w:rsid w:val="00C35A0B"/>
    <w:rsid w:val="00C35CFD"/>
    <w:rsid w:val="00C35D63"/>
    <w:rsid w:val="00C3611C"/>
    <w:rsid w:val="00C361AE"/>
    <w:rsid w:val="00C36220"/>
    <w:rsid w:val="00C36421"/>
    <w:rsid w:val="00C36975"/>
    <w:rsid w:val="00C36D82"/>
    <w:rsid w:val="00C36E26"/>
    <w:rsid w:val="00C36EBA"/>
    <w:rsid w:val="00C36F4D"/>
    <w:rsid w:val="00C37495"/>
    <w:rsid w:val="00C37D67"/>
    <w:rsid w:val="00C37E48"/>
    <w:rsid w:val="00C37E79"/>
    <w:rsid w:val="00C37FD2"/>
    <w:rsid w:val="00C4029F"/>
    <w:rsid w:val="00C40510"/>
    <w:rsid w:val="00C4071A"/>
    <w:rsid w:val="00C40C12"/>
    <w:rsid w:val="00C40D05"/>
    <w:rsid w:val="00C40F49"/>
    <w:rsid w:val="00C4120A"/>
    <w:rsid w:val="00C41435"/>
    <w:rsid w:val="00C417AE"/>
    <w:rsid w:val="00C417EA"/>
    <w:rsid w:val="00C419CE"/>
    <w:rsid w:val="00C4200D"/>
    <w:rsid w:val="00C4200F"/>
    <w:rsid w:val="00C420B5"/>
    <w:rsid w:val="00C420F0"/>
    <w:rsid w:val="00C42477"/>
    <w:rsid w:val="00C425D6"/>
    <w:rsid w:val="00C42683"/>
    <w:rsid w:val="00C42763"/>
    <w:rsid w:val="00C42A76"/>
    <w:rsid w:val="00C42CA3"/>
    <w:rsid w:val="00C430DD"/>
    <w:rsid w:val="00C432D7"/>
    <w:rsid w:val="00C43550"/>
    <w:rsid w:val="00C435A8"/>
    <w:rsid w:val="00C4381D"/>
    <w:rsid w:val="00C43A2E"/>
    <w:rsid w:val="00C43A88"/>
    <w:rsid w:val="00C43B5D"/>
    <w:rsid w:val="00C43D4F"/>
    <w:rsid w:val="00C43D8F"/>
    <w:rsid w:val="00C44403"/>
    <w:rsid w:val="00C44456"/>
    <w:rsid w:val="00C444FF"/>
    <w:rsid w:val="00C44620"/>
    <w:rsid w:val="00C4469B"/>
    <w:rsid w:val="00C44B3B"/>
    <w:rsid w:val="00C44D66"/>
    <w:rsid w:val="00C44E19"/>
    <w:rsid w:val="00C4549B"/>
    <w:rsid w:val="00C4564F"/>
    <w:rsid w:val="00C45901"/>
    <w:rsid w:val="00C459D5"/>
    <w:rsid w:val="00C45AC3"/>
    <w:rsid w:val="00C45B6D"/>
    <w:rsid w:val="00C45BE2"/>
    <w:rsid w:val="00C45F8F"/>
    <w:rsid w:val="00C45FE6"/>
    <w:rsid w:val="00C46000"/>
    <w:rsid w:val="00C46001"/>
    <w:rsid w:val="00C4603E"/>
    <w:rsid w:val="00C46067"/>
    <w:rsid w:val="00C46191"/>
    <w:rsid w:val="00C464A5"/>
    <w:rsid w:val="00C46545"/>
    <w:rsid w:val="00C465B4"/>
    <w:rsid w:val="00C46980"/>
    <w:rsid w:val="00C46D1F"/>
    <w:rsid w:val="00C470E1"/>
    <w:rsid w:val="00C47408"/>
    <w:rsid w:val="00C4747C"/>
    <w:rsid w:val="00C4771A"/>
    <w:rsid w:val="00C47888"/>
    <w:rsid w:val="00C478B0"/>
    <w:rsid w:val="00C4795C"/>
    <w:rsid w:val="00C47A50"/>
    <w:rsid w:val="00C47D61"/>
    <w:rsid w:val="00C497E5"/>
    <w:rsid w:val="00C5004E"/>
    <w:rsid w:val="00C500D0"/>
    <w:rsid w:val="00C504FC"/>
    <w:rsid w:val="00C50804"/>
    <w:rsid w:val="00C509B9"/>
    <w:rsid w:val="00C50C72"/>
    <w:rsid w:val="00C50E0F"/>
    <w:rsid w:val="00C50E8E"/>
    <w:rsid w:val="00C512A2"/>
    <w:rsid w:val="00C513F1"/>
    <w:rsid w:val="00C5165B"/>
    <w:rsid w:val="00C517FE"/>
    <w:rsid w:val="00C5191E"/>
    <w:rsid w:val="00C51A6F"/>
    <w:rsid w:val="00C51B5A"/>
    <w:rsid w:val="00C52561"/>
    <w:rsid w:val="00C5263F"/>
    <w:rsid w:val="00C52A4C"/>
    <w:rsid w:val="00C52AB4"/>
    <w:rsid w:val="00C530FA"/>
    <w:rsid w:val="00C531EE"/>
    <w:rsid w:val="00C53207"/>
    <w:rsid w:val="00C53581"/>
    <w:rsid w:val="00C5377E"/>
    <w:rsid w:val="00C538C2"/>
    <w:rsid w:val="00C538E5"/>
    <w:rsid w:val="00C5391F"/>
    <w:rsid w:val="00C53A5D"/>
    <w:rsid w:val="00C53C16"/>
    <w:rsid w:val="00C53E6C"/>
    <w:rsid w:val="00C5404E"/>
    <w:rsid w:val="00C540F7"/>
    <w:rsid w:val="00C54309"/>
    <w:rsid w:val="00C547F7"/>
    <w:rsid w:val="00C54BD2"/>
    <w:rsid w:val="00C550CC"/>
    <w:rsid w:val="00C55129"/>
    <w:rsid w:val="00C5512D"/>
    <w:rsid w:val="00C5528B"/>
    <w:rsid w:val="00C5536F"/>
    <w:rsid w:val="00C555B1"/>
    <w:rsid w:val="00C556AA"/>
    <w:rsid w:val="00C5572B"/>
    <w:rsid w:val="00C5598A"/>
    <w:rsid w:val="00C559E4"/>
    <w:rsid w:val="00C55ACB"/>
    <w:rsid w:val="00C55B46"/>
    <w:rsid w:val="00C55E26"/>
    <w:rsid w:val="00C55E2E"/>
    <w:rsid w:val="00C55EB1"/>
    <w:rsid w:val="00C55F7D"/>
    <w:rsid w:val="00C56032"/>
    <w:rsid w:val="00C5638D"/>
    <w:rsid w:val="00C56647"/>
    <w:rsid w:val="00C5672F"/>
    <w:rsid w:val="00C5695B"/>
    <w:rsid w:val="00C56A7F"/>
    <w:rsid w:val="00C57064"/>
    <w:rsid w:val="00C570C5"/>
    <w:rsid w:val="00C5723A"/>
    <w:rsid w:val="00C57382"/>
    <w:rsid w:val="00C576C9"/>
    <w:rsid w:val="00C57870"/>
    <w:rsid w:val="00C57A80"/>
    <w:rsid w:val="00C57B4F"/>
    <w:rsid w:val="00C57BE3"/>
    <w:rsid w:val="00C57C77"/>
    <w:rsid w:val="00C57CA5"/>
    <w:rsid w:val="00C57CBB"/>
    <w:rsid w:val="00C57DD1"/>
    <w:rsid w:val="00C601CD"/>
    <w:rsid w:val="00C6042C"/>
    <w:rsid w:val="00C60566"/>
    <w:rsid w:val="00C606A5"/>
    <w:rsid w:val="00C60786"/>
    <w:rsid w:val="00C60996"/>
    <w:rsid w:val="00C60B27"/>
    <w:rsid w:val="00C60BEC"/>
    <w:rsid w:val="00C60C5C"/>
    <w:rsid w:val="00C60DEB"/>
    <w:rsid w:val="00C60EC0"/>
    <w:rsid w:val="00C60EC1"/>
    <w:rsid w:val="00C6100F"/>
    <w:rsid w:val="00C61010"/>
    <w:rsid w:val="00C61033"/>
    <w:rsid w:val="00C610FE"/>
    <w:rsid w:val="00C61483"/>
    <w:rsid w:val="00C6150D"/>
    <w:rsid w:val="00C6159C"/>
    <w:rsid w:val="00C61692"/>
    <w:rsid w:val="00C6192A"/>
    <w:rsid w:val="00C61D58"/>
    <w:rsid w:val="00C61DAD"/>
    <w:rsid w:val="00C61E82"/>
    <w:rsid w:val="00C623F2"/>
    <w:rsid w:val="00C626F4"/>
    <w:rsid w:val="00C62899"/>
    <w:rsid w:val="00C62C36"/>
    <w:rsid w:val="00C62C90"/>
    <w:rsid w:val="00C62D80"/>
    <w:rsid w:val="00C63050"/>
    <w:rsid w:val="00C6305D"/>
    <w:rsid w:val="00C6359F"/>
    <w:rsid w:val="00C63725"/>
    <w:rsid w:val="00C63808"/>
    <w:rsid w:val="00C639A9"/>
    <w:rsid w:val="00C639AD"/>
    <w:rsid w:val="00C639ED"/>
    <w:rsid w:val="00C63B05"/>
    <w:rsid w:val="00C63CD2"/>
    <w:rsid w:val="00C63D93"/>
    <w:rsid w:val="00C642A2"/>
    <w:rsid w:val="00C643AE"/>
    <w:rsid w:val="00C64463"/>
    <w:rsid w:val="00C6476F"/>
    <w:rsid w:val="00C647E5"/>
    <w:rsid w:val="00C647F5"/>
    <w:rsid w:val="00C64A2A"/>
    <w:rsid w:val="00C64CA9"/>
    <w:rsid w:val="00C64CBD"/>
    <w:rsid w:val="00C65031"/>
    <w:rsid w:val="00C650FC"/>
    <w:rsid w:val="00C655F6"/>
    <w:rsid w:val="00C65A15"/>
    <w:rsid w:val="00C65D7A"/>
    <w:rsid w:val="00C66072"/>
    <w:rsid w:val="00C66091"/>
    <w:rsid w:val="00C660E5"/>
    <w:rsid w:val="00C661A9"/>
    <w:rsid w:val="00C662CB"/>
    <w:rsid w:val="00C666D8"/>
    <w:rsid w:val="00C666FB"/>
    <w:rsid w:val="00C667A6"/>
    <w:rsid w:val="00C66852"/>
    <w:rsid w:val="00C66989"/>
    <w:rsid w:val="00C66A36"/>
    <w:rsid w:val="00C66AE3"/>
    <w:rsid w:val="00C66E20"/>
    <w:rsid w:val="00C66E7C"/>
    <w:rsid w:val="00C670FB"/>
    <w:rsid w:val="00C6725A"/>
    <w:rsid w:val="00C673AC"/>
    <w:rsid w:val="00C6789B"/>
    <w:rsid w:val="00C678B5"/>
    <w:rsid w:val="00C67B8F"/>
    <w:rsid w:val="00C67B95"/>
    <w:rsid w:val="00C67BA2"/>
    <w:rsid w:val="00C67D51"/>
    <w:rsid w:val="00C67E72"/>
    <w:rsid w:val="00C70059"/>
    <w:rsid w:val="00C7052E"/>
    <w:rsid w:val="00C705E8"/>
    <w:rsid w:val="00C708DD"/>
    <w:rsid w:val="00C709DA"/>
    <w:rsid w:val="00C709F4"/>
    <w:rsid w:val="00C70D30"/>
    <w:rsid w:val="00C70EAA"/>
    <w:rsid w:val="00C7104B"/>
    <w:rsid w:val="00C7118A"/>
    <w:rsid w:val="00C71285"/>
    <w:rsid w:val="00C7128B"/>
    <w:rsid w:val="00C71A5E"/>
    <w:rsid w:val="00C71B5B"/>
    <w:rsid w:val="00C71BD1"/>
    <w:rsid w:val="00C71CD4"/>
    <w:rsid w:val="00C720A1"/>
    <w:rsid w:val="00C72133"/>
    <w:rsid w:val="00C723DC"/>
    <w:rsid w:val="00C727AE"/>
    <w:rsid w:val="00C727EE"/>
    <w:rsid w:val="00C72BBB"/>
    <w:rsid w:val="00C72CD3"/>
    <w:rsid w:val="00C730EA"/>
    <w:rsid w:val="00C73426"/>
    <w:rsid w:val="00C73698"/>
    <w:rsid w:val="00C737A3"/>
    <w:rsid w:val="00C738F0"/>
    <w:rsid w:val="00C743E6"/>
    <w:rsid w:val="00C74611"/>
    <w:rsid w:val="00C746D2"/>
    <w:rsid w:val="00C74748"/>
    <w:rsid w:val="00C7483B"/>
    <w:rsid w:val="00C74B3D"/>
    <w:rsid w:val="00C74C1F"/>
    <w:rsid w:val="00C74D06"/>
    <w:rsid w:val="00C74D61"/>
    <w:rsid w:val="00C74E18"/>
    <w:rsid w:val="00C7531F"/>
    <w:rsid w:val="00C75626"/>
    <w:rsid w:val="00C7562C"/>
    <w:rsid w:val="00C75B45"/>
    <w:rsid w:val="00C75F1B"/>
    <w:rsid w:val="00C75F4F"/>
    <w:rsid w:val="00C7612B"/>
    <w:rsid w:val="00C76333"/>
    <w:rsid w:val="00C7647F"/>
    <w:rsid w:val="00C765AE"/>
    <w:rsid w:val="00C768E0"/>
    <w:rsid w:val="00C76A6F"/>
    <w:rsid w:val="00C76D5E"/>
    <w:rsid w:val="00C7730F"/>
    <w:rsid w:val="00C77481"/>
    <w:rsid w:val="00C77958"/>
    <w:rsid w:val="00C77A0D"/>
    <w:rsid w:val="00C77C17"/>
    <w:rsid w:val="00C80801"/>
    <w:rsid w:val="00C808E0"/>
    <w:rsid w:val="00C80AD0"/>
    <w:rsid w:val="00C80BD9"/>
    <w:rsid w:val="00C80C22"/>
    <w:rsid w:val="00C80E74"/>
    <w:rsid w:val="00C81048"/>
    <w:rsid w:val="00C810CB"/>
    <w:rsid w:val="00C814DB"/>
    <w:rsid w:val="00C814E3"/>
    <w:rsid w:val="00C815AD"/>
    <w:rsid w:val="00C815AF"/>
    <w:rsid w:val="00C815FA"/>
    <w:rsid w:val="00C81684"/>
    <w:rsid w:val="00C81AC2"/>
    <w:rsid w:val="00C81DE0"/>
    <w:rsid w:val="00C82055"/>
    <w:rsid w:val="00C82337"/>
    <w:rsid w:val="00C8253D"/>
    <w:rsid w:val="00C826E3"/>
    <w:rsid w:val="00C826E7"/>
    <w:rsid w:val="00C827C3"/>
    <w:rsid w:val="00C829D7"/>
    <w:rsid w:val="00C82D7F"/>
    <w:rsid w:val="00C82F79"/>
    <w:rsid w:val="00C83004"/>
    <w:rsid w:val="00C83082"/>
    <w:rsid w:val="00C83596"/>
    <w:rsid w:val="00C8368D"/>
    <w:rsid w:val="00C83947"/>
    <w:rsid w:val="00C83999"/>
    <w:rsid w:val="00C83A07"/>
    <w:rsid w:val="00C83A61"/>
    <w:rsid w:val="00C83A80"/>
    <w:rsid w:val="00C83F91"/>
    <w:rsid w:val="00C84264"/>
    <w:rsid w:val="00C842FA"/>
    <w:rsid w:val="00C844FD"/>
    <w:rsid w:val="00C846C8"/>
    <w:rsid w:val="00C84ACA"/>
    <w:rsid w:val="00C84B83"/>
    <w:rsid w:val="00C84C8F"/>
    <w:rsid w:val="00C84CBD"/>
    <w:rsid w:val="00C84D79"/>
    <w:rsid w:val="00C84F1B"/>
    <w:rsid w:val="00C85018"/>
    <w:rsid w:val="00C85114"/>
    <w:rsid w:val="00C85405"/>
    <w:rsid w:val="00C856AD"/>
    <w:rsid w:val="00C8577B"/>
    <w:rsid w:val="00C8598A"/>
    <w:rsid w:val="00C85DD9"/>
    <w:rsid w:val="00C85E06"/>
    <w:rsid w:val="00C862FD"/>
    <w:rsid w:val="00C86446"/>
    <w:rsid w:val="00C864FD"/>
    <w:rsid w:val="00C86500"/>
    <w:rsid w:val="00C865B0"/>
    <w:rsid w:val="00C86653"/>
    <w:rsid w:val="00C86987"/>
    <w:rsid w:val="00C86B98"/>
    <w:rsid w:val="00C86DDD"/>
    <w:rsid w:val="00C87336"/>
    <w:rsid w:val="00C87443"/>
    <w:rsid w:val="00C87515"/>
    <w:rsid w:val="00C87A65"/>
    <w:rsid w:val="00C87E13"/>
    <w:rsid w:val="00C87EFD"/>
    <w:rsid w:val="00C87F30"/>
    <w:rsid w:val="00C87F9E"/>
    <w:rsid w:val="00C87FCD"/>
    <w:rsid w:val="00C9012B"/>
    <w:rsid w:val="00C90163"/>
    <w:rsid w:val="00C90391"/>
    <w:rsid w:val="00C90513"/>
    <w:rsid w:val="00C90564"/>
    <w:rsid w:val="00C90616"/>
    <w:rsid w:val="00C906FE"/>
    <w:rsid w:val="00C90A11"/>
    <w:rsid w:val="00C90A7D"/>
    <w:rsid w:val="00C90A83"/>
    <w:rsid w:val="00C90BD9"/>
    <w:rsid w:val="00C90D86"/>
    <w:rsid w:val="00C91673"/>
    <w:rsid w:val="00C917D5"/>
    <w:rsid w:val="00C918EA"/>
    <w:rsid w:val="00C91928"/>
    <w:rsid w:val="00C91B1C"/>
    <w:rsid w:val="00C91EF9"/>
    <w:rsid w:val="00C91F63"/>
    <w:rsid w:val="00C92276"/>
    <w:rsid w:val="00C922A6"/>
    <w:rsid w:val="00C92351"/>
    <w:rsid w:val="00C9256D"/>
    <w:rsid w:val="00C926F8"/>
    <w:rsid w:val="00C929EE"/>
    <w:rsid w:val="00C92B6B"/>
    <w:rsid w:val="00C9306B"/>
    <w:rsid w:val="00C9313C"/>
    <w:rsid w:val="00C93251"/>
    <w:rsid w:val="00C9368A"/>
    <w:rsid w:val="00C936F1"/>
    <w:rsid w:val="00C93946"/>
    <w:rsid w:val="00C93C69"/>
    <w:rsid w:val="00C93CC6"/>
    <w:rsid w:val="00C93D12"/>
    <w:rsid w:val="00C93ED2"/>
    <w:rsid w:val="00C94149"/>
    <w:rsid w:val="00C944E1"/>
    <w:rsid w:val="00C946B5"/>
    <w:rsid w:val="00C94D31"/>
    <w:rsid w:val="00C94E7D"/>
    <w:rsid w:val="00C951BD"/>
    <w:rsid w:val="00C95306"/>
    <w:rsid w:val="00C95351"/>
    <w:rsid w:val="00C95393"/>
    <w:rsid w:val="00C95432"/>
    <w:rsid w:val="00C95502"/>
    <w:rsid w:val="00C95872"/>
    <w:rsid w:val="00C95AAF"/>
    <w:rsid w:val="00C95CCF"/>
    <w:rsid w:val="00C96405"/>
    <w:rsid w:val="00C969ED"/>
    <w:rsid w:val="00C96B3C"/>
    <w:rsid w:val="00C96D97"/>
    <w:rsid w:val="00C96F2B"/>
    <w:rsid w:val="00C96F85"/>
    <w:rsid w:val="00C96F95"/>
    <w:rsid w:val="00C97028"/>
    <w:rsid w:val="00C9725A"/>
    <w:rsid w:val="00C9748F"/>
    <w:rsid w:val="00C9777F"/>
    <w:rsid w:val="00C97950"/>
    <w:rsid w:val="00C9C80E"/>
    <w:rsid w:val="00CA00DD"/>
    <w:rsid w:val="00CA075B"/>
    <w:rsid w:val="00CA0860"/>
    <w:rsid w:val="00CA0950"/>
    <w:rsid w:val="00CA0A1D"/>
    <w:rsid w:val="00CA0F54"/>
    <w:rsid w:val="00CA0F9F"/>
    <w:rsid w:val="00CA0FB6"/>
    <w:rsid w:val="00CA0FCB"/>
    <w:rsid w:val="00CA1704"/>
    <w:rsid w:val="00CA1876"/>
    <w:rsid w:val="00CA1C4E"/>
    <w:rsid w:val="00CA1C90"/>
    <w:rsid w:val="00CA1DA1"/>
    <w:rsid w:val="00CA25E6"/>
    <w:rsid w:val="00CA2805"/>
    <w:rsid w:val="00CA28D2"/>
    <w:rsid w:val="00CA28DC"/>
    <w:rsid w:val="00CA2B7E"/>
    <w:rsid w:val="00CA2BCC"/>
    <w:rsid w:val="00CA2FD0"/>
    <w:rsid w:val="00CA3072"/>
    <w:rsid w:val="00CA3788"/>
    <w:rsid w:val="00CA385D"/>
    <w:rsid w:val="00CA3973"/>
    <w:rsid w:val="00CA3A7B"/>
    <w:rsid w:val="00CA3AA7"/>
    <w:rsid w:val="00CA3CF2"/>
    <w:rsid w:val="00CA40A0"/>
    <w:rsid w:val="00CA419F"/>
    <w:rsid w:val="00CA4352"/>
    <w:rsid w:val="00CA43FE"/>
    <w:rsid w:val="00CA440D"/>
    <w:rsid w:val="00CA4582"/>
    <w:rsid w:val="00CA45F0"/>
    <w:rsid w:val="00CA49F3"/>
    <w:rsid w:val="00CA4D0D"/>
    <w:rsid w:val="00CA4D51"/>
    <w:rsid w:val="00CA4D60"/>
    <w:rsid w:val="00CA4D7E"/>
    <w:rsid w:val="00CA4F08"/>
    <w:rsid w:val="00CA4F6E"/>
    <w:rsid w:val="00CA50CA"/>
    <w:rsid w:val="00CA55CA"/>
    <w:rsid w:val="00CA5830"/>
    <w:rsid w:val="00CA58DB"/>
    <w:rsid w:val="00CA5CB1"/>
    <w:rsid w:val="00CA5D89"/>
    <w:rsid w:val="00CA5D8C"/>
    <w:rsid w:val="00CA5E35"/>
    <w:rsid w:val="00CA5F49"/>
    <w:rsid w:val="00CA6041"/>
    <w:rsid w:val="00CA610A"/>
    <w:rsid w:val="00CA6210"/>
    <w:rsid w:val="00CA63EB"/>
    <w:rsid w:val="00CA64F0"/>
    <w:rsid w:val="00CA65E9"/>
    <w:rsid w:val="00CA663D"/>
    <w:rsid w:val="00CA69ED"/>
    <w:rsid w:val="00CA6AA5"/>
    <w:rsid w:val="00CA6AF9"/>
    <w:rsid w:val="00CA6D22"/>
    <w:rsid w:val="00CA6EDC"/>
    <w:rsid w:val="00CA6F9E"/>
    <w:rsid w:val="00CA72CE"/>
    <w:rsid w:val="00CA738A"/>
    <w:rsid w:val="00CA7638"/>
    <w:rsid w:val="00CA7862"/>
    <w:rsid w:val="00CA798B"/>
    <w:rsid w:val="00CA7B04"/>
    <w:rsid w:val="00CA7B40"/>
    <w:rsid w:val="00CA7C45"/>
    <w:rsid w:val="00CA7D8D"/>
    <w:rsid w:val="00CA7E7A"/>
    <w:rsid w:val="00CA7F5B"/>
    <w:rsid w:val="00CB01EE"/>
    <w:rsid w:val="00CB0773"/>
    <w:rsid w:val="00CB0838"/>
    <w:rsid w:val="00CB0B13"/>
    <w:rsid w:val="00CB0B3D"/>
    <w:rsid w:val="00CB0CB5"/>
    <w:rsid w:val="00CB0DBF"/>
    <w:rsid w:val="00CB0F86"/>
    <w:rsid w:val="00CB12BD"/>
    <w:rsid w:val="00CB133E"/>
    <w:rsid w:val="00CB138B"/>
    <w:rsid w:val="00CB18F0"/>
    <w:rsid w:val="00CB1C97"/>
    <w:rsid w:val="00CB1CD2"/>
    <w:rsid w:val="00CB1E09"/>
    <w:rsid w:val="00CB221C"/>
    <w:rsid w:val="00CB2B4E"/>
    <w:rsid w:val="00CB306E"/>
    <w:rsid w:val="00CB35D7"/>
    <w:rsid w:val="00CB3CE6"/>
    <w:rsid w:val="00CB3F74"/>
    <w:rsid w:val="00CB402A"/>
    <w:rsid w:val="00CB440D"/>
    <w:rsid w:val="00CB4495"/>
    <w:rsid w:val="00CB4741"/>
    <w:rsid w:val="00CB475F"/>
    <w:rsid w:val="00CB488F"/>
    <w:rsid w:val="00CB4A53"/>
    <w:rsid w:val="00CB4B58"/>
    <w:rsid w:val="00CB4DAB"/>
    <w:rsid w:val="00CB4E98"/>
    <w:rsid w:val="00CB4FE2"/>
    <w:rsid w:val="00CB5094"/>
    <w:rsid w:val="00CB52A1"/>
    <w:rsid w:val="00CB5566"/>
    <w:rsid w:val="00CB572F"/>
    <w:rsid w:val="00CB57B8"/>
    <w:rsid w:val="00CB591D"/>
    <w:rsid w:val="00CB59DB"/>
    <w:rsid w:val="00CB5AF8"/>
    <w:rsid w:val="00CB5B1C"/>
    <w:rsid w:val="00CB5B62"/>
    <w:rsid w:val="00CB5C0A"/>
    <w:rsid w:val="00CB5D00"/>
    <w:rsid w:val="00CB604D"/>
    <w:rsid w:val="00CB641B"/>
    <w:rsid w:val="00CB6461"/>
    <w:rsid w:val="00CB65D1"/>
    <w:rsid w:val="00CB6961"/>
    <w:rsid w:val="00CB6B86"/>
    <w:rsid w:val="00CB7063"/>
    <w:rsid w:val="00CB7378"/>
    <w:rsid w:val="00CB73E7"/>
    <w:rsid w:val="00CB7415"/>
    <w:rsid w:val="00CB771D"/>
    <w:rsid w:val="00CB7800"/>
    <w:rsid w:val="00CB7A2C"/>
    <w:rsid w:val="00CB7CA0"/>
    <w:rsid w:val="00CC008A"/>
    <w:rsid w:val="00CC0405"/>
    <w:rsid w:val="00CC05C6"/>
    <w:rsid w:val="00CC06F4"/>
    <w:rsid w:val="00CC0769"/>
    <w:rsid w:val="00CC09BD"/>
    <w:rsid w:val="00CC0D3F"/>
    <w:rsid w:val="00CC0F4F"/>
    <w:rsid w:val="00CC0F5C"/>
    <w:rsid w:val="00CC1CE8"/>
    <w:rsid w:val="00CC1D8F"/>
    <w:rsid w:val="00CC1ED5"/>
    <w:rsid w:val="00CC1EF8"/>
    <w:rsid w:val="00CC1F16"/>
    <w:rsid w:val="00CC2032"/>
    <w:rsid w:val="00CC20E0"/>
    <w:rsid w:val="00CC2152"/>
    <w:rsid w:val="00CC2253"/>
    <w:rsid w:val="00CC25D5"/>
    <w:rsid w:val="00CC2AAE"/>
    <w:rsid w:val="00CC2CA5"/>
    <w:rsid w:val="00CC2CE9"/>
    <w:rsid w:val="00CC2F62"/>
    <w:rsid w:val="00CC303E"/>
    <w:rsid w:val="00CC3106"/>
    <w:rsid w:val="00CC3187"/>
    <w:rsid w:val="00CC3270"/>
    <w:rsid w:val="00CC34A9"/>
    <w:rsid w:val="00CC359B"/>
    <w:rsid w:val="00CC383C"/>
    <w:rsid w:val="00CC3E78"/>
    <w:rsid w:val="00CC3EA1"/>
    <w:rsid w:val="00CC3F26"/>
    <w:rsid w:val="00CC4366"/>
    <w:rsid w:val="00CC4372"/>
    <w:rsid w:val="00CC45D8"/>
    <w:rsid w:val="00CC46BB"/>
    <w:rsid w:val="00CC4766"/>
    <w:rsid w:val="00CC47BC"/>
    <w:rsid w:val="00CC47D8"/>
    <w:rsid w:val="00CC4C9A"/>
    <w:rsid w:val="00CC4DF3"/>
    <w:rsid w:val="00CC4F03"/>
    <w:rsid w:val="00CC5098"/>
    <w:rsid w:val="00CC5194"/>
    <w:rsid w:val="00CC545E"/>
    <w:rsid w:val="00CC5647"/>
    <w:rsid w:val="00CC5BF7"/>
    <w:rsid w:val="00CC5EB2"/>
    <w:rsid w:val="00CC5EC8"/>
    <w:rsid w:val="00CC5F7D"/>
    <w:rsid w:val="00CC5FA7"/>
    <w:rsid w:val="00CC6270"/>
    <w:rsid w:val="00CC62BD"/>
    <w:rsid w:val="00CC6B02"/>
    <w:rsid w:val="00CC6BF6"/>
    <w:rsid w:val="00CC6DCA"/>
    <w:rsid w:val="00CC6F41"/>
    <w:rsid w:val="00CC70E5"/>
    <w:rsid w:val="00CC71C8"/>
    <w:rsid w:val="00CC76FB"/>
    <w:rsid w:val="00CC77B8"/>
    <w:rsid w:val="00CC78E5"/>
    <w:rsid w:val="00CC796E"/>
    <w:rsid w:val="00CC7BC3"/>
    <w:rsid w:val="00CC7C65"/>
    <w:rsid w:val="00CC7CFE"/>
    <w:rsid w:val="00CC7D1F"/>
    <w:rsid w:val="00CC7E41"/>
    <w:rsid w:val="00CC7F94"/>
    <w:rsid w:val="00CD0375"/>
    <w:rsid w:val="00CD0459"/>
    <w:rsid w:val="00CD088D"/>
    <w:rsid w:val="00CD0998"/>
    <w:rsid w:val="00CD0BBB"/>
    <w:rsid w:val="00CD0D25"/>
    <w:rsid w:val="00CD139E"/>
    <w:rsid w:val="00CD1506"/>
    <w:rsid w:val="00CD1B4F"/>
    <w:rsid w:val="00CD1BB1"/>
    <w:rsid w:val="00CD1C4C"/>
    <w:rsid w:val="00CD1CF2"/>
    <w:rsid w:val="00CD1D0A"/>
    <w:rsid w:val="00CD20E0"/>
    <w:rsid w:val="00CD21A2"/>
    <w:rsid w:val="00CD21D3"/>
    <w:rsid w:val="00CD231B"/>
    <w:rsid w:val="00CD287F"/>
    <w:rsid w:val="00CD29BF"/>
    <w:rsid w:val="00CD2B52"/>
    <w:rsid w:val="00CD2CEE"/>
    <w:rsid w:val="00CD2D14"/>
    <w:rsid w:val="00CD2DD1"/>
    <w:rsid w:val="00CD3384"/>
    <w:rsid w:val="00CD339F"/>
    <w:rsid w:val="00CD36EF"/>
    <w:rsid w:val="00CD396C"/>
    <w:rsid w:val="00CD39A5"/>
    <w:rsid w:val="00CD39BF"/>
    <w:rsid w:val="00CD3AE0"/>
    <w:rsid w:val="00CD3AFA"/>
    <w:rsid w:val="00CD3D83"/>
    <w:rsid w:val="00CD3E70"/>
    <w:rsid w:val="00CD3FEA"/>
    <w:rsid w:val="00CD467F"/>
    <w:rsid w:val="00CD4897"/>
    <w:rsid w:val="00CD4A07"/>
    <w:rsid w:val="00CD4B4B"/>
    <w:rsid w:val="00CD4CDF"/>
    <w:rsid w:val="00CD4D94"/>
    <w:rsid w:val="00CD501C"/>
    <w:rsid w:val="00CD5368"/>
    <w:rsid w:val="00CD5390"/>
    <w:rsid w:val="00CD542A"/>
    <w:rsid w:val="00CD543C"/>
    <w:rsid w:val="00CD543D"/>
    <w:rsid w:val="00CD5529"/>
    <w:rsid w:val="00CD561C"/>
    <w:rsid w:val="00CD5AE7"/>
    <w:rsid w:val="00CD5AF9"/>
    <w:rsid w:val="00CD5BA5"/>
    <w:rsid w:val="00CD5E87"/>
    <w:rsid w:val="00CD5F18"/>
    <w:rsid w:val="00CD60DA"/>
    <w:rsid w:val="00CD63EF"/>
    <w:rsid w:val="00CD68BC"/>
    <w:rsid w:val="00CD690E"/>
    <w:rsid w:val="00CD6B04"/>
    <w:rsid w:val="00CD6BC8"/>
    <w:rsid w:val="00CD6ED5"/>
    <w:rsid w:val="00CD6FD1"/>
    <w:rsid w:val="00CD70A9"/>
    <w:rsid w:val="00CD7305"/>
    <w:rsid w:val="00CD73F0"/>
    <w:rsid w:val="00CD7429"/>
    <w:rsid w:val="00CD7523"/>
    <w:rsid w:val="00CD7754"/>
    <w:rsid w:val="00CD7928"/>
    <w:rsid w:val="00CD7CA5"/>
    <w:rsid w:val="00CD7E80"/>
    <w:rsid w:val="00CE005F"/>
    <w:rsid w:val="00CE023F"/>
    <w:rsid w:val="00CE02CC"/>
    <w:rsid w:val="00CE0498"/>
    <w:rsid w:val="00CE060C"/>
    <w:rsid w:val="00CE0CBA"/>
    <w:rsid w:val="00CE0DE0"/>
    <w:rsid w:val="00CE0E58"/>
    <w:rsid w:val="00CE10D8"/>
    <w:rsid w:val="00CE118C"/>
    <w:rsid w:val="00CE119A"/>
    <w:rsid w:val="00CE139E"/>
    <w:rsid w:val="00CE13C0"/>
    <w:rsid w:val="00CE15E0"/>
    <w:rsid w:val="00CE167D"/>
    <w:rsid w:val="00CE170C"/>
    <w:rsid w:val="00CE179A"/>
    <w:rsid w:val="00CE19BB"/>
    <w:rsid w:val="00CE19C2"/>
    <w:rsid w:val="00CE1B5C"/>
    <w:rsid w:val="00CE1B5E"/>
    <w:rsid w:val="00CE1CFD"/>
    <w:rsid w:val="00CE1DFB"/>
    <w:rsid w:val="00CE1EB0"/>
    <w:rsid w:val="00CE241E"/>
    <w:rsid w:val="00CE26C5"/>
    <w:rsid w:val="00CE2A1A"/>
    <w:rsid w:val="00CE2BBC"/>
    <w:rsid w:val="00CE2C82"/>
    <w:rsid w:val="00CE2CC6"/>
    <w:rsid w:val="00CE2D9D"/>
    <w:rsid w:val="00CE2E67"/>
    <w:rsid w:val="00CE2EB9"/>
    <w:rsid w:val="00CE3369"/>
    <w:rsid w:val="00CE33B3"/>
    <w:rsid w:val="00CE33C8"/>
    <w:rsid w:val="00CE34DD"/>
    <w:rsid w:val="00CE35C5"/>
    <w:rsid w:val="00CE35DC"/>
    <w:rsid w:val="00CE36C2"/>
    <w:rsid w:val="00CE36FA"/>
    <w:rsid w:val="00CE3BCA"/>
    <w:rsid w:val="00CE3BF9"/>
    <w:rsid w:val="00CE3CF8"/>
    <w:rsid w:val="00CE4146"/>
    <w:rsid w:val="00CE44BB"/>
    <w:rsid w:val="00CE4716"/>
    <w:rsid w:val="00CE4839"/>
    <w:rsid w:val="00CE4867"/>
    <w:rsid w:val="00CE4E29"/>
    <w:rsid w:val="00CE51AB"/>
    <w:rsid w:val="00CE567E"/>
    <w:rsid w:val="00CE56B8"/>
    <w:rsid w:val="00CE57A6"/>
    <w:rsid w:val="00CE59B8"/>
    <w:rsid w:val="00CE5ACA"/>
    <w:rsid w:val="00CE5AF1"/>
    <w:rsid w:val="00CE5C94"/>
    <w:rsid w:val="00CE5E09"/>
    <w:rsid w:val="00CE6B10"/>
    <w:rsid w:val="00CE6EA3"/>
    <w:rsid w:val="00CE7201"/>
    <w:rsid w:val="00CE74F5"/>
    <w:rsid w:val="00CE7866"/>
    <w:rsid w:val="00CE788B"/>
    <w:rsid w:val="00CE7A78"/>
    <w:rsid w:val="00CE7B18"/>
    <w:rsid w:val="00CF005B"/>
    <w:rsid w:val="00CF02ED"/>
    <w:rsid w:val="00CF062C"/>
    <w:rsid w:val="00CF11B3"/>
    <w:rsid w:val="00CF1348"/>
    <w:rsid w:val="00CF1A9D"/>
    <w:rsid w:val="00CF1CED"/>
    <w:rsid w:val="00CF2288"/>
    <w:rsid w:val="00CF289D"/>
    <w:rsid w:val="00CF2EA6"/>
    <w:rsid w:val="00CF2F19"/>
    <w:rsid w:val="00CF30B7"/>
    <w:rsid w:val="00CF3404"/>
    <w:rsid w:val="00CF36F8"/>
    <w:rsid w:val="00CF38C6"/>
    <w:rsid w:val="00CF393A"/>
    <w:rsid w:val="00CF3E24"/>
    <w:rsid w:val="00CF3EF7"/>
    <w:rsid w:val="00CF3F3C"/>
    <w:rsid w:val="00CF430D"/>
    <w:rsid w:val="00CF4338"/>
    <w:rsid w:val="00CF471B"/>
    <w:rsid w:val="00CF4A6B"/>
    <w:rsid w:val="00CF4BCC"/>
    <w:rsid w:val="00CF4DF3"/>
    <w:rsid w:val="00CF4F2F"/>
    <w:rsid w:val="00CF520F"/>
    <w:rsid w:val="00CF522E"/>
    <w:rsid w:val="00CF531A"/>
    <w:rsid w:val="00CF53F0"/>
    <w:rsid w:val="00CF549A"/>
    <w:rsid w:val="00CF5C03"/>
    <w:rsid w:val="00CF61A5"/>
    <w:rsid w:val="00CF630B"/>
    <w:rsid w:val="00CF6654"/>
    <w:rsid w:val="00CF6AA8"/>
    <w:rsid w:val="00CF6AE8"/>
    <w:rsid w:val="00CF6BC4"/>
    <w:rsid w:val="00CF6C69"/>
    <w:rsid w:val="00CF6D86"/>
    <w:rsid w:val="00CF6E62"/>
    <w:rsid w:val="00CF70D9"/>
    <w:rsid w:val="00CF7123"/>
    <w:rsid w:val="00CF720D"/>
    <w:rsid w:val="00CF7217"/>
    <w:rsid w:val="00CF729E"/>
    <w:rsid w:val="00CF735F"/>
    <w:rsid w:val="00CF7368"/>
    <w:rsid w:val="00CF7371"/>
    <w:rsid w:val="00CF73E5"/>
    <w:rsid w:val="00CF73F6"/>
    <w:rsid w:val="00CF74EE"/>
    <w:rsid w:val="00CF74F4"/>
    <w:rsid w:val="00CF7840"/>
    <w:rsid w:val="00CF7873"/>
    <w:rsid w:val="00CF7966"/>
    <w:rsid w:val="00CF7D08"/>
    <w:rsid w:val="00CF7D48"/>
    <w:rsid w:val="00CF7F91"/>
    <w:rsid w:val="00D0034F"/>
    <w:rsid w:val="00D005CD"/>
    <w:rsid w:val="00D0066E"/>
    <w:rsid w:val="00D00A5D"/>
    <w:rsid w:val="00D00AD7"/>
    <w:rsid w:val="00D00C5D"/>
    <w:rsid w:val="00D00E5C"/>
    <w:rsid w:val="00D00E63"/>
    <w:rsid w:val="00D010D8"/>
    <w:rsid w:val="00D01285"/>
    <w:rsid w:val="00D01449"/>
    <w:rsid w:val="00D017D3"/>
    <w:rsid w:val="00D017FC"/>
    <w:rsid w:val="00D019FC"/>
    <w:rsid w:val="00D01EA1"/>
    <w:rsid w:val="00D02338"/>
    <w:rsid w:val="00D0251A"/>
    <w:rsid w:val="00D02663"/>
    <w:rsid w:val="00D02780"/>
    <w:rsid w:val="00D02B55"/>
    <w:rsid w:val="00D031B2"/>
    <w:rsid w:val="00D032A1"/>
    <w:rsid w:val="00D03326"/>
    <w:rsid w:val="00D0342A"/>
    <w:rsid w:val="00D03773"/>
    <w:rsid w:val="00D038F2"/>
    <w:rsid w:val="00D03CB3"/>
    <w:rsid w:val="00D03CDA"/>
    <w:rsid w:val="00D03EAE"/>
    <w:rsid w:val="00D03FB8"/>
    <w:rsid w:val="00D043BA"/>
    <w:rsid w:val="00D0443E"/>
    <w:rsid w:val="00D044BE"/>
    <w:rsid w:val="00D04752"/>
    <w:rsid w:val="00D047FA"/>
    <w:rsid w:val="00D047FB"/>
    <w:rsid w:val="00D04894"/>
    <w:rsid w:val="00D04A3B"/>
    <w:rsid w:val="00D04AFD"/>
    <w:rsid w:val="00D04CCF"/>
    <w:rsid w:val="00D05131"/>
    <w:rsid w:val="00D051C3"/>
    <w:rsid w:val="00D052F1"/>
    <w:rsid w:val="00D054E0"/>
    <w:rsid w:val="00D0571F"/>
    <w:rsid w:val="00D057C4"/>
    <w:rsid w:val="00D05905"/>
    <w:rsid w:val="00D05949"/>
    <w:rsid w:val="00D05E87"/>
    <w:rsid w:val="00D06698"/>
    <w:rsid w:val="00D06E4E"/>
    <w:rsid w:val="00D06FAA"/>
    <w:rsid w:val="00D07569"/>
    <w:rsid w:val="00D07993"/>
    <w:rsid w:val="00D07B5E"/>
    <w:rsid w:val="00D07B86"/>
    <w:rsid w:val="00D07E22"/>
    <w:rsid w:val="00D10359"/>
    <w:rsid w:val="00D10662"/>
    <w:rsid w:val="00D10695"/>
    <w:rsid w:val="00D10A93"/>
    <w:rsid w:val="00D10AC0"/>
    <w:rsid w:val="00D10C7E"/>
    <w:rsid w:val="00D10D1F"/>
    <w:rsid w:val="00D10F42"/>
    <w:rsid w:val="00D10F69"/>
    <w:rsid w:val="00D110F8"/>
    <w:rsid w:val="00D111E7"/>
    <w:rsid w:val="00D11269"/>
    <w:rsid w:val="00D11358"/>
    <w:rsid w:val="00D113BC"/>
    <w:rsid w:val="00D1149C"/>
    <w:rsid w:val="00D11764"/>
    <w:rsid w:val="00D11ABA"/>
    <w:rsid w:val="00D11C28"/>
    <w:rsid w:val="00D12398"/>
    <w:rsid w:val="00D12627"/>
    <w:rsid w:val="00D12BB5"/>
    <w:rsid w:val="00D12D13"/>
    <w:rsid w:val="00D12E42"/>
    <w:rsid w:val="00D12E96"/>
    <w:rsid w:val="00D13549"/>
    <w:rsid w:val="00D136EE"/>
    <w:rsid w:val="00D13C82"/>
    <w:rsid w:val="00D13E8E"/>
    <w:rsid w:val="00D13F9C"/>
    <w:rsid w:val="00D1412A"/>
    <w:rsid w:val="00D14161"/>
    <w:rsid w:val="00D14325"/>
    <w:rsid w:val="00D14335"/>
    <w:rsid w:val="00D143C9"/>
    <w:rsid w:val="00D1456D"/>
    <w:rsid w:val="00D1473B"/>
    <w:rsid w:val="00D14771"/>
    <w:rsid w:val="00D14867"/>
    <w:rsid w:val="00D14B93"/>
    <w:rsid w:val="00D14DA3"/>
    <w:rsid w:val="00D14DD3"/>
    <w:rsid w:val="00D14F0E"/>
    <w:rsid w:val="00D1510A"/>
    <w:rsid w:val="00D153DF"/>
    <w:rsid w:val="00D15425"/>
    <w:rsid w:val="00D1571C"/>
    <w:rsid w:val="00D1579E"/>
    <w:rsid w:val="00D159F0"/>
    <w:rsid w:val="00D15B59"/>
    <w:rsid w:val="00D15F84"/>
    <w:rsid w:val="00D160E4"/>
    <w:rsid w:val="00D1636C"/>
    <w:rsid w:val="00D16397"/>
    <w:rsid w:val="00D163BC"/>
    <w:rsid w:val="00D16854"/>
    <w:rsid w:val="00D168EF"/>
    <w:rsid w:val="00D16B88"/>
    <w:rsid w:val="00D16E29"/>
    <w:rsid w:val="00D16EA4"/>
    <w:rsid w:val="00D174F4"/>
    <w:rsid w:val="00D17634"/>
    <w:rsid w:val="00D177FD"/>
    <w:rsid w:val="00D17A1C"/>
    <w:rsid w:val="00D17B2F"/>
    <w:rsid w:val="00D17D97"/>
    <w:rsid w:val="00D17DCA"/>
    <w:rsid w:val="00D17F8F"/>
    <w:rsid w:val="00D17FDE"/>
    <w:rsid w:val="00D2007A"/>
    <w:rsid w:val="00D20622"/>
    <w:rsid w:val="00D20CB8"/>
    <w:rsid w:val="00D20D31"/>
    <w:rsid w:val="00D2101D"/>
    <w:rsid w:val="00D214BD"/>
    <w:rsid w:val="00D21646"/>
    <w:rsid w:val="00D21AE8"/>
    <w:rsid w:val="00D21F2F"/>
    <w:rsid w:val="00D222A8"/>
    <w:rsid w:val="00D223CE"/>
    <w:rsid w:val="00D223E4"/>
    <w:rsid w:val="00D224BD"/>
    <w:rsid w:val="00D225FC"/>
    <w:rsid w:val="00D22B08"/>
    <w:rsid w:val="00D22C03"/>
    <w:rsid w:val="00D23082"/>
    <w:rsid w:val="00D2309B"/>
    <w:rsid w:val="00D23104"/>
    <w:rsid w:val="00D23156"/>
    <w:rsid w:val="00D23179"/>
    <w:rsid w:val="00D2345F"/>
    <w:rsid w:val="00D236F0"/>
    <w:rsid w:val="00D23B13"/>
    <w:rsid w:val="00D23DA7"/>
    <w:rsid w:val="00D23E9A"/>
    <w:rsid w:val="00D24300"/>
    <w:rsid w:val="00D24747"/>
    <w:rsid w:val="00D2477D"/>
    <w:rsid w:val="00D248A9"/>
    <w:rsid w:val="00D24BCE"/>
    <w:rsid w:val="00D24C4F"/>
    <w:rsid w:val="00D2510C"/>
    <w:rsid w:val="00D251CE"/>
    <w:rsid w:val="00D2521E"/>
    <w:rsid w:val="00D257B2"/>
    <w:rsid w:val="00D2583C"/>
    <w:rsid w:val="00D25BB0"/>
    <w:rsid w:val="00D25C26"/>
    <w:rsid w:val="00D25D29"/>
    <w:rsid w:val="00D260D5"/>
    <w:rsid w:val="00D261C0"/>
    <w:rsid w:val="00D26253"/>
    <w:rsid w:val="00D262FF"/>
    <w:rsid w:val="00D264F0"/>
    <w:rsid w:val="00D269DB"/>
    <w:rsid w:val="00D274EC"/>
    <w:rsid w:val="00D2770A"/>
    <w:rsid w:val="00D27E31"/>
    <w:rsid w:val="00D30361"/>
    <w:rsid w:val="00D304BF"/>
    <w:rsid w:val="00D30A09"/>
    <w:rsid w:val="00D30ADC"/>
    <w:rsid w:val="00D30CC6"/>
    <w:rsid w:val="00D31058"/>
    <w:rsid w:val="00D31131"/>
    <w:rsid w:val="00D3114B"/>
    <w:rsid w:val="00D3123D"/>
    <w:rsid w:val="00D317A1"/>
    <w:rsid w:val="00D31AD7"/>
    <w:rsid w:val="00D320E7"/>
    <w:rsid w:val="00D326F6"/>
    <w:rsid w:val="00D32804"/>
    <w:rsid w:val="00D32CE9"/>
    <w:rsid w:val="00D32EBD"/>
    <w:rsid w:val="00D3342B"/>
    <w:rsid w:val="00D33469"/>
    <w:rsid w:val="00D3360D"/>
    <w:rsid w:val="00D336B1"/>
    <w:rsid w:val="00D33BFA"/>
    <w:rsid w:val="00D33C32"/>
    <w:rsid w:val="00D33CEE"/>
    <w:rsid w:val="00D33D2A"/>
    <w:rsid w:val="00D33D7B"/>
    <w:rsid w:val="00D33ED4"/>
    <w:rsid w:val="00D33F30"/>
    <w:rsid w:val="00D33F9F"/>
    <w:rsid w:val="00D34069"/>
    <w:rsid w:val="00D340F4"/>
    <w:rsid w:val="00D34128"/>
    <w:rsid w:val="00D341D5"/>
    <w:rsid w:val="00D34281"/>
    <w:rsid w:val="00D3443F"/>
    <w:rsid w:val="00D3457F"/>
    <w:rsid w:val="00D3459F"/>
    <w:rsid w:val="00D3460C"/>
    <w:rsid w:val="00D34900"/>
    <w:rsid w:val="00D34926"/>
    <w:rsid w:val="00D34A4C"/>
    <w:rsid w:val="00D34DA3"/>
    <w:rsid w:val="00D34DB8"/>
    <w:rsid w:val="00D3501A"/>
    <w:rsid w:val="00D35806"/>
    <w:rsid w:val="00D35A5A"/>
    <w:rsid w:val="00D35B95"/>
    <w:rsid w:val="00D35EE0"/>
    <w:rsid w:val="00D35EF1"/>
    <w:rsid w:val="00D35F1D"/>
    <w:rsid w:val="00D360F2"/>
    <w:rsid w:val="00D36641"/>
    <w:rsid w:val="00D36D79"/>
    <w:rsid w:val="00D36DAD"/>
    <w:rsid w:val="00D36E80"/>
    <w:rsid w:val="00D3701E"/>
    <w:rsid w:val="00D37022"/>
    <w:rsid w:val="00D37189"/>
    <w:rsid w:val="00D3728F"/>
    <w:rsid w:val="00D372C5"/>
    <w:rsid w:val="00D37385"/>
    <w:rsid w:val="00D37459"/>
    <w:rsid w:val="00D3750A"/>
    <w:rsid w:val="00D377F1"/>
    <w:rsid w:val="00D377F6"/>
    <w:rsid w:val="00D3794D"/>
    <w:rsid w:val="00D400B9"/>
    <w:rsid w:val="00D40115"/>
    <w:rsid w:val="00D4040A"/>
    <w:rsid w:val="00D404DA"/>
    <w:rsid w:val="00D40674"/>
    <w:rsid w:val="00D4085A"/>
    <w:rsid w:val="00D409B9"/>
    <w:rsid w:val="00D40F1A"/>
    <w:rsid w:val="00D412D0"/>
    <w:rsid w:val="00D41351"/>
    <w:rsid w:val="00D417B8"/>
    <w:rsid w:val="00D41961"/>
    <w:rsid w:val="00D41B67"/>
    <w:rsid w:val="00D41CBD"/>
    <w:rsid w:val="00D41DBD"/>
    <w:rsid w:val="00D41DCD"/>
    <w:rsid w:val="00D41E70"/>
    <w:rsid w:val="00D41FAB"/>
    <w:rsid w:val="00D4230C"/>
    <w:rsid w:val="00D4231B"/>
    <w:rsid w:val="00D4267D"/>
    <w:rsid w:val="00D426C8"/>
    <w:rsid w:val="00D4292A"/>
    <w:rsid w:val="00D42B49"/>
    <w:rsid w:val="00D42ECE"/>
    <w:rsid w:val="00D434AE"/>
    <w:rsid w:val="00D4358F"/>
    <w:rsid w:val="00D436BB"/>
    <w:rsid w:val="00D43853"/>
    <w:rsid w:val="00D43A9E"/>
    <w:rsid w:val="00D43C04"/>
    <w:rsid w:val="00D4409E"/>
    <w:rsid w:val="00D44382"/>
    <w:rsid w:val="00D443F6"/>
    <w:rsid w:val="00D44502"/>
    <w:rsid w:val="00D4496B"/>
    <w:rsid w:val="00D44EE7"/>
    <w:rsid w:val="00D45015"/>
    <w:rsid w:val="00D45106"/>
    <w:rsid w:val="00D45278"/>
    <w:rsid w:val="00D45339"/>
    <w:rsid w:val="00D454F3"/>
    <w:rsid w:val="00D4559C"/>
    <w:rsid w:val="00D4573E"/>
    <w:rsid w:val="00D45771"/>
    <w:rsid w:val="00D458E5"/>
    <w:rsid w:val="00D45927"/>
    <w:rsid w:val="00D459FC"/>
    <w:rsid w:val="00D45C3D"/>
    <w:rsid w:val="00D4624A"/>
    <w:rsid w:val="00D46276"/>
    <w:rsid w:val="00D46289"/>
    <w:rsid w:val="00D4640A"/>
    <w:rsid w:val="00D4643A"/>
    <w:rsid w:val="00D464D6"/>
    <w:rsid w:val="00D4666D"/>
    <w:rsid w:val="00D46A0E"/>
    <w:rsid w:val="00D46A65"/>
    <w:rsid w:val="00D46C51"/>
    <w:rsid w:val="00D46C54"/>
    <w:rsid w:val="00D47233"/>
    <w:rsid w:val="00D47278"/>
    <w:rsid w:val="00D47293"/>
    <w:rsid w:val="00D47442"/>
    <w:rsid w:val="00D475A5"/>
    <w:rsid w:val="00D47657"/>
    <w:rsid w:val="00D47698"/>
    <w:rsid w:val="00D476C6"/>
    <w:rsid w:val="00D477AA"/>
    <w:rsid w:val="00D47A91"/>
    <w:rsid w:val="00D47E41"/>
    <w:rsid w:val="00D47E45"/>
    <w:rsid w:val="00D47F58"/>
    <w:rsid w:val="00D50186"/>
    <w:rsid w:val="00D5021C"/>
    <w:rsid w:val="00D5036D"/>
    <w:rsid w:val="00D50578"/>
    <w:rsid w:val="00D50A19"/>
    <w:rsid w:val="00D50B50"/>
    <w:rsid w:val="00D50EE8"/>
    <w:rsid w:val="00D51370"/>
    <w:rsid w:val="00D51374"/>
    <w:rsid w:val="00D514D9"/>
    <w:rsid w:val="00D515CB"/>
    <w:rsid w:val="00D51663"/>
    <w:rsid w:val="00D51C58"/>
    <w:rsid w:val="00D51CFE"/>
    <w:rsid w:val="00D51D05"/>
    <w:rsid w:val="00D524E4"/>
    <w:rsid w:val="00D524E6"/>
    <w:rsid w:val="00D525DF"/>
    <w:rsid w:val="00D52823"/>
    <w:rsid w:val="00D5296D"/>
    <w:rsid w:val="00D5299A"/>
    <w:rsid w:val="00D52E91"/>
    <w:rsid w:val="00D52E92"/>
    <w:rsid w:val="00D532F9"/>
    <w:rsid w:val="00D53370"/>
    <w:rsid w:val="00D53582"/>
    <w:rsid w:val="00D53672"/>
    <w:rsid w:val="00D53713"/>
    <w:rsid w:val="00D54150"/>
    <w:rsid w:val="00D5427C"/>
    <w:rsid w:val="00D5430F"/>
    <w:rsid w:val="00D543CB"/>
    <w:rsid w:val="00D54729"/>
    <w:rsid w:val="00D5507C"/>
    <w:rsid w:val="00D55441"/>
    <w:rsid w:val="00D554F7"/>
    <w:rsid w:val="00D55732"/>
    <w:rsid w:val="00D558FF"/>
    <w:rsid w:val="00D55C8C"/>
    <w:rsid w:val="00D55D7E"/>
    <w:rsid w:val="00D55E47"/>
    <w:rsid w:val="00D5616B"/>
    <w:rsid w:val="00D56491"/>
    <w:rsid w:val="00D56790"/>
    <w:rsid w:val="00D56956"/>
    <w:rsid w:val="00D56BC2"/>
    <w:rsid w:val="00D56C4C"/>
    <w:rsid w:val="00D56D80"/>
    <w:rsid w:val="00D56DB7"/>
    <w:rsid w:val="00D56E13"/>
    <w:rsid w:val="00D56E71"/>
    <w:rsid w:val="00D57166"/>
    <w:rsid w:val="00D5717B"/>
    <w:rsid w:val="00D5725B"/>
    <w:rsid w:val="00D572CD"/>
    <w:rsid w:val="00D573C2"/>
    <w:rsid w:val="00D574AF"/>
    <w:rsid w:val="00D5755B"/>
    <w:rsid w:val="00D5758F"/>
    <w:rsid w:val="00D57643"/>
    <w:rsid w:val="00D5788B"/>
    <w:rsid w:val="00D57D6B"/>
    <w:rsid w:val="00D600D8"/>
    <w:rsid w:val="00D60316"/>
    <w:rsid w:val="00D605D3"/>
    <w:rsid w:val="00D60612"/>
    <w:rsid w:val="00D60695"/>
    <w:rsid w:val="00D607C3"/>
    <w:rsid w:val="00D609C9"/>
    <w:rsid w:val="00D60BEF"/>
    <w:rsid w:val="00D60FF2"/>
    <w:rsid w:val="00D611A6"/>
    <w:rsid w:val="00D613B6"/>
    <w:rsid w:val="00D614ED"/>
    <w:rsid w:val="00D61CB0"/>
    <w:rsid w:val="00D61D63"/>
    <w:rsid w:val="00D61FAE"/>
    <w:rsid w:val="00D6203F"/>
    <w:rsid w:val="00D62323"/>
    <w:rsid w:val="00D62363"/>
    <w:rsid w:val="00D623A3"/>
    <w:rsid w:val="00D623F6"/>
    <w:rsid w:val="00D62543"/>
    <w:rsid w:val="00D62589"/>
    <w:rsid w:val="00D62661"/>
    <w:rsid w:val="00D62783"/>
    <w:rsid w:val="00D62831"/>
    <w:rsid w:val="00D629A8"/>
    <w:rsid w:val="00D62AB9"/>
    <w:rsid w:val="00D62B2C"/>
    <w:rsid w:val="00D62F21"/>
    <w:rsid w:val="00D630D4"/>
    <w:rsid w:val="00D634F9"/>
    <w:rsid w:val="00D637C1"/>
    <w:rsid w:val="00D6391F"/>
    <w:rsid w:val="00D63BE0"/>
    <w:rsid w:val="00D63DDC"/>
    <w:rsid w:val="00D63DEA"/>
    <w:rsid w:val="00D64077"/>
    <w:rsid w:val="00D642ED"/>
    <w:rsid w:val="00D64346"/>
    <w:rsid w:val="00D645ED"/>
    <w:rsid w:val="00D64679"/>
    <w:rsid w:val="00D6469F"/>
    <w:rsid w:val="00D647CA"/>
    <w:rsid w:val="00D64ADF"/>
    <w:rsid w:val="00D64C2D"/>
    <w:rsid w:val="00D64CB7"/>
    <w:rsid w:val="00D64F61"/>
    <w:rsid w:val="00D65076"/>
    <w:rsid w:val="00D6513F"/>
    <w:rsid w:val="00D65165"/>
    <w:rsid w:val="00D6537F"/>
    <w:rsid w:val="00D653CB"/>
    <w:rsid w:val="00D653D2"/>
    <w:rsid w:val="00D658DF"/>
    <w:rsid w:val="00D65A2E"/>
    <w:rsid w:val="00D66337"/>
    <w:rsid w:val="00D6674B"/>
    <w:rsid w:val="00D66C7E"/>
    <w:rsid w:val="00D66E04"/>
    <w:rsid w:val="00D66EAF"/>
    <w:rsid w:val="00D66EBE"/>
    <w:rsid w:val="00D672E5"/>
    <w:rsid w:val="00D67696"/>
    <w:rsid w:val="00D676BB"/>
    <w:rsid w:val="00D679A4"/>
    <w:rsid w:val="00D67A40"/>
    <w:rsid w:val="00D67A76"/>
    <w:rsid w:val="00D67AAF"/>
    <w:rsid w:val="00D67BC2"/>
    <w:rsid w:val="00D67CD8"/>
    <w:rsid w:val="00D67E7D"/>
    <w:rsid w:val="00D7009F"/>
    <w:rsid w:val="00D70269"/>
    <w:rsid w:val="00D7033A"/>
    <w:rsid w:val="00D703AF"/>
    <w:rsid w:val="00D705E8"/>
    <w:rsid w:val="00D707AB"/>
    <w:rsid w:val="00D70A2B"/>
    <w:rsid w:val="00D70A45"/>
    <w:rsid w:val="00D70AC2"/>
    <w:rsid w:val="00D70F9A"/>
    <w:rsid w:val="00D710CE"/>
    <w:rsid w:val="00D71495"/>
    <w:rsid w:val="00D7153A"/>
    <w:rsid w:val="00D715F9"/>
    <w:rsid w:val="00D7169A"/>
    <w:rsid w:val="00D71738"/>
    <w:rsid w:val="00D717CD"/>
    <w:rsid w:val="00D71DD8"/>
    <w:rsid w:val="00D71E29"/>
    <w:rsid w:val="00D72064"/>
    <w:rsid w:val="00D723D2"/>
    <w:rsid w:val="00D725A4"/>
    <w:rsid w:val="00D725AF"/>
    <w:rsid w:val="00D72837"/>
    <w:rsid w:val="00D72880"/>
    <w:rsid w:val="00D729A3"/>
    <w:rsid w:val="00D72ABC"/>
    <w:rsid w:val="00D72C69"/>
    <w:rsid w:val="00D72C9F"/>
    <w:rsid w:val="00D72D5D"/>
    <w:rsid w:val="00D72DB2"/>
    <w:rsid w:val="00D73042"/>
    <w:rsid w:val="00D731B0"/>
    <w:rsid w:val="00D7351A"/>
    <w:rsid w:val="00D73A34"/>
    <w:rsid w:val="00D73AE5"/>
    <w:rsid w:val="00D73B3D"/>
    <w:rsid w:val="00D73D61"/>
    <w:rsid w:val="00D73EAE"/>
    <w:rsid w:val="00D73ED9"/>
    <w:rsid w:val="00D73F28"/>
    <w:rsid w:val="00D74344"/>
    <w:rsid w:val="00D74558"/>
    <w:rsid w:val="00D74A38"/>
    <w:rsid w:val="00D74ABA"/>
    <w:rsid w:val="00D74DAD"/>
    <w:rsid w:val="00D7522F"/>
    <w:rsid w:val="00D752BC"/>
    <w:rsid w:val="00D75444"/>
    <w:rsid w:val="00D75510"/>
    <w:rsid w:val="00D75F06"/>
    <w:rsid w:val="00D76099"/>
    <w:rsid w:val="00D760FE"/>
    <w:rsid w:val="00D7629C"/>
    <w:rsid w:val="00D762CE"/>
    <w:rsid w:val="00D76520"/>
    <w:rsid w:val="00D766E9"/>
    <w:rsid w:val="00D76AD3"/>
    <w:rsid w:val="00D76B7F"/>
    <w:rsid w:val="00D770E2"/>
    <w:rsid w:val="00D7722F"/>
    <w:rsid w:val="00D772E0"/>
    <w:rsid w:val="00D77304"/>
    <w:rsid w:val="00D773D1"/>
    <w:rsid w:val="00D77493"/>
    <w:rsid w:val="00D774AD"/>
    <w:rsid w:val="00D77544"/>
    <w:rsid w:val="00D77A06"/>
    <w:rsid w:val="00D77E46"/>
    <w:rsid w:val="00D77E7B"/>
    <w:rsid w:val="00D77F18"/>
    <w:rsid w:val="00D802E2"/>
    <w:rsid w:val="00D8044D"/>
    <w:rsid w:val="00D80886"/>
    <w:rsid w:val="00D8088E"/>
    <w:rsid w:val="00D808D8"/>
    <w:rsid w:val="00D80B9E"/>
    <w:rsid w:val="00D80D3E"/>
    <w:rsid w:val="00D80E0A"/>
    <w:rsid w:val="00D80F06"/>
    <w:rsid w:val="00D80F43"/>
    <w:rsid w:val="00D8112A"/>
    <w:rsid w:val="00D8127C"/>
    <w:rsid w:val="00D81953"/>
    <w:rsid w:val="00D81CAE"/>
    <w:rsid w:val="00D81CBB"/>
    <w:rsid w:val="00D81FE4"/>
    <w:rsid w:val="00D822D6"/>
    <w:rsid w:val="00D82456"/>
    <w:rsid w:val="00D82554"/>
    <w:rsid w:val="00D825A2"/>
    <w:rsid w:val="00D827F4"/>
    <w:rsid w:val="00D828A4"/>
    <w:rsid w:val="00D8296F"/>
    <w:rsid w:val="00D82A65"/>
    <w:rsid w:val="00D82D89"/>
    <w:rsid w:val="00D82E6E"/>
    <w:rsid w:val="00D83145"/>
    <w:rsid w:val="00D8346C"/>
    <w:rsid w:val="00D835EC"/>
    <w:rsid w:val="00D83877"/>
    <w:rsid w:val="00D838A3"/>
    <w:rsid w:val="00D83B5C"/>
    <w:rsid w:val="00D83B5F"/>
    <w:rsid w:val="00D83D41"/>
    <w:rsid w:val="00D83DC1"/>
    <w:rsid w:val="00D842A2"/>
    <w:rsid w:val="00D842CB"/>
    <w:rsid w:val="00D8462B"/>
    <w:rsid w:val="00D84681"/>
    <w:rsid w:val="00D847B7"/>
    <w:rsid w:val="00D84AF2"/>
    <w:rsid w:val="00D84AFC"/>
    <w:rsid w:val="00D84D8C"/>
    <w:rsid w:val="00D8527A"/>
    <w:rsid w:val="00D853EA"/>
    <w:rsid w:val="00D85C10"/>
    <w:rsid w:val="00D85C88"/>
    <w:rsid w:val="00D85EE3"/>
    <w:rsid w:val="00D860A2"/>
    <w:rsid w:val="00D86194"/>
    <w:rsid w:val="00D863DE"/>
    <w:rsid w:val="00D8642B"/>
    <w:rsid w:val="00D865B4"/>
    <w:rsid w:val="00D867BF"/>
    <w:rsid w:val="00D869A1"/>
    <w:rsid w:val="00D8704B"/>
    <w:rsid w:val="00D87439"/>
    <w:rsid w:val="00D874B3"/>
    <w:rsid w:val="00D8782E"/>
    <w:rsid w:val="00D87974"/>
    <w:rsid w:val="00D87A06"/>
    <w:rsid w:val="00D87FCF"/>
    <w:rsid w:val="00D87FD1"/>
    <w:rsid w:val="00D905A7"/>
    <w:rsid w:val="00D90C9D"/>
    <w:rsid w:val="00D90D62"/>
    <w:rsid w:val="00D913BD"/>
    <w:rsid w:val="00D913FB"/>
    <w:rsid w:val="00D9154A"/>
    <w:rsid w:val="00D915E1"/>
    <w:rsid w:val="00D916C7"/>
    <w:rsid w:val="00D917D1"/>
    <w:rsid w:val="00D917F6"/>
    <w:rsid w:val="00D91990"/>
    <w:rsid w:val="00D91B82"/>
    <w:rsid w:val="00D91F54"/>
    <w:rsid w:val="00D921BB"/>
    <w:rsid w:val="00D924F8"/>
    <w:rsid w:val="00D925C3"/>
    <w:rsid w:val="00D926EE"/>
    <w:rsid w:val="00D92934"/>
    <w:rsid w:val="00D92992"/>
    <w:rsid w:val="00D929CF"/>
    <w:rsid w:val="00D92A7E"/>
    <w:rsid w:val="00D92C67"/>
    <w:rsid w:val="00D92D88"/>
    <w:rsid w:val="00D92FA5"/>
    <w:rsid w:val="00D93191"/>
    <w:rsid w:val="00D93308"/>
    <w:rsid w:val="00D93372"/>
    <w:rsid w:val="00D93421"/>
    <w:rsid w:val="00D9358B"/>
    <w:rsid w:val="00D9359E"/>
    <w:rsid w:val="00D935DC"/>
    <w:rsid w:val="00D936D8"/>
    <w:rsid w:val="00D937AC"/>
    <w:rsid w:val="00D9383C"/>
    <w:rsid w:val="00D9384A"/>
    <w:rsid w:val="00D93A03"/>
    <w:rsid w:val="00D93B6B"/>
    <w:rsid w:val="00D93E40"/>
    <w:rsid w:val="00D93EBB"/>
    <w:rsid w:val="00D93FC8"/>
    <w:rsid w:val="00D940C5"/>
    <w:rsid w:val="00D940FC"/>
    <w:rsid w:val="00D94362"/>
    <w:rsid w:val="00D944DC"/>
    <w:rsid w:val="00D94682"/>
    <w:rsid w:val="00D9477B"/>
    <w:rsid w:val="00D94788"/>
    <w:rsid w:val="00D948C1"/>
    <w:rsid w:val="00D94A0C"/>
    <w:rsid w:val="00D94CC1"/>
    <w:rsid w:val="00D94CC5"/>
    <w:rsid w:val="00D94D6F"/>
    <w:rsid w:val="00D9508E"/>
    <w:rsid w:val="00D951BD"/>
    <w:rsid w:val="00D9533A"/>
    <w:rsid w:val="00D955C9"/>
    <w:rsid w:val="00D95601"/>
    <w:rsid w:val="00D95942"/>
    <w:rsid w:val="00D95A51"/>
    <w:rsid w:val="00D95CDA"/>
    <w:rsid w:val="00D95CF0"/>
    <w:rsid w:val="00D95E56"/>
    <w:rsid w:val="00D95E5E"/>
    <w:rsid w:val="00D9600C"/>
    <w:rsid w:val="00D96249"/>
    <w:rsid w:val="00D96268"/>
    <w:rsid w:val="00D9673C"/>
    <w:rsid w:val="00D96964"/>
    <w:rsid w:val="00D96A32"/>
    <w:rsid w:val="00D96BE9"/>
    <w:rsid w:val="00D96D1E"/>
    <w:rsid w:val="00D96DEA"/>
    <w:rsid w:val="00D96F15"/>
    <w:rsid w:val="00D9703F"/>
    <w:rsid w:val="00D973BB"/>
    <w:rsid w:val="00D974D5"/>
    <w:rsid w:val="00D976D0"/>
    <w:rsid w:val="00D977A7"/>
    <w:rsid w:val="00D97FE9"/>
    <w:rsid w:val="00DA0137"/>
    <w:rsid w:val="00DA014E"/>
    <w:rsid w:val="00DA043D"/>
    <w:rsid w:val="00DA049D"/>
    <w:rsid w:val="00DA04BD"/>
    <w:rsid w:val="00DA054E"/>
    <w:rsid w:val="00DA06BB"/>
    <w:rsid w:val="00DA0A8E"/>
    <w:rsid w:val="00DA0AA7"/>
    <w:rsid w:val="00DA0BE2"/>
    <w:rsid w:val="00DA0D5F"/>
    <w:rsid w:val="00DA1047"/>
    <w:rsid w:val="00DA114F"/>
    <w:rsid w:val="00DA119B"/>
    <w:rsid w:val="00DA1545"/>
    <w:rsid w:val="00DA15DC"/>
    <w:rsid w:val="00DA1861"/>
    <w:rsid w:val="00DA1A12"/>
    <w:rsid w:val="00DA1A56"/>
    <w:rsid w:val="00DA1ADF"/>
    <w:rsid w:val="00DA1C24"/>
    <w:rsid w:val="00DA2013"/>
    <w:rsid w:val="00DA204E"/>
    <w:rsid w:val="00DA2094"/>
    <w:rsid w:val="00DA221A"/>
    <w:rsid w:val="00DA2604"/>
    <w:rsid w:val="00DA2A8F"/>
    <w:rsid w:val="00DA2B8F"/>
    <w:rsid w:val="00DA2BBC"/>
    <w:rsid w:val="00DA3176"/>
    <w:rsid w:val="00DA328A"/>
    <w:rsid w:val="00DA3370"/>
    <w:rsid w:val="00DA352E"/>
    <w:rsid w:val="00DA37CA"/>
    <w:rsid w:val="00DA3901"/>
    <w:rsid w:val="00DA3960"/>
    <w:rsid w:val="00DA3B7D"/>
    <w:rsid w:val="00DA3BF2"/>
    <w:rsid w:val="00DA4094"/>
    <w:rsid w:val="00DA4189"/>
    <w:rsid w:val="00DA41C0"/>
    <w:rsid w:val="00DA45D2"/>
    <w:rsid w:val="00DA46EC"/>
    <w:rsid w:val="00DA4896"/>
    <w:rsid w:val="00DA4C3E"/>
    <w:rsid w:val="00DA4DBF"/>
    <w:rsid w:val="00DA4E54"/>
    <w:rsid w:val="00DA5459"/>
    <w:rsid w:val="00DA5634"/>
    <w:rsid w:val="00DA5C78"/>
    <w:rsid w:val="00DA5DE9"/>
    <w:rsid w:val="00DA5DFE"/>
    <w:rsid w:val="00DA5E02"/>
    <w:rsid w:val="00DA62D0"/>
    <w:rsid w:val="00DA63B7"/>
    <w:rsid w:val="00DA64F1"/>
    <w:rsid w:val="00DA6593"/>
    <w:rsid w:val="00DA67C5"/>
    <w:rsid w:val="00DA685E"/>
    <w:rsid w:val="00DA6915"/>
    <w:rsid w:val="00DA69A4"/>
    <w:rsid w:val="00DA6A75"/>
    <w:rsid w:val="00DA6B1A"/>
    <w:rsid w:val="00DA6BAB"/>
    <w:rsid w:val="00DA6BBF"/>
    <w:rsid w:val="00DA7190"/>
    <w:rsid w:val="00DA741A"/>
    <w:rsid w:val="00DA74C9"/>
    <w:rsid w:val="00DA77B7"/>
    <w:rsid w:val="00DA7866"/>
    <w:rsid w:val="00DA78E0"/>
    <w:rsid w:val="00DA7949"/>
    <w:rsid w:val="00DA79F8"/>
    <w:rsid w:val="00DA7BC7"/>
    <w:rsid w:val="00DB028A"/>
    <w:rsid w:val="00DB035C"/>
    <w:rsid w:val="00DB06F7"/>
    <w:rsid w:val="00DB07CD"/>
    <w:rsid w:val="00DB0BE2"/>
    <w:rsid w:val="00DB0C67"/>
    <w:rsid w:val="00DB0CD3"/>
    <w:rsid w:val="00DB0D4F"/>
    <w:rsid w:val="00DB1026"/>
    <w:rsid w:val="00DB1031"/>
    <w:rsid w:val="00DB138A"/>
    <w:rsid w:val="00DB1485"/>
    <w:rsid w:val="00DB1536"/>
    <w:rsid w:val="00DB1734"/>
    <w:rsid w:val="00DB187A"/>
    <w:rsid w:val="00DB1A6D"/>
    <w:rsid w:val="00DB1CCC"/>
    <w:rsid w:val="00DB1E76"/>
    <w:rsid w:val="00DB205B"/>
    <w:rsid w:val="00DB2109"/>
    <w:rsid w:val="00DB241D"/>
    <w:rsid w:val="00DB28AD"/>
    <w:rsid w:val="00DB2A82"/>
    <w:rsid w:val="00DB2EE5"/>
    <w:rsid w:val="00DB3073"/>
    <w:rsid w:val="00DB3145"/>
    <w:rsid w:val="00DB3335"/>
    <w:rsid w:val="00DB3422"/>
    <w:rsid w:val="00DB352E"/>
    <w:rsid w:val="00DB35A1"/>
    <w:rsid w:val="00DB366A"/>
    <w:rsid w:val="00DB36C6"/>
    <w:rsid w:val="00DB3AF2"/>
    <w:rsid w:val="00DB3C43"/>
    <w:rsid w:val="00DB3C6C"/>
    <w:rsid w:val="00DB3EAD"/>
    <w:rsid w:val="00DB4160"/>
    <w:rsid w:val="00DB438A"/>
    <w:rsid w:val="00DB4930"/>
    <w:rsid w:val="00DB4C49"/>
    <w:rsid w:val="00DB4C93"/>
    <w:rsid w:val="00DB4D7E"/>
    <w:rsid w:val="00DB4DE6"/>
    <w:rsid w:val="00DB4F0E"/>
    <w:rsid w:val="00DB53E1"/>
    <w:rsid w:val="00DB58D0"/>
    <w:rsid w:val="00DB599C"/>
    <w:rsid w:val="00DB5B65"/>
    <w:rsid w:val="00DB5BBB"/>
    <w:rsid w:val="00DB5BDF"/>
    <w:rsid w:val="00DB5BE9"/>
    <w:rsid w:val="00DB5DC7"/>
    <w:rsid w:val="00DB5E70"/>
    <w:rsid w:val="00DB5F95"/>
    <w:rsid w:val="00DB5FB7"/>
    <w:rsid w:val="00DB5FE9"/>
    <w:rsid w:val="00DB6164"/>
    <w:rsid w:val="00DB65BC"/>
    <w:rsid w:val="00DB663E"/>
    <w:rsid w:val="00DB67E1"/>
    <w:rsid w:val="00DB69F5"/>
    <w:rsid w:val="00DB6F00"/>
    <w:rsid w:val="00DB70FE"/>
    <w:rsid w:val="00DB7124"/>
    <w:rsid w:val="00DB712D"/>
    <w:rsid w:val="00DB744D"/>
    <w:rsid w:val="00DB7534"/>
    <w:rsid w:val="00DB76B3"/>
    <w:rsid w:val="00DB7834"/>
    <w:rsid w:val="00DB7982"/>
    <w:rsid w:val="00DB7987"/>
    <w:rsid w:val="00DB7B78"/>
    <w:rsid w:val="00DB7C34"/>
    <w:rsid w:val="00DB7EB8"/>
    <w:rsid w:val="00DB7FF6"/>
    <w:rsid w:val="00DC0433"/>
    <w:rsid w:val="00DC0543"/>
    <w:rsid w:val="00DC0665"/>
    <w:rsid w:val="00DC0666"/>
    <w:rsid w:val="00DC0860"/>
    <w:rsid w:val="00DC0C87"/>
    <w:rsid w:val="00DC0DC7"/>
    <w:rsid w:val="00DC1169"/>
    <w:rsid w:val="00DC11FE"/>
    <w:rsid w:val="00DC125A"/>
    <w:rsid w:val="00DC13A8"/>
    <w:rsid w:val="00DC1615"/>
    <w:rsid w:val="00DC1634"/>
    <w:rsid w:val="00DC1722"/>
    <w:rsid w:val="00DC188A"/>
    <w:rsid w:val="00DC19DA"/>
    <w:rsid w:val="00DC1C7F"/>
    <w:rsid w:val="00DC1DF7"/>
    <w:rsid w:val="00DC1FBA"/>
    <w:rsid w:val="00DC241C"/>
    <w:rsid w:val="00DC24DD"/>
    <w:rsid w:val="00DC256D"/>
    <w:rsid w:val="00DC29CD"/>
    <w:rsid w:val="00DC2A98"/>
    <w:rsid w:val="00DC2AE8"/>
    <w:rsid w:val="00DC2B92"/>
    <w:rsid w:val="00DC321D"/>
    <w:rsid w:val="00DC330B"/>
    <w:rsid w:val="00DC34AE"/>
    <w:rsid w:val="00DC3755"/>
    <w:rsid w:val="00DC377F"/>
    <w:rsid w:val="00DC3C37"/>
    <w:rsid w:val="00DC3CFC"/>
    <w:rsid w:val="00DC3E44"/>
    <w:rsid w:val="00DC4075"/>
    <w:rsid w:val="00DC455B"/>
    <w:rsid w:val="00DC4B84"/>
    <w:rsid w:val="00DC4CC3"/>
    <w:rsid w:val="00DC4D3D"/>
    <w:rsid w:val="00DC4DDD"/>
    <w:rsid w:val="00DC4F4D"/>
    <w:rsid w:val="00DC505C"/>
    <w:rsid w:val="00DC52B1"/>
    <w:rsid w:val="00DC5546"/>
    <w:rsid w:val="00DC5668"/>
    <w:rsid w:val="00DC57B1"/>
    <w:rsid w:val="00DC580D"/>
    <w:rsid w:val="00DC5A15"/>
    <w:rsid w:val="00DC6129"/>
    <w:rsid w:val="00DC636C"/>
    <w:rsid w:val="00DC63BC"/>
    <w:rsid w:val="00DC63E7"/>
    <w:rsid w:val="00DC672D"/>
    <w:rsid w:val="00DC6EA7"/>
    <w:rsid w:val="00DC6EB0"/>
    <w:rsid w:val="00DC72CD"/>
    <w:rsid w:val="00DC7318"/>
    <w:rsid w:val="00DC7325"/>
    <w:rsid w:val="00DC7531"/>
    <w:rsid w:val="00DC7608"/>
    <w:rsid w:val="00DC7D29"/>
    <w:rsid w:val="00DC7DCD"/>
    <w:rsid w:val="00DC7DDD"/>
    <w:rsid w:val="00DC7EB6"/>
    <w:rsid w:val="00DC7F42"/>
    <w:rsid w:val="00DCA0F3"/>
    <w:rsid w:val="00DD0316"/>
    <w:rsid w:val="00DD0326"/>
    <w:rsid w:val="00DD0462"/>
    <w:rsid w:val="00DD06A4"/>
    <w:rsid w:val="00DD079B"/>
    <w:rsid w:val="00DD09C1"/>
    <w:rsid w:val="00DD0B8B"/>
    <w:rsid w:val="00DD0BD3"/>
    <w:rsid w:val="00DD0DBF"/>
    <w:rsid w:val="00DD0FCF"/>
    <w:rsid w:val="00DD10E5"/>
    <w:rsid w:val="00DD1169"/>
    <w:rsid w:val="00DD144B"/>
    <w:rsid w:val="00DD15CF"/>
    <w:rsid w:val="00DD1672"/>
    <w:rsid w:val="00DD1AE2"/>
    <w:rsid w:val="00DD1B5F"/>
    <w:rsid w:val="00DD1CA4"/>
    <w:rsid w:val="00DD1CD2"/>
    <w:rsid w:val="00DD27B6"/>
    <w:rsid w:val="00DD282E"/>
    <w:rsid w:val="00DD2AFC"/>
    <w:rsid w:val="00DD2C99"/>
    <w:rsid w:val="00DD2FB2"/>
    <w:rsid w:val="00DD36E6"/>
    <w:rsid w:val="00DD3B21"/>
    <w:rsid w:val="00DD3C09"/>
    <w:rsid w:val="00DD3C39"/>
    <w:rsid w:val="00DD3C67"/>
    <w:rsid w:val="00DD3D86"/>
    <w:rsid w:val="00DD3E30"/>
    <w:rsid w:val="00DD410E"/>
    <w:rsid w:val="00DD4119"/>
    <w:rsid w:val="00DD4640"/>
    <w:rsid w:val="00DD46B9"/>
    <w:rsid w:val="00DD471A"/>
    <w:rsid w:val="00DD48F7"/>
    <w:rsid w:val="00DD491E"/>
    <w:rsid w:val="00DD4A0C"/>
    <w:rsid w:val="00DD4A8F"/>
    <w:rsid w:val="00DD4CC1"/>
    <w:rsid w:val="00DD4EB6"/>
    <w:rsid w:val="00DD5096"/>
    <w:rsid w:val="00DD5211"/>
    <w:rsid w:val="00DD53FF"/>
    <w:rsid w:val="00DD5410"/>
    <w:rsid w:val="00DD5437"/>
    <w:rsid w:val="00DD5574"/>
    <w:rsid w:val="00DD5851"/>
    <w:rsid w:val="00DD58F8"/>
    <w:rsid w:val="00DD5B4A"/>
    <w:rsid w:val="00DD5D49"/>
    <w:rsid w:val="00DD5DC5"/>
    <w:rsid w:val="00DD5E12"/>
    <w:rsid w:val="00DD5E13"/>
    <w:rsid w:val="00DD6319"/>
    <w:rsid w:val="00DD634D"/>
    <w:rsid w:val="00DD63C2"/>
    <w:rsid w:val="00DD644B"/>
    <w:rsid w:val="00DD6505"/>
    <w:rsid w:val="00DD6A02"/>
    <w:rsid w:val="00DD7466"/>
    <w:rsid w:val="00DD77CB"/>
    <w:rsid w:val="00DD78D0"/>
    <w:rsid w:val="00DD7B44"/>
    <w:rsid w:val="00DD7E66"/>
    <w:rsid w:val="00DD7FE6"/>
    <w:rsid w:val="00DDA5E2"/>
    <w:rsid w:val="00DE003A"/>
    <w:rsid w:val="00DE0083"/>
    <w:rsid w:val="00DE018A"/>
    <w:rsid w:val="00DE04DE"/>
    <w:rsid w:val="00DE06D3"/>
    <w:rsid w:val="00DE0A28"/>
    <w:rsid w:val="00DE1169"/>
    <w:rsid w:val="00DE1446"/>
    <w:rsid w:val="00DE1729"/>
    <w:rsid w:val="00DE1CA5"/>
    <w:rsid w:val="00DE210E"/>
    <w:rsid w:val="00DE237B"/>
    <w:rsid w:val="00DE24E1"/>
    <w:rsid w:val="00DE26E6"/>
    <w:rsid w:val="00DE27F4"/>
    <w:rsid w:val="00DE283F"/>
    <w:rsid w:val="00DE2B3C"/>
    <w:rsid w:val="00DE2B75"/>
    <w:rsid w:val="00DE2B90"/>
    <w:rsid w:val="00DE2FA9"/>
    <w:rsid w:val="00DE3424"/>
    <w:rsid w:val="00DE3525"/>
    <w:rsid w:val="00DE39F6"/>
    <w:rsid w:val="00DE3A88"/>
    <w:rsid w:val="00DE3B27"/>
    <w:rsid w:val="00DE3B2D"/>
    <w:rsid w:val="00DE42C2"/>
    <w:rsid w:val="00DE4421"/>
    <w:rsid w:val="00DE444D"/>
    <w:rsid w:val="00DE453B"/>
    <w:rsid w:val="00DE4713"/>
    <w:rsid w:val="00DE48D1"/>
    <w:rsid w:val="00DE4B73"/>
    <w:rsid w:val="00DE4CB3"/>
    <w:rsid w:val="00DE4FFE"/>
    <w:rsid w:val="00DE528D"/>
    <w:rsid w:val="00DE56C1"/>
    <w:rsid w:val="00DE577B"/>
    <w:rsid w:val="00DE5CD4"/>
    <w:rsid w:val="00DE5D8F"/>
    <w:rsid w:val="00DE625B"/>
    <w:rsid w:val="00DE6357"/>
    <w:rsid w:val="00DE64A4"/>
    <w:rsid w:val="00DE654D"/>
    <w:rsid w:val="00DE6779"/>
    <w:rsid w:val="00DE6838"/>
    <w:rsid w:val="00DE6861"/>
    <w:rsid w:val="00DE6951"/>
    <w:rsid w:val="00DE6A0D"/>
    <w:rsid w:val="00DE6D53"/>
    <w:rsid w:val="00DE6E19"/>
    <w:rsid w:val="00DE7160"/>
    <w:rsid w:val="00DE7180"/>
    <w:rsid w:val="00DE734F"/>
    <w:rsid w:val="00DE76BB"/>
    <w:rsid w:val="00DE777A"/>
    <w:rsid w:val="00DE78CC"/>
    <w:rsid w:val="00DE78ED"/>
    <w:rsid w:val="00DE7F4C"/>
    <w:rsid w:val="00DF0173"/>
    <w:rsid w:val="00DF017B"/>
    <w:rsid w:val="00DF01C6"/>
    <w:rsid w:val="00DF03F1"/>
    <w:rsid w:val="00DF0570"/>
    <w:rsid w:val="00DF0600"/>
    <w:rsid w:val="00DF0665"/>
    <w:rsid w:val="00DF06C1"/>
    <w:rsid w:val="00DF0779"/>
    <w:rsid w:val="00DF07AA"/>
    <w:rsid w:val="00DF07D3"/>
    <w:rsid w:val="00DF07D8"/>
    <w:rsid w:val="00DF08CA"/>
    <w:rsid w:val="00DF0A59"/>
    <w:rsid w:val="00DF0C35"/>
    <w:rsid w:val="00DF0C97"/>
    <w:rsid w:val="00DF0D3D"/>
    <w:rsid w:val="00DF1145"/>
    <w:rsid w:val="00DF12EC"/>
    <w:rsid w:val="00DF1394"/>
    <w:rsid w:val="00DF1395"/>
    <w:rsid w:val="00DF13A9"/>
    <w:rsid w:val="00DF142A"/>
    <w:rsid w:val="00DF1468"/>
    <w:rsid w:val="00DF1610"/>
    <w:rsid w:val="00DF1787"/>
    <w:rsid w:val="00DF1D01"/>
    <w:rsid w:val="00DF1D7C"/>
    <w:rsid w:val="00DF1DAB"/>
    <w:rsid w:val="00DF1E58"/>
    <w:rsid w:val="00DF1F38"/>
    <w:rsid w:val="00DF1F61"/>
    <w:rsid w:val="00DF20F3"/>
    <w:rsid w:val="00DF243C"/>
    <w:rsid w:val="00DF2478"/>
    <w:rsid w:val="00DF28D9"/>
    <w:rsid w:val="00DF29FF"/>
    <w:rsid w:val="00DF2A08"/>
    <w:rsid w:val="00DF2E91"/>
    <w:rsid w:val="00DF2EA6"/>
    <w:rsid w:val="00DF2F4E"/>
    <w:rsid w:val="00DF3315"/>
    <w:rsid w:val="00DF3559"/>
    <w:rsid w:val="00DF3644"/>
    <w:rsid w:val="00DF36C0"/>
    <w:rsid w:val="00DF382C"/>
    <w:rsid w:val="00DF3955"/>
    <w:rsid w:val="00DF3E15"/>
    <w:rsid w:val="00DF44D3"/>
    <w:rsid w:val="00DF475F"/>
    <w:rsid w:val="00DF47A6"/>
    <w:rsid w:val="00DF4BB3"/>
    <w:rsid w:val="00DF4C7D"/>
    <w:rsid w:val="00DF517C"/>
    <w:rsid w:val="00DF52C8"/>
    <w:rsid w:val="00DF550F"/>
    <w:rsid w:val="00DF5841"/>
    <w:rsid w:val="00DF598C"/>
    <w:rsid w:val="00DF5BEF"/>
    <w:rsid w:val="00DF5C61"/>
    <w:rsid w:val="00DF5C94"/>
    <w:rsid w:val="00DF5F37"/>
    <w:rsid w:val="00DF5F3A"/>
    <w:rsid w:val="00DF60D4"/>
    <w:rsid w:val="00DF6138"/>
    <w:rsid w:val="00DF62F1"/>
    <w:rsid w:val="00DF64A9"/>
    <w:rsid w:val="00DF6947"/>
    <w:rsid w:val="00DF6C29"/>
    <w:rsid w:val="00DF6C47"/>
    <w:rsid w:val="00DF6C4C"/>
    <w:rsid w:val="00DF6DB6"/>
    <w:rsid w:val="00DF6E89"/>
    <w:rsid w:val="00DF6F1D"/>
    <w:rsid w:val="00DF71BA"/>
    <w:rsid w:val="00DF71C0"/>
    <w:rsid w:val="00DF720B"/>
    <w:rsid w:val="00DF72BB"/>
    <w:rsid w:val="00DF73AF"/>
    <w:rsid w:val="00DF7E9F"/>
    <w:rsid w:val="00DF7F6A"/>
    <w:rsid w:val="00DFABB1"/>
    <w:rsid w:val="00E000D4"/>
    <w:rsid w:val="00E002F2"/>
    <w:rsid w:val="00E0043F"/>
    <w:rsid w:val="00E0055D"/>
    <w:rsid w:val="00E00799"/>
    <w:rsid w:val="00E0079D"/>
    <w:rsid w:val="00E00A73"/>
    <w:rsid w:val="00E00B4A"/>
    <w:rsid w:val="00E00C3E"/>
    <w:rsid w:val="00E012C7"/>
    <w:rsid w:val="00E01375"/>
    <w:rsid w:val="00E01558"/>
    <w:rsid w:val="00E01919"/>
    <w:rsid w:val="00E0195E"/>
    <w:rsid w:val="00E01B62"/>
    <w:rsid w:val="00E01B65"/>
    <w:rsid w:val="00E01CCF"/>
    <w:rsid w:val="00E021E3"/>
    <w:rsid w:val="00E0241C"/>
    <w:rsid w:val="00E02927"/>
    <w:rsid w:val="00E02CD1"/>
    <w:rsid w:val="00E02D73"/>
    <w:rsid w:val="00E02D92"/>
    <w:rsid w:val="00E02FE0"/>
    <w:rsid w:val="00E03181"/>
    <w:rsid w:val="00E03211"/>
    <w:rsid w:val="00E033EC"/>
    <w:rsid w:val="00E03785"/>
    <w:rsid w:val="00E0386D"/>
    <w:rsid w:val="00E03E39"/>
    <w:rsid w:val="00E03E9B"/>
    <w:rsid w:val="00E03ED3"/>
    <w:rsid w:val="00E03F94"/>
    <w:rsid w:val="00E04221"/>
    <w:rsid w:val="00E04637"/>
    <w:rsid w:val="00E0469B"/>
    <w:rsid w:val="00E0478E"/>
    <w:rsid w:val="00E04903"/>
    <w:rsid w:val="00E04AE9"/>
    <w:rsid w:val="00E04C6A"/>
    <w:rsid w:val="00E04E3D"/>
    <w:rsid w:val="00E04F4E"/>
    <w:rsid w:val="00E05386"/>
    <w:rsid w:val="00E057C4"/>
    <w:rsid w:val="00E05893"/>
    <w:rsid w:val="00E05B00"/>
    <w:rsid w:val="00E05B31"/>
    <w:rsid w:val="00E05B65"/>
    <w:rsid w:val="00E05D32"/>
    <w:rsid w:val="00E062EF"/>
    <w:rsid w:val="00E064E3"/>
    <w:rsid w:val="00E06633"/>
    <w:rsid w:val="00E066E1"/>
    <w:rsid w:val="00E0675F"/>
    <w:rsid w:val="00E06B14"/>
    <w:rsid w:val="00E06D34"/>
    <w:rsid w:val="00E06E2A"/>
    <w:rsid w:val="00E06ED6"/>
    <w:rsid w:val="00E07611"/>
    <w:rsid w:val="00E0764A"/>
    <w:rsid w:val="00E077FB"/>
    <w:rsid w:val="00E07E38"/>
    <w:rsid w:val="00E07F33"/>
    <w:rsid w:val="00E1005D"/>
    <w:rsid w:val="00E10067"/>
    <w:rsid w:val="00E1024A"/>
    <w:rsid w:val="00E10306"/>
    <w:rsid w:val="00E10644"/>
    <w:rsid w:val="00E10BB4"/>
    <w:rsid w:val="00E10EA1"/>
    <w:rsid w:val="00E11101"/>
    <w:rsid w:val="00E111C2"/>
    <w:rsid w:val="00E11204"/>
    <w:rsid w:val="00E1156A"/>
    <w:rsid w:val="00E11911"/>
    <w:rsid w:val="00E119F4"/>
    <w:rsid w:val="00E11A78"/>
    <w:rsid w:val="00E11DBE"/>
    <w:rsid w:val="00E11F15"/>
    <w:rsid w:val="00E12167"/>
    <w:rsid w:val="00E1241B"/>
    <w:rsid w:val="00E1243A"/>
    <w:rsid w:val="00E128D0"/>
    <w:rsid w:val="00E12BF5"/>
    <w:rsid w:val="00E12EE8"/>
    <w:rsid w:val="00E13104"/>
    <w:rsid w:val="00E1314F"/>
    <w:rsid w:val="00E13289"/>
    <w:rsid w:val="00E1333E"/>
    <w:rsid w:val="00E134C8"/>
    <w:rsid w:val="00E1357D"/>
    <w:rsid w:val="00E13687"/>
    <w:rsid w:val="00E1408F"/>
    <w:rsid w:val="00E1412F"/>
    <w:rsid w:val="00E141A6"/>
    <w:rsid w:val="00E1445A"/>
    <w:rsid w:val="00E145D4"/>
    <w:rsid w:val="00E148ED"/>
    <w:rsid w:val="00E14B0A"/>
    <w:rsid w:val="00E14E1B"/>
    <w:rsid w:val="00E152E0"/>
    <w:rsid w:val="00E15319"/>
    <w:rsid w:val="00E153A0"/>
    <w:rsid w:val="00E154D5"/>
    <w:rsid w:val="00E15638"/>
    <w:rsid w:val="00E1580D"/>
    <w:rsid w:val="00E15BB7"/>
    <w:rsid w:val="00E15BE5"/>
    <w:rsid w:val="00E15C48"/>
    <w:rsid w:val="00E16044"/>
    <w:rsid w:val="00E16063"/>
    <w:rsid w:val="00E160DB"/>
    <w:rsid w:val="00E1664F"/>
    <w:rsid w:val="00E169EE"/>
    <w:rsid w:val="00E16B8B"/>
    <w:rsid w:val="00E16C9A"/>
    <w:rsid w:val="00E16D9B"/>
    <w:rsid w:val="00E16FA5"/>
    <w:rsid w:val="00E170B9"/>
    <w:rsid w:val="00E17339"/>
    <w:rsid w:val="00E173F8"/>
    <w:rsid w:val="00E17696"/>
    <w:rsid w:val="00E177CE"/>
    <w:rsid w:val="00E177E3"/>
    <w:rsid w:val="00E177FE"/>
    <w:rsid w:val="00E17B59"/>
    <w:rsid w:val="00E17D18"/>
    <w:rsid w:val="00E17E1D"/>
    <w:rsid w:val="00E17E49"/>
    <w:rsid w:val="00E17F3A"/>
    <w:rsid w:val="00E20019"/>
    <w:rsid w:val="00E20089"/>
    <w:rsid w:val="00E20351"/>
    <w:rsid w:val="00E2062B"/>
    <w:rsid w:val="00E2075C"/>
    <w:rsid w:val="00E20810"/>
    <w:rsid w:val="00E2088C"/>
    <w:rsid w:val="00E20BB7"/>
    <w:rsid w:val="00E20DC6"/>
    <w:rsid w:val="00E20FA9"/>
    <w:rsid w:val="00E212F0"/>
    <w:rsid w:val="00E21540"/>
    <w:rsid w:val="00E21680"/>
    <w:rsid w:val="00E21727"/>
    <w:rsid w:val="00E217B3"/>
    <w:rsid w:val="00E21ABC"/>
    <w:rsid w:val="00E21B14"/>
    <w:rsid w:val="00E21C70"/>
    <w:rsid w:val="00E21D7A"/>
    <w:rsid w:val="00E21EB7"/>
    <w:rsid w:val="00E2213B"/>
    <w:rsid w:val="00E221EA"/>
    <w:rsid w:val="00E2229C"/>
    <w:rsid w:val="00E22341"/>
    <w:rsid w:val="00E22678"/>
    <w:rsid w:val="00E227F0"/>
    <w:rsid w:val="00E22853"/>
    <w:rsid w:val="00E22FA0"/>
    <w:rsid w:val="00E22FE2"/>
    <w:rsid w:val="00E234A8"/>
    <w:rsid w:val="00E23569"/>
    <w:rsid w:val="00E238C9"/>
    <w:rsid w:val="00E243BA"/>
    <w:rsid w:val="00E244D2"/>
    <w:rsid w:val="00E24615"/>
    <w:rsid w:val="00E246E5"/>
    <w:rsid w:val="00E248AE"/>
    <w:rsid w:val="00E24AB2"/>
    <w:rsid w:val="00E24F1E"/>
    <w:rsid w:val="00E25077"/>
    <w:rsid w:val="00E253CE"/>
    <w:rsid w:val="00E2559D"/>
    <w:rsid w:val="00E257AE"/>
    <w:rsid w:val="00E25BFA"/>
    <w:rsid w:val="00E25E6E"/>
    <w:rsid w:val="00E25E7F"/>
    <w:rsid w:val="00E2604B"/>
    <w:rsid w:val="00E263C2"/>
    <w:rsid w:val="00E26D65"/>
    <w:rsid w:val="00E26EC9"/>
    <w:rsid w:val="00E2714D"/>
    <w:rsid w:val="00E271F5"/>
    <w:rsid w:val="00E272BE"/>
    <w:rsid w:val="00E27401"/>
    <w:rsid w:val="00E2767C"/>
    <w:rsid w:val="00E2767D"/>
    <w:rsid w:val="00E277F4"/>
    <w:rsid w:val="00E2795E"/>
    <w:rsid w:val="00E27E58"/>
    <w:rsid w:val="00E27FE7"/>
    <w:rsid w:val="00E3007F"/>
    <w:rsid w:val="00E30340"/>
    <w:rsid w:val="00E303BB"/>
    <w:rsid w:val="00E3054F"/>
    <w:rsid w:val="00E30564"/>
    <w:rsid w:val="00E306B0"/>
    <w:rsid w:val="00E30992"/>
    <w:rsid w:val="00E30A90"/>
    <w:rsid w:val="00E30DAA"/>
    <w:rsid w:val="00E30F04"/>
    <w:rsid w:val="00E311F6"/>
    <w:rsid w:val="00E312A6"/>
    <w:rsid w:val="00E313EF"/>
    <w:rsid w:val="00E31483"/>
    <w:rsid w:val="00E317D6"/>
    <w:rsid w:val="00E3191B"/>
    <w:rsid w:val="00E31B9B"/>
    <w:rsid w:val="00E31D30"/>
    <w:rsid w:val="00E31D6D"/>
    <w:rsid w:val="00E31EE7"/>
    <w:rsid w:val="00E31F7A"/>
    <w:rsid w:val="00E32131"/>
    <w:rsid w:val="00E327D0"/>
    <w:rsid w:val="00E329BA"/>
    <w:rsid w:val="00E32A40"/>
    <w:rsid w:val="00E32AAE"/>
    <w:rsid w:val="00E32E43"/>
    <w:rsid w:val="00E32F4E"/>
    <w:rsid w:val="00E32F83"/>
    <w:rsid w:val="00E3319C"/>
    <w:rsid w:val="00E335BD"/>
    <w:rsid w:val="00E33731"/>
    <w:rsid w:val="00E33803"/>
    <w:rsid w:val="00E33945"/>
    <w:rsid w:val="00E33A3E"/>
    <w:rsid w:val="00E33B91"/>
    <w:rsid w:val="00E33E43"/>
    <w:rsid w:val="00E343DF"/>
    <w:rsid w:val="00E3459C"/>
    <w:rsid w:val="00E345A7"/>
    <w:rsid w:val="00E34B4B"/>
    <w:rsid w:val="00E34C29"/>
    <w:rsid w:val="00E34CED"/>
    <w:rsid w:val="00E34E28"/>
    <w:rsid w:val="00E350D2"/>
    <w:rsid w:val="00E351BE"/>
    <w:rsid w:val="00E354DA"/>
    <w:rsid w:val="00E354E9"/>
    <w:rsid w:val="00E354F8"/>
    <w:rsid w:val="00E3554F"/>
    <w:rsid w:val="00E35719"/>
    <w:rsid w:val="00E35744"/>
    <w:rsid w:val="00E35AC5"/>
    <w:rsid w:val="00E35CE0"/>
    <w:rsid w:val="00E35ED0"/>
    <w:rsid w:val="00E36074"/>
    <w:rsid w:val="00E3654F"/>
    <w:rsid w:val="00E368AB"/>
    <w:rsid w:val="00E36A78"/>
    <w:rsid w:val="00E36D11"/>
    <w:rsid w:val="00E371EF"/>
    <w:rsid w:val="00E37219"/>
    <w:rsid w:val="00E37406"/>
    <w:rsid w:val="00E3751A"/>
    <w:rsid w:val="00E37900"/>
    <w:rsid w:val="00E37908"/>
    <w:rsid w:val="00E37B34"/>
    <w:rsid w:val="00E37D33"/>
    <w:rsid w:val="00E37DFD"/>
    <w:rsid w:val="00E40268"/>
    <w:rsid w:val="00E404A9"/>
    <w:rsid w:val="00E40647"/>
    <w:rsid w:val="00E40669"/>
    <w:rsid w:val="00E407C3"/>
    <w:rsid w:val="00E407E3"/>
    <w:rsid w:val="00E4085D"/>
    <w:rsid w:val="00E4088C"/>
    <w:rsid w:val="00E40A34"/>
    <w:rsid w:val="00E40B41"/>
    <w:rsid w:val="00E40B86"/>
    <w:rsid w:val="00E40D34"/>
    <w:rsid w:val="00E40FAB"/>
    <w:rsid w:val="00E40FC8"/>
    <w:rsid w:val="00E41124"/>
    <w:rsid w:val="00E4132F"/>
    <w:rsid w:val="00E414B2"/>
    <w:rsid w:val="00E41651"/>
    <w:rsid w:val="00E4172B"/>
    <w:rsid w:val="00E41844"/>
    <w:rsid w:val="00E41A12"/>
    <w:rsid w:val="00E41BC4"/>
    <w:rsid w:val="00E41BE0"/>
    <w:rsid w:val="00E42176"/>
    <w:rsid w:val="00E421B6"/>
    <w:rsid w:val="00E42B17"/>
    <w:rsid w:val="00E42B1E"/>
    <w:rsid w:val="00E42E0D"/>
    <w:rsid w:val="00E43246"/>
    <w:rsid w:val="00E433AB"/>
    <w:rsid w:val="00E43438"/>
    <w:rsid w:val="00E43675"/>
    <w:rsid w:val="00E43941"/>
    <w:rsid w:val="00E43AF6"/>
    <w:rsid w:val="00E43CC9"/>
    <w:rsid w:val="00E43FA0"/>
    <w:rsid w:val="00E440DC"/>
    <w:rsid w:val="00E44335"/>
    <w:rsid w:val="00E443D0"/>
    <w:rsid w:val="00E44456"/>
    <w:rsid w:val="00E4492F"/>
    <w:rsid w:val="00E4526E"/>
    <w:rsid w:val="00E45820"/>
    <w:rsid w:val="00E45B89"/>
    <w:rsid w:val="00E45CB4"/>
    <w:rsid w:val="00E45DAD"/>
    <w:rsid w:val="00E45E11"/>
    <w:rsid w:val="00E45F2C"/>
    <w:rsid w:val="00E46155"/>
    <w:rsid w:val="00E464AA"/>
    <w:rsid w:val="00E464C5"/>
    <w:rsid w:val="00E46882"/>
    <w:rsid w:val="00E46A25"/>
    <w:rsid w:val="00E46CD2"/>
    <w:rsid w:val="00E46E8C"/>
    <w:rsid w:val="00E46F8B"/>
    <w:rsid w:val="00E471C3"/>
    <w:rsid w:val="00E472D1"/>
    <w:rsid w:val="00E473CB"/>
    <w:rsid w:val="00E4740F"/>
    <w:rsid w:val="00E47428"/>
    <w:rsid w:val="00E475F3"/>
    <w:rsid w:val="00E476FE"/>
    <w:rsid w:val="00E47798"/>
    <w:rsid w:val="00E4779E"/>
    <w:rsid w:val="00E4781C"/>
    <w:rsid w:val="00E47A23"/>
    <w:rsid w:val="00E47B07"/>
    <w:rsid w:val="00E5042E"/>
    <w:rsid w:val="00E5068B"/>
    <w:rsid w:val="00E506B3"/>
    <w:rsid w:val="00E507DE"/>
    <w:rsid w:val="00E509D9"/>
    <w:rsid w:val="00E50B23"/>
    <w:rsid w:val="00E50CFB"/>
    <w:rsid w:val="00E5117E"/>
    <w:rsid w:val="00E51521"/>
    <w:rsid w:val="00E51893"/>
    <w:rsid w:val="00E51A09"/>
    <w:rsid w:val="00E51AA1"/>
    <w:rsid w:val="00E51E3C"/>
    <w:rsid w:val="00E51F4D"/>
    <w:rsid w:val="00E52035"/>
    <w:rsid w:val="00E5204D"/>
    <w:rsid w:val="00E5252B"/>
    <w:rsid w:val="00E525DF"/>
    <w:rsid w:val="00E5263A"/>
    <w:rsid w:val="00E527F9"/>
    <w:rsid w:val="00E528C2"/>
    <w:rsid w:val="00E52A7C"/>
    <w:rsid w:val="00E52AEC"/>
    <w:rsid w:val="00E52AFA"/>
    <w:rsid w:val="00E52FB1"/>
    <w:rsid w:val="00E53057"/>
    <w:rsid w:val="00E53590"/>
    <w:rsid w:val="00E535A1"/>
    <w:rsid w:val="00E5371C"/>
    <w:rsid w:val="00E5383A"/>
    <w:rsid w:val="00E53857"/>
    <w:rsid w:val="00E53D0B"/>
    <w:rsid w:val="00E53DDF"/>
    <w:rsid w:val="00E53F9C"/>
    <w:rsid w:val="00E54182"/>
    <w:rsid w:val="00E541E8"/>
    <w:rsid w:val="00E5422B"/>
    <w:rsid w:val="00E546BB"/>
    <w:rsid w:val="00E546CC"/>
    <w:rsid w:val="00E54754"/>
    <w:rsid w:val="00E54937"/>
    <w:rsid w:val="00E54AEA"/>
    <w:rsid w:val="00E54DAE"/>
    <w:rsid w:val="00E54E9C"/>
    <w:rsid w:val="00E55143"/>
    <w:rsid w:val="00E551AE"/>
    <w:rsid w:val="00E5541B"/>
    <w:rsid w:val="00E558F4"/>
    <w:rsid w:val="00E55954"/>
    <w:rsid w:val="00E559A9"/>
    <w:rsid w:val="00E55A5E"/>
    <w:rsid w:val="00E55DA0"/>
    <w:rsid w:val="00E5623D"/>
    <w:rsid w:val="00E562C3"/>
    <w:rsid w:val="00E562D4"/>
    <w:rsid w:val="00E5640E"/>
    <w:rsid w:val="00E564AD"/>
    <w:rsid w:val="00E56645"/>
    <w:rsid w:val="00E566BD"/>
    <w:rsid w:val="00E567F3"/>
    <w:rsid w:val="00E56C2D"/>
    <w:rsid w:val="00E56C9F"/>
    <w:rsid w:val="00E56CDC"/>
    <w:rsid w:val="00E56E86"/>
    <w:rsid w:val="00E56F4C"/>
    <w:rsid w:val="00E57032"/>
    <w:rsid w:val="00E57040"/>
    <w:rsid w:val="00E57243"/>
    <w:rsid w:val="00E5756D"/>
    <w:rsid w:val="00E57631"/>
    <w:rsid w:val="00E5784E"/>
    <w:rsid w:val="00E57BB4"/>
    <w:rsid w:val="00E57E5F"/>
    <w:rsid w:val="00E60590"/>
    <w:rsid w:val="00E60694"/>
    <w:rsid w:val="00E6071E"/>
    <w:rsid w:val="00E60AB7"/>
    <w:rsid w:val="00E60B5A"/>
    <w:rsid w:val="00E60DA9"/>
    <w:rsid w:val="00E60ED6"/>
    <w:rsid w:val="00E60F84"/>
    <w:rsid w:val="00E6124B"/>
    <w:rsid w:val="00E61646"/>
    <w:rsid w:val="00E617EC"/>
    <w:rsid w:val="00E61956"/>
    <w:rsid w:val="00E61B79"/>
    <w:rsid w:val="00E61C4F"/>
    <w:rsid w:val="00E61F48"/>
    <w:rsid w:val="00E61F5B"/>
    <w:rsid w:val="00E61FA9"/>
    <w:rsid w:val="00E621B3"/>
    <w:rsid w:val="00E621CA"/>
    <w:rsid w:val="00E62BC9"/>
    <w:rsid w:val="00E62E04"/>
    <w:rsid w:val="00E62E79"/>
    <w:rsid w:val="00E6305E"/>
    <w:rsid w:val="00E633C2"/>
    <w:rsid w:val="00E63698"/>
    <w:rsid w:val="00E637D2"/>
    <w:rsid w:val="00E638ED"/>
    <w:rsid w:val="00E63B11"/>
    <w:rsid w:val="00E63B1A"/>
    <w:rsid w:val="00E63F62"/>
    <w:rsid w:val="00E64388"/>
    <w:rsid w:val="00E643C0"/>
    <w:rsid w:val="00E64686"/>
    <w:rsid w:val="00E64914"/>
    <w:rsid w:val="00E64A11"/>
    <w:rsid w:val="00E64B8D"/>
    <w:rsid w:val="00E64BA9"/>
    <w:rsid w:val="00E64C22"/>
    <w:rsid w:val="00E64C26"/>
    <w:rsid w:val="00E65062"/>
    <w:rsid w:val="00E65236"/>
    <w:rsid w:val="00E65320"/>
    <w:rsid w:val="00E654BA"/>
    <w:rsid w:val="00E65500"/>
    <w:rsid w:val="00E65553"/>
    <w:rsid w:val="00E657B2"/>
    <w:rsid w:val="00E657CE"/>
    <w:rsid w:val="00E6583F"/>
    <w:rsid w:val="00E65E81"/>
    <w:rsid w:val="00E65E9E"/>
    <w:rsid w:val="00E65F46"/>
    <w:rsid w:val="00E6613D"/>
    <w:rsid w:val="00E661D8"/>
    <w:rsid w:val="00E664B6"/>
    <w:rsid w:val="00E666AC"/>
    <w:rsid w:val="00E66B13"/>
    <w:rsid w:val="00E66BAB"/>
    <w:rsid w:val="00E66D0D"/>
    <w:rsid w:val="00E66D56"/>
    <w:rsid w:val="00E66FEA"/>
    <w:rsid w:val="00E6706C"/>
    <w:rsid w:val="00E67097"/>
    <w:rsid w:val="00E6715B"/>
    <w:rsid w:val="00E67176"/>
    <w:rsid w:val="00E672B9"/>
    <w:rsid w:val="00E674AB"/>
    <w:rsid w:val="00E67697"/>
    <w:rsid w:val="00E677CA"/>
    <w:rsid w:val="00E67A2F"/>
    <w:rsid w:val="00E67B83"/>
    <w:rsid w:val="00E7023A"/>
    <w:rsid w:val="00E709A1"/>
    <w:rsid w:val="00E70A26"/>
    <w:rsid w:val="00E70BF2"/>
    <w:rsid w:val="00E70C1B"/>
    <w:rsid w:val="00E70E32"/>
    <w:rsid w:val="00E70E3B"/>
    <w:rsid w:val="00E70E96"/>
    <w:rsid w:val="00E71294"/>
    <w:rsid w:val="00E71397"/>
    <w:rsid w:val="00E714A0"/>
    <w:rsid w:val="00E7153F"/>
    <w:rsid w:val="00E716E4"/>
    <w:rsid w:val="00E71B34"/>
    <w:rsid w:val="00E71B83"/>
    <w:rsid w:val="00E71CAA"/>
    <w:rsid w:val="00E71D44"/>
    <w:rsid w:val="00E722B7"/>
    <w:rsid w:val="00E72310"/>
    <w:rsid w:val="00E7239F"/>
    <w:rsid w:val="00E72549"/>
    <w:rsid w:val="00E72550"/>
    <w:rsid w:val="00E72B84"/>
    <w:rsid w:val="00E72EDE"/>
    <w:rsid w:val="00E730A5"/>
    <w:rsid w:val="00E730A8"/>
    <w:rsid w:val="00E730ED"/>
    <w:rsid w:val="00E73299"/>
    <w:rsid w:val="00E732C6"/>
    <w:rsid w:val="00E733D0"/>
    <w:rsid w:val="00E736E1"/>
    <w:rsid w:val="00E73850"/>
    <w:rsid w:val="00E73938"/>
    <w:rsid w:val="00E73A14"/>
    <w:rsid w:val="00E73CE6"/>
    <w:rsid w:val="00E73E08"/>
    <w:rsid w:val="00E7408C"/>
    <w:rsid w:val="00E740B2"/>
    <w:rsid w:val="00E741BE"/>
    <w:rsid w:val="00E74395"/>
    <w:rsid w:val="00E7450F"/>
    <w:rsid w:val="00E74585"/>
    <w:rsid w:val="00E74BAE"/>
    <w:rsid w:val="00E74CD2"/>
    <w:rsid w:val="00E74E60"/>
    <w:rsid w:val="00E74EA6"/>
    <w:rsid w:val="00E74F93"/>
    <w:rsid w:val="00E750D5"/>
    <w:rsid w:val="00E752AB"/>
    <w:rsid w:val="00E75463"/>
    <w:rsid w:val="00E755D0"/>
    <w:rsid w:val="00E75825"/>
    <w:rsid w:val="00E75981"/>
    <w:rsid w:val="00E75D8C"/>
    <w:rsid w:val="00E75F29"/>
    <w:rsid w:val="00E75F4F"/>
    <w:rsid w:val="00E75FA4"/>
    <w:rsid w:val="00E76079"/>
    <w:rsid w:val="00E760F4"/>
    <w:rsid w:val="00E76249"/>
    <w:rsid w:val="00E76379"/>
    <w:rsid w:val="00E76559"/>
    <w:rsid w:val="00E76588"/>
    <w:rsid w:val="00E76810"/>
    <w:rsid w:val="00E76B69"/>
    <w:rsid w:val="00E76ECF"/>
    <w:rsid w:val="00E770FD"/>
    <w:rsid w:val="00E774CC"/>
    <w:rsid w:val="00E775AD"/>
    <w:rsid w:val="00E778E2"/>
    <w:rsid w:val="00E77A20"/>
    <w:rsid w:val="00E77D59"/>
    <w:rsid w:val="00E77F65"/>
    <w:rsid w:val="00E8033C"/>
    <w:rsid w:val="00E804F0"/>
    <w:rsid w:val="00E80B13"/>
    <w:rsid w:val="00E80C12"/>
    <w:rsid w:val="00E80C78"/>
    <w:rsid w:val="00E80ED3"/>
    <w:rsid w:val="00E81382"/>
    <w:rsid w:val="00E819BA"/>
    <w:rsid w:val="00E81BD4"/>
    <w:rsid w:val="00E81C34"/>
    <w:rsid w:val="00E82018"/>
    <w:rsid w:val="00E82075"/>
    <w:rsid w:val="00E82254"/>
    <w:rsid w:val="00E8276F"/>
    <w:rsid w:val="00E82A47"/>
    <w:rsid w:val="00E832EE"/>
    <w:rsid w:val="00E8351A"/>
    <w:rsid w:val="00E835AE"/>
    <w:rsid w:val="00E83720"/>
    <w:rsid w:val="00E83847"/>
    <w:rsid w:val="00E83C83"/>
    <w:rsid w:val="00E83CC2"/>
    <w:rsid w:val="00E83D4B"/>
    <w:rsid w:val="00E842C6"/>
    <w:rsid w:val="00E8433E"/>
    <w:rsid w:val="00E844CE"/>
    <w:rsid w:val="00E8485D"/>
    <w:rsid w:val="00E849FD"/>
    <w:rsid w:val="00E84B7A"/>
    <w:rsid w:val="00E84E06"/>
    <w:rsid w:val="00E84EA0"/>
    <w:rsid w:val="00E84F78"/>
    <w:rsid w:val="00E8506C"/>
    <w:rsid w:val="00E851A9"/>
    <w:rsid w:val="00E853BE"/>
    <w:rsid w:val="00E855E4"/>
    <w:rsid w:val="00E85B15"/>
    <w:rsid w:val="00E85BDA"/>
    <w:rsid w:val="00E85C4B"/>
    <w:rsid w:val="00E85E40"/>
    <w:rsid w:val="00E86076"/>
    <w:rsid w:val="00E86203"/>
    <w:rsid w:val="00E86278"/>
    <w:rsid w:val="00E8645B"/>
    <w:rsid w:val="00E86B10"/>
    <w:rsid w:val="00E86CE4"/>
    <w:rsid w:val="00E86CF5"/>
    <w:rsid w:val="00E871E6"/>
    <w:rsid w:val="00E873DC"/>
    <w:rsid w:val="00E873E0"/>
    <w:rsid w:val="00E87414"/>
    <w:rsid w:val="00E87540"/>
    <w:rsid w:val="00E87588"/>
    <w:rsid w:val="00E87867"/>
    <w:rsid w:val="00E87B1A"/>
    <w:rsid w:val="00E87EAB"/>
    <w:rsid w:val="00E87F2B"/>
    <w:rsid w:val="00E9023D"/>
    <w:rsid w:val="00E902D6"/>
    <w:rsid w:val="00E9066B"/>
    <w:rsid w:val="00E906CA"/>
    <w:rsid w:val="00E90B48"/>
    <w:rsid w:val="00E90C15"/>
    <w:rsid w:val="00E91068"/>
    <w:rsid w:val="00E9107E"/>
    <w:rsid w:val="00E9122D"/>
    <w:rsid w:val="00E91308"/>
    <w:rsid w:val="00E91583"/>
    <w:rsid w:val="00E915B5"/>
    <w:rsid w:val="00E91757"/>
    <w:rsid w:val="00E91962"/>
    <w:rsid w:val="00E91B97"/>
    <w:rsid w:val="00E91D8E"/>
    <w:rsid w:val="00E91F6C"/>
    <w:rsid w:val="00E91F99"/>
    <w:rsid w:val="00E92076"/>
    <w:rsid w:val="00E92082"/>
    <w:rsid w:val="00E92221"/>
    <w:rsid w:val="00E9226B"/>
    <w:rsid w:val="00E92287"/>
    <w:rsid w:val="00E922EC"/>
    <w:rsid w:val="00E92B90"/>
    <w:rsid w:val="00E930B4"/>
    <w:rsid w:val="00E9322D"/>
    <w:rsid w:val="00E93438"/>
    <w:rsid w:val="00E934DD"/>
    <w:rsid w:val="00E9358D"/>
    <w:rsid w:val="00E935F2"/>
    <w:rsid w:val="00E93918"/>
    <w:rsid w:val="00E93C88"/>
    <w:rsid w:val="00E93E33"/>
    <w:rsid w:val="00E93F90"/>
    <w:rsid w:val="00E940C3"/>
    <w:rsid w:val="00E941D3"/>
    <w:rsid w:val="00E94346"/>
    <w:rsid w:val="00E946A4"/>
    <w:rsid w:val="00E94717"/>
    <w:rsid w:val="00E94E43"/>
    <w:rsid w:val="00E94E5A"/>
    <w:rsid w:val="00E94ED3"/>
    <w:rsid w:val="00E9504D"/>
    <w:rsid w:val="00E9512E"/>
    <w:rsid w:val="00E955B8"/>
    <w:rsid w:val="00E955C1"/>
    <w:rsid w:val="00E955C5"/>
    <w:rsid w:val="00E956A9"/>
    <w:rsid w:val="00E95918"/>
    <w:rsid w:val="00E95E66"/>
    <w:rsid w:val="00E95F46"/>
    <w:rsid w:val="00E95F8C"/>
    <w:rsid w:val="00E9668E"/>
    <w:rsid w:val="00E9689E"/>
    <w:rsid w:val="00E96DA7"/>
    <w:rsid w:val="00E96EB3"/>
    <w:rsid w:val="00E96F40"/>
    <w:rsid w:val="00E97135"/>
    <w:rsid w:val="00E9724D"/>
    <w:rsid w:val="00E9756A"/>
    <w:rsid w:val="00E976B8"/>
    <w:rsid w:val="00E977CC"/>
    <w:rsid w:val="00E97BBA"/>
    <w:rsid w:val="00E97CAF"/>
    <w:rsid w:val="00E97E6F"/>
    <w:rsid w:val="00E97EB6"/>
    <w:rsid w:val="00E97EE2"/>
    <w:rsid w:val="00E97FAA"/>
    <w:rsid w:val="00EA0045"/>
    <w:rsid w:val="00EA0123"/>
    <w:rsid w:val="00EA01BF"/>
    <w:rsid w:val="00EA01EE"/>
    <w:rsid w:val="00EA02B8"/>
    <w:rsid w:val="00EA0397"/>
    <w:rsid w:val="00EA09CD"/>
    <w:rsid w:val="00EA0E16"/>
    <w:rsid w:val="00EA0F2E"/>
    <w:rsid w:val="00EA0FE8"/>
    <w:rsid w:val="00EA11C6"/>
    <w:rsid w:val="00EA12AE"/>
    <w:rsid w:val="00EA1559"/>
    <w:rsid w:val="00EA15A4"/>
    <w:rsid w:val="00EA15E2"/>
    <w:rsid w:val="00EA178B"/>
    <w:rsid w:val="00EA17F6"/>
    <w:rsid w:val="00EA1811"/>
    <w:rsid w:val="00EA205D"/>
    <w:rsid w:val="00EA2158"/>
    <w:rsid w:val="00EA21C4"/>
    <w:rsid w:val="00EA284F"/>
    <w:rsid w:val="00EA2966"/>
    <w:rsid w:val="00EA2A1D"/>
    <w:rsid w:val="00EA2B38"/>
    <w:rsid w:val="00EA2E22"/>
    <w:rsid w:val="00EA2E9E"/>
    <w:rsid w:val="00EA3044"/>
    <w:rsid w:val="00EA35F7"/>
    <w:rsid w:val="00EA3969"/>
    <w:rsid w:val="00EA3A66"/>
    <w:rsid w:val="00EA3B70"/>
    <w:rsid w:val="00EA3EC9"/>
    <w:rsid w:val="00EA3EEA"/>
    <w:rsid w:val="00EA49E1"/>
    <w:rsid w:val="00EA4C18"/>
    <w:rsid w:val="00EA4C6E"/>
    <w:rsid w:val="00EA4C7E"/>
    <w:rsid w:val="00EA4CDD"/>
    <w:rsid w:val="00EA4EB3"/>
    <w:rsid w:val="00EA4F21"/>
    <w:rsid w:val="00EA519E"/>
    <w:rsid w:val="00EA5411"/>
    <w:rsid w:val="00EA570A"/>
    <w:rsid w:val="00EA5C2B"/>
    <w:rsid w:val="00EA5C63"/>
    <w:rsid w:val="00EA6201"/>
    <w:rsid w:val="00EA6539"/>
    <w:rsid w:val="00EA65B9"/>
    <w:rsid w:val="00EA6871"/>
    <w:rsid w:val="00EA6878"/>
    <w:rsid w:val="00EA68A2"/>
    <w:rsid w:val="00EA6B98"/>
    <w:rsid w:val="00EA6BE8"/>
    <w:rsid w:val="00EA6DC8"/>
    <w:rsid w:val="00EA6F83"/>
    <w:rsid w:val="00EA714C"/>
    <w:rsid w:val="00EA7581"/>
    <w:rsid w:val="00EA789C"/>
    <w:rsid w:val="00EA799F"/>
    <w:rsid w:val="00EA79F4"/>
    <w:rsid w:val="00EA7CDB"/>
    <w:rsid w:val="00EA7E0B"/>
    <w:rsid w:val="00EB00A2"/>
    <w:rsid w:val="00EB023E"/>
    <w:rsid w:val="00EB0359"/>
    <w:rsid w:val="00EB0502"/>
    <w:rsid w:val="00EB084B"/>
    <w:rsid w:val="00EB08A4"/>
    <w:rsid w:val="00EB0D82"/>
    <w:rsid w:val="00EB0E10"/>
    <w:rsid w:val="00EB0FA9"/>
    <w:rsid w:val="00EB1302"/>
    <w:rsid w:val="00EB1628"/>
    <w:rsid w:val="00EB16DD"/>
    <w:rsid w:val="00EB17A2"/>
    <w:rsid w:val="00EB18A0"/>
    <w:rsid w:val="00EB1A27"/>
    <w:rsid w:val="00EB1B3F"/>
    <w:rsid w:val="00EB1BE8"/>
    <w:rsid w:val="00EB1D09"/>
    <w:rsid w:val="00EB1D47"/>
    <w:rsid w:val="00EB215B"/>
    <w:rsid w:val="00EB2286"/>
    <w:rsid w:val="00EB22B8"/>
    <w:rsid w:val="00EB243F"/>
    <w:rsid w:val="00EB261D"/>
    <w:rsid w:val="00EB2CCC"/>
    <w:rsid w:val="00EB2DC3"/>
    <w:rsid w:val="00EB2DD2"/>
    <w:rsid w:val="00EB2FAA"/>
    <w:rsid w:val="00EB3032"/>
    <w:rsid w:val="00EB30D9"/>
    <w:rsid w:val="00EB338E"/>
    <w:rsid w:val="00EB397A"/>
    <w:rsid w:val="00EB3A8C"/>
    <w:rsid w:val="00EB3AA4"/>
    <w:rsid w:val="00EB3D17"/>
    <w:rsid w:val="00EB46C0"/>
    <w:rsid w:val="00EB47BD"/>
    <w:rsid w:val="00EB4810"/>
    <w:rsid w:val="00EB4943"/>
    <w:rsid w:val="00EB4AC1"/>
    <w:rsid w:val="00EB4BB0"/>
    <w:rsid w:val="00EB4C35"/>
    <w:rsid w:val="00EB4CAE"/>
    <w:rsid w:val="00EB4D6C"/>
    <w:rsid w:val="00EB4E5C"/>
    <w:rsid w:val="00EB4F79"/>
    <w:rsid w:val="00EB501A"/>
    <w:rsid w:val="00EB5269"/>
    <w:rsid w:val="00EB52B2"/>
    <w:rsid w:val="00EB539F"/>
    <w:rsid w:val="00EB5559"/>
    <w:rsid w:val="00EB5948"/>
    <w:rsid w:val="00EB59FE"/>
    <w:rsid w:val="00EB5ABD"/>
    <w:rsid w:val="00EB5BEB"/>
    <w:rsid w:val="00EB5EE2"/>
    <w:rsid w:val="00EB6050"/>
    <w:rsid w:val="00EB696A"/>
    <w:rsid w:val="00EB6B73"/>
    <w:rsid w:val="00EB6B78"/>
    <w:rsid w:val="00EB6BAF"/>
    <w:rsid w:val="00EB6BBE"/>
    <w:rsid w:val="00EB6BF8"/>
    <w:rsid w:val="00EB6CA7"/>
    <w:rsid w:val="00EB6DF0"/>
    <w:rsid w:val="00EB6E7E"/>
    <w:rsid w:val="00EB6E92"/>
    <w:rsid w:val="00EB6EC0"/>
    <w:rsid w:val="00EB77F2"/>
    <w:rsid w:val="00EC00F5"/>
    <w:rsid w:val="00EC0260"/>
    <w:rsid w:val="00EC0425"/>
    <w:rsid w:val="00EC077F"/>
    <w:rsid w:val="00EC0A81"/>
    <w:rsid w:val="00EC0E51"/>
    <w:rsid w:val="00EC124C"/>
    <w:rsid w:val="00EC12A5"/>
    <w:rsid w:val="00EC1344"/>
    <w:rsid w:val="00EC141A"/>
    <w:rsid w:val="00EC187B"/>
    <w:rsid w:val="00EC1B33"/>
    <w:rsid w:val="00EC1B62"/>
    <w:rsid w:val="00EC1CE0"/>
    <w:rsid w:val="00EC1DAE"/>
    <w:rsid w:val="00EC1E1D"/>
    <w:rsid w:val="00EC2095"/>
    <w:rsid w:val="00EC210D"/>
    <w:rsid w:val="00EC210E"/>
    <w:rsid w:val="00EC26FC"/>
    <w:rsid w:val="00EC27C5"/>
    <w:rsid w:val="00EC283D"/>
    <w:rsid w:val="00EC2A27"/>
    <w:rsid w:val="00EC2A8D"/>
    <w:rsid w:val="00EC2BE1"/>
    <w:rsid w:val="00EC2CF9"/>
    <w:rsid w:val="00EC2EAE"/>
    <w:rsid w:val="00EC2FFB"/>
    <w:rsid w:val="00EC3135"/>
    <w:rsid w:val="00EC32C5"/>
    <w:rsid w:val="00EC3556"/>
    <w:rsid w:val="00EC3637"/>
    <w:rsid w:val="00EC377B"/>
    <w:rsid w:val="00EC3827"/>
    <w:rsid w:val="00EC3913"/>
    <w:rsid w:val="00EC39B8"/>
    <w:rsid w:val="00EC3AA0"/>
    <w:rsid w:val="00EC3AF8"/>
    <w:rsid w:val="00EC3CC0"/>
    <w:rsid w:val="00EC3E81"/>
    <w:rsid w:val="00EC432F"/>
    <w:rsid w:val="00EC43FE"/>
    <w:rsid w:val="00EC47E7"/>
    <w:rsid w:val="00EC4A15"/>
    <w:rsid w:val="00EC4CA9"/>
    <w:rsid w:val="00EC4D6D"/>
    <w:rsid w:val="00EC502C"/>
    <w:rsid w:val="00EC51F6"/>
    <w:rsid w:val="00EC5323"/>
    <w:rsid w:val="00EC532E"/>
    <w:rsid w:val="00EC534B"/>
    <w:rsid w:val="00EC53E0"/>
    <w:rsid w:val="00EC54AA"/>
    <w:rsid w:val="00EC57D6"/>
    <w:rsid w:val="00EC58AD"/>
    <w:rsid w:val="00EC58B0"/>
    <w:rsid w:val="00EC5BE6"/>
    <w:rsid w:val="00EC616A"/>
    <w:rsid w:val="00EC697D"/>
    <w:rsid w:val="00EC6A84"/>
    <w:rsid w:val="00EC713F"/>
    <w:rsid w:val="00EC73B5"/>
    <w:rsid w:val="00EC74F3"/>
    <w:rsid w:val="00EC7620"/>
    <w:rsid w:val="00EC77EC"/>
    <w:rsid w:val="00EC7A97"/>
    <w:rsid w:val="00EC7B92"/>
    <w:rsid w:val="00EC7BB8"/>
    <w:rsid w:val="00EC7EC6"/>
    <w:rsid w:val="00ED0312"/>
    <w:rsid w:val="00ED0680"/>
    <w:rsid w:val="00ED0750"/>
    <w:rsid w:val="00ED0A40"/>
    <w:rsid w:val="00ED0F12"/>
    <w:rsid w:val="00ED1005"/>
    <w:rsid w:val="00ED1065"/>
    <w:rsid w:val="00ED11C6"/>
    <w:rsid w:val="00ED17CA"/>
    <w:rsid w:val="00ED192B"/>
    <w:rsid w:val="00ED1D00"/>
    <w:rsid w:val="00ED1EE6"/>
    <w:rsid w:val="00ED240E"/>
    <w:rsid w:val="00ED2501"/>
    <w:rsid w:val="00ED2520"/>
    <w:rsid w:val="00ED2976"/>
    <w:rsid w:val="00ED2DA3"/>
    <w:rsid w:val="00ED2DD0"/>
    <w:rsid w:val="00ED326B"/>
    <w:rsid w:val="00ED3282"/>
    <w:rsid w:val="00ED33AF"/>
    <w:rsid w:val="00ED34CB"/>
    <w:rsid w:val="00ED3641"/>
    <w:rsid w:val="00ED3B69"/>
    <w:rsid w:val="00ED3C91"/>
    <w:rsid w:val="00ED3D98"/>
    <w:rsid w:val="00ED3EE7"/>
    <w:rsid w:val="00ED440E"/>
    <w:rsid w:val="00ED448C"/>
    <w:rsid w:val="00ED44CB"/>
    <w:rsid w:val="00ED4558"/>
    <w:rsid w:val="00ED4712"/>
    <w:rsid w:val="00ED4735"/>
    <w:rsid w:val="00ED47F1"/>
    <w:rsid w:val="00ED4FB6"/>
    <w:rsid w:val="00ED4FBC"/>
    <w:rsid w:val="00ED5027"/>
    <w:rsid w:val="00ED5255"/>
    <w:rsid w:val="00ED5408"/>
    <w:rsid w:val="00ED541D"/>
    <w:rsid w:val="00ED55B4"/>
    <w:rsid w:val="00ED566C"/>
    <w:rsid w:val="00ED58C3"/>
    <w:rsid w:val="00ED5947"/>
    <w:rsid w:val="00ED59DA"/>
    <w:rsid w:val="00ED5A95"/>
    <w:rsid w:val="00ED5B89"/>
    <w:rsid w:val="00ED5EDB"/>
    <w:rsid w:val="00ED5EE3"/>
    <w:rsid w:val="00ED5FD6"/>
    <w:rsid w:val="00ED6033"/>
    <w:rsid w:val="00ED6051"/>
    <w:rsid w:val="00ED6092"/>
    <w:rsid w:val="00ED638E"/>
    <w:rsid w:val="00ED681F"/>
    <w:rsid w:val="00ED6B5C"/>
    <w:rsid w:val="00ED6C08"/>
    <w:rsid w:val="00ED6CC4"/>
    <w:rsid w:val="00ED6D9B"/>
    <w:rsid w:val="00ED6DFE"/>
    <w:rsid w:val="00ED6E7E"/>
    <w:rsid w:val="00ED7123"/>
    <w:rsid w:val="00ED73DF"/>
    <w:rsid w:val="00ED73E7"/>
    <w:rsid w:val="00ED7595"/>
    <w:rsid w:val="00ED778C"/>
    <w:rsid w:val="00ED7A81"/>
    <w:rsid w:val="00ED7B2E"/>
    <w:rsid w:val="00ED7B61"/>
    <w:rsid w:val="00ED7BB8"/>
    <w:rsid w:val="00EE0041"/>
    <w:rsid w:val="00EE0150"/>
    <w:rsid w:val="00EE085B"/>
    <w:rsid w:val="00EE0936"/>
    <w:rsid w:val="00EE0B7F"/>
    <w:rsid w:val="00EE0D35"/>
    <w:rsid w:val="00EE13E5"/>
    <w:rsid w:val="00EE1921"/>
    <w:rsid w:val="00EE1A9F"/>
    <w:rsid w:val="00EE1B94"/>
    <w:rsid w:val="00EE1BC4"/>
    <w:rsid w:val="00EE1DC1"/>
    <w:rsid w:val="00EE2037"/>
    <w:rsid w:val="00EE2115"/>
    <w:rsid w:val="00EE249B"/>
    <w:rsid w:val="00EE24EF"/>
    <w:rsid w:val="00EE2510"/>
    <w:rsid w:val="00EE27A1"/>
    <w:rsid w:val="00EE2816"/>
    <w:rsid w:val="00EE2906"/>
    <w:rsid w:val="00EE2977"/>
    <w:rsid w:val="00EE2A82"/>
    <w:rsid w:val="00EE2C02"/>
    <w:rsid w:val="00EE2D29"/>
    <w:rsid w:val="00EE3092"/>
    <w:rsid w:val="00EE30FA"/>
    <w:rsid w:val="00EE3149"/>
    <w:rsid w:val="00EE3245"/>
    <w:rsid w:val="00EE35B3"/>
    <w:rsid w:val="00EE362B"/>
    <w:rsid w:val="00EE36C6"/>
    <w:rsid w:val="00EE399A"/>
    <w:rsid w:val="00EE3A2D"/>
    <w:rsid w:val="00EE3DFC"/>
    <w:rsid w:val="00EE3E11"/>
    <w:rsid w:val="00EE3F51"/>
    <w:rsid w:val="00EE3FB5"/>
    <w:rsid w:val="00EE44CE"/>
    <w:rsid w:val="00EE454C"/>
    <w:rsid w:val="00EE4564"/>
    <w:rsid w:val="00EE4617"/>
    <w:rsid w:val="00EE491B"/>
    <w:rsid w:val="00EE4BCC"/>
    <w:rsid w:val="00EE4C53"/>
    <w:rsid w:val="00EE4F88"/>
    <w:rsid w:val="00EE50F2"/>
    <w:rsid w:val="00EE512C"/>
    <w:rsid w:val="00EE5258"/>
    <w:rsid w:val="00EE5598"/>
    <w:rsid w:val="00EE57C1"/>
    <w:rsid w:val="00EE5BD7"/>
    <w:rsid w:val="00EE5BED"/>
    <w:rsid w:val="00EE5EAB"/>
    <w:rsid w:val="00EE5F72"/>
    <w:rsid w:val="00EE6014"/>
    <w:rsid w:val="00EE6043"/>
    <w:rsid w:val="00EE66F7"/>
    <w:rsid w:val="00EE6777"/>
    <w:rsid w:val="00EE67EF"/>
    <w:rsid w:val="00EE6907"/>
    <w:rsid w:val="00EE6999"/>
    <w:rsid w:val="00EE699A"/>
    <w:rsid w:val="00EE6C91"/>
    <w:rsid w:val="00EE6DAD"/>
    <w:rsid w:val="00EE6EF5"/>
    <w:rsid w:val="00EE70AE"/>
    <w:rsid w:val="00EE7288"/>
    <w:rsid w:val="00EE763C"/>
    <w:rsid w:val="00EE7915"/>
    <w:rsid w:val="00EE7D35"/>
    <w:rsid w:val="00EE7E98"/>
    <w:rsid w:val="00EE7EEF"/>
    <w:rsid w:val="00EF01C4"/>
    <w:rsid w:val="00EF05BF"/>
    <w:rsid w:val="00EF0691"/>
    <w:rsid w:val="00EF06A1"/>
    <w:rsid w:val="00EF0B11"/>
    <w:rsid w:val="00EF0BAA"/>
    <w:rsid w:val="00EF15A0"/>
    <w:rsid w:val="00EF15EF"/>
    <w:rsid w:val="00EF162C"/>
    <w:rsid w:val="00EF1631"/>
    <w:rsid w:val="00EF1A7A"/>
    <w:rsid w:val="00EF1BE4"/>
    <w:rsid w:val="00EF1D6D"/>
    <w:rsid w:val="00EF1DC5"/>
    <w:rsid w:val="00EF1E84"/>
    <w:rsid w:val="00EF1EDB"/>
    <w:rsid w:val="00EF1F33"/>
    <w:rsid w:val="00EF20E5"/>
    <w:rsid w:val="00EF220C"/>
    <w:rsid w:val="00EF2496"/>
    <w:rsid w:val="00EF2596"/>
    <w:rsid w:val="00EF26C2"/>
    <w:rsid w:val="00EF286A"/>
    <w:rsid w:val="00EF28C1"/>
    <w:rsid w:val="00EF2B3E"/>
    <w:rsid w:val="00EF2C49"/>
    <w:rsid w:val="00EF2DBF"/>
    <w:rsid w:val="00EF2EF3"/>
    <w:rsid w:val="00EF2FC6"/>
    <w:rsid w:val="00EF3119"/>
    <w:rsid w:val="00EF315A"/>
    <w:rsid w:val="00EF3442"/>
    <w:rsid w:val="00EF3792"/>
    <w:rsid w:val="00EF393D"/>
    <w:rsid w:val="00EF398F"/>
    <w:rsid w:val="00EF39C3"/>
    <w:rsid w:val="00EF3BBD"/>
    <w:rsid w:val="00EF4666"/>
    <w:rsid w:val="00EF5575"/>
    <w:rsid w:val="00EF566A"/>
    <w:rsid w:val="00EF58A1"/>
    <w:rsid w:val="00EF59BA"/>
    <w:rsid w:val="00EF5AAD"/>
    <w:rsid w:val="00EF5BAA"/>
    <w:rsid w:val="00EF5C0D"/>
    <w:rsid w:val="00EF5C95"/>
    <w:rsid w:val="00EF5F61"/>
    <w:rsid w:val="00EF60CF"/>
    <w:rsid w:val="00EF610D"/>
    <w:rsid w:val="00EF6153"/>
    <w:rsid w:val="00EF641F"/>
    <w:rsid w:val="00EF64B7"/>
    <w:rsid w:val="00EF64F5"/>
    <w:rsid w:val="00EF65D9"/>
    <w:rsid w:val="00EF68BB"/>
    <w:rsid w:val="00EF698F"/>
    <w:rsid w:val="00EF6F15"/>
    <w:rsid w:val="00EF7041"/>
    <w:rsid w:val="00EF72BE"/>
    <w:rsid w:val="00EF72DD"/>
    <w:rsid w:val="00EF7359"/>
    <w:rsid w:val="00EF758A"/>
    <w:rsid w:val="00EF764A"/>
    <w:rsid w:val="00EF774F"/>
    <w:rsid w:val="00EF78EC"/>
    <w:rsid w:val="00EF7B4F"/>
    <w:rsid w:val="00F0016B"/>
    <w:rsid w:val="00F001D2"/>
    <w:rsid w:val="00F001F0"/>
    <w:rsid w:val="00F00247"/>
    <w:rsid w:val="00F00339"/>
    <w:rsid w:val="00F003AC"/>
    <w:rsid w:val="00F003CA"/>
    <w:rsid w:val="00F00429"/>
    <w:rsid w:val="00F0043C"/>
    <w:rsid w:val="00F006CE"/>
    <w:rsid w:val="00F00792"/>
    <w:rsid w:val="00F009BC"/>
    <w:rsid w:val="00F00BBF"/>
    <w:rsid w:val="00F00C99"/>
    <w:rsid w:val="00F00F0D"/>
    <w:rsid w:val="00F00F28"/>
    <w:rsid w:val="00F012B3"/>
    <w:rsid w:val="00F0138C"/>
    <w:rsid w:val="00F01399"/>
    <w:rsid w:val="00F01538"/>
    <w:rsid w:val="00F01B6F"/>
    <w:rsid w:val="00F01E4D"/>
    <w:rsid w:val="00F02076"/>
    <w:rsid w:val="00F020E7"/>
    <w:rsid w:val="00F022FE"/>
    <w:rsid w:val="00F02407"/>
    <w:rsid w:val="00F0275A"/>
    <w:rsid w:val="00F029F6"/>
    <w:rsid w:val="00F02D24"/>
    <w:rsid w:val="00F02DF6"/>
    <w:rsid w:val="00F02E16"/>
    <w:rsid w:val="00F031AC"/>
    <w:rsid w:val="00F03232"/>
    <w:rsid w:val="00F032E2"/>
    <w:rsid w:val="00F03668"/>
    <w:rsid w:val="00F03DCC"/>
    <w:rsid w:val="00F03DD5"/>
    <w:rsid w:val="00F0468F"/>
    <w:rsid w:val="00F04B78"/>
    <w:rsid w:val="00F04E30"/>
    <w:rsid w:val="00F04EC1"/>
    <w:rsid w:val="00F05604"/>
    <w:rsid w:val="00F058FC"/>
    <w:rsid w:val="00F05D39"/>
    <w:rsid w:val="00F05E51"/>
    <w:rsid w:val="00F06A33"/>
    <w:rsid w:val="00F070D6"/>
    <w:rsid w:val="00F070F6"/>
    <w:rsid w:val="00F072C8"/>
    <w:rsid w:val="00F072E2"/>
    <w:rsid w:val="00F07503"/>
    <w:rsid w:val="00F07545"/>
    <w:rsid w:val="00F07559"/>
    <w:rsid w:val="00F07606"/>
    <w:rsid w:val="00F0769B"/>
    <w:rsid w:val="00F07845"/>
    <w:rsid w:val="00F078F0"/>
    <w:rsid w:val="00F07AAC"/>
    <w:rsid w:val="00F10026"/>
    <w:rsid w:val="00F10111"/>
    <w:rsid w:val="00F101F8"/>
    <w:rsid w:val="00F10654"/>
    <w:rsid w:val="00F10766"/>
    <w:rsid w:val="00F10999"/>
    <w:rsid w:val="00F10A69"/>
    <w:rsid w:val="00F10B2A"/>
    <w:rsid w:val="00F10EF6"/>
    <w:rsid w:val="00F1111F"/>
    <w:rsid w:val="00F1126B"/>
    <w:rsid w:val="00F1128C"/>
    <w:rsid w:val="00F112B6"/>
    <w:rsid w:val="00F11410"/>
    <w:rsid w:val="00F1150B"/>
    <w:rsid w:val="00F11677"/>
    <w:rsid w:val="00F116AF"/>
    <w:rsid w:val="00F11AD0"/>
    <w:rsid w:val="00F11AFE"/>
    <w:rsid w:val="00F11E47"/>
    <w:rsid w:val="00F11EC5"/>
    <w:rsid w:val="00F11F3A"/>
    <w:rsid w:val="00F120F4"/>
    <w:rsid w:val="00F1253D"/>
    <w:rsid w:val="00F12668"/>
    <w:rsid w:val="00F127BF"/>
    <w:rsid w:val="00F129C1"/>
    <w:rsid w:val="00F12FBF"/>
    <w:rsid w:val="00F1311E"/>
    <w:rsid w:val="00F13295"/>
    <w:rsid w:val="00F132CB"/>
    <w:rsid w:val="00F13380"/>
    <w:rsid w:val="00F135F4"/>
    <w:rsid w:val="00F136D5"/>
    <w:rsid w:val="00F13711"/>
    <w:rsid w:val="00F138F8"/>
    <w:rsid w:val="00F13A98"/>
    <w:rsid w:val="00F13ABA"/>
    <w:rsid w:val="00F13C24"/>
    <w:rsid w:val="00F13C99"/>
    <w:rsid w:val="00F13E80"/>
    <w:rsid w:val="00F13FB5"/>
    <w:rsid w:val="00F14012"/>
    <w:rsid w:val="00F147DF"/>
    <w:rsid w:val="00F14965"/>
    <w:rsid w:val="00F149C9"/>
    <w:rsid w:val="00F14AAC"/>
    <w:rsid w:val="00F14B3D"/>
    <w:rsid w:val="00F14BBD"/>
    <w:rsid w:val="00F14DFD"/>
    <w:rsid w:val="00F150F7"/>
    <w:rsid w:val="00F15295"/>
    <w:rsid w:val="00F1531D"/>
    <w:rsid w:val="00F153EB"/>
    <w:rsid w:val="00F156C3"/>
    <w:rsid w:val="00F157A0"/>
    <w:rsid w:val="00F157AC"/>
    <w:rsid w:val="00F158DE"/>
    <w:rsid w:val="00F15942"/>
    <w:rsid w:val="00F15D76"/>
    <w:rsid w:val="00F160EA"/>
    <w:rsid w:val="00F161DC"/>
    <w:rsid w:val="00F16451"/>
    <w:rsid w:val="00F167AE"/>
    <w:rsid w:val="00F16A6C"/>
    <w:rsid w:val="00F16D4C"/>
    <w:rsid w:val="00F1712B"/>
    <w:rsid w:val="00F171D5"/>
    <w:rsid w:val="00F17338"/>
    <w:rsid w:val="00F17400"/>
    <w:rsid w:val="00F17667"/>
    <w:rsid w:val="00F1766E"/>
    <w:rsid w:val="00F178C4"/>
    <w:rsid w:val="00F17AED"/>
    <w:rsid w:val="00F17B33"/>
    <w:rsid w:val="00F17B59"/>
    <w:rsid w:val="00F17C15"/>
    <w:rsid w:val="00F17E03"/>
    <w:rsid w:val="00F17E69"/>
    <w:rsid w:val="00F200C6"/>
    <w:rsid w:val="00F202C0"/>
    <w:rsid w:val="00F20811"/>
    <w:rsid w:val="00F208BE"/>
    <w:rsid w:val="00F2095D"/>
    <w:rsid w:val="00F20BD0"/>
    <w:rsid w:val="00F20CC2"/>
    <w:rsid w:val="00F20FAD"/>
    <w:rsid w:val="00F21137"/>
    <w:rsid w:val="00F212FE"/>
    <w:rsid w:val="00F213F9"/>
    <w:rsid w:val="00F21625"/>
    <w:rsid w:val="00F219C5"/>
    <w:rsid w:val="00F21B16"/>
    <w:rsid w:val="00F21B45"/>
    <w:rsid w:val="00F21BA3"/>
    <w:rsid w:val="00F21BFE"/>
    <w:rsid w:val="00F21C05"/>
    <w:rsid w:val="00F21D57"/>
    <w:rsid w:val="00F2232D"/>
    <w:rsid w:val="00F22384"/>
    <w:rsid w:val="00F2241E"/>
    <w:rsid w:val="00F225DA"/>
    <w:rsid w:val="00F225E4"/>
    <w:rsid w:val="00F226C7"/>
    <w:rsid w:val="00F22762"/>
    <w:rsid w:val="00F227D8"/>
    <w:rsid w:val="00F228EC"/>
    <w:rsid w:val="00F22B1B"/>
    <w:rsid w:val="00F22CF9"/>
    <w:rsid w:val="00F23177"/>
    <w:rsid w:val="00F232F7"/>
    <w:rsid w:val="00F236DC"/>
    <w:rsid w:val="00F23E84"/>
    <w:rsid w:val="00F23FAB"/>
    <w:rsid w:val="00F23FE6"/>
    <w:rsid w:val="00F24193"/>
    <w:rsid w:val="00F2433C"/>
    <w:rsid w:val="00F243DE"/>
    <w:rsid w:val="00F2449B"/>
    <w:rsid w:val="00F24504"/>
    <w:rsid w:val="00F246CD"/>
    <w:rsid w:val="00F2470E"/>
    <w:rsid w:val="00F248B3"/>
    <w:rsid w:val="00F24A23"/>
    <w:rsid w:val="00F24ADC"/>
    <w:rsid w:val="00F24B26"/>
    <w:rsid w:val="00F24D87"/>
    <w:rsid w:val="00F24E50"/>
    <w:rsid w:val="00F25032"/>
    <w:rsid w:val="00F2513A"/>
    <w:rsid w:val="00F25156"/>
    <w:rsid w:val="00F252B8"/>
    <w:rsid w:val="00F253FA"/>
    <w:rsid w:val="00F25619"/>
    <w:rsid w:val="00F25843"/>
    <w:rsid w:val="00F2586D"/>
    <w:rsid w:val="00F258D9"/>
    <w:rsid w:val="00F25A3D"/>
    <w:rsid w:val="00F26242"/>
    <w:rsid w:val="00F2629A"/>
    <w:rsid w:val="00F26311"/>
    <w:rsid w:val="00F265B0"/>
    <w:rsid w:val="00F265B5"/>
    <w:rsid w:val="00F26637"/>
    <w:rsid w:val="00F2667A"/>
    <w:rsid w:val="00F26A1A"/>
    <w:rsid w:val="00F26CB9"/>
    <w:rsid w:val="00F27003"/>
    <w:rsid w:val="00F2704E"/>
    <w:rsid w:val="00F273A5"/>
    <w:rsid w:val="00F278BD"/>
    <w:rsid w:val="00F2795A"/>
    <w:rsid w:val="00F27C35"/>
    <w:rsid w:val="00F27D46"/>
    <w:rsid w:val="00F27E2D"/>
    <w:rsid w:val="00F27F17"/>
    <w:rsid w:val="00F301D1"/>
    <w:rsid w:val="00F301D3"/>
    <w:rsid w:val="00F3031E"/>
    <w:rsid w:val="00F30633"/>
    <w:rsid w:val="00F306C0"/>
    <w:rsid w:val="00F309CD"/>
    <w:rsid w:val="00F30A4A"/>
    <w:rsid w:val="00F30B9A"/>
    <w:rsid w:val="00F30BCB"/>
    <w:rsid w:val="00F310FE"/>
    <w:rsid w:val="00F31229"/>
    <w:rsid w:val="00F3189C"/>
    <w:rsid w:val="00F319F8"/>
    <w:rsid w:val="00F31BC8"/>
    <w:rsid w:val="00F31C91"/>
    <w:rsid w:val="00F31D0D"/>
    <w:rsid w:val="00F31D16"/>
    <w:rsid w:val="00F31E41"/>
    <w:rsid w:val="00F3244C"/>
    <w:rsid w:val="00F32741"/>
    <w:rsid w:val="00F32A7D"/>
    <w:rsid w:val="00F32AD1"/>
    <w:rsid w:val="00F32B58"/>
    <w:rsid w:val="00F32C4C"/>
    <w:rsid w:val="00F32C54"/>
    <w:rsid w:val="00F32DB1"/>
    <w:rsid w:val="00F32DE1"/>
    <w:rsid w:val="00F33073"/>
    <w:rsid w:val="00F3317F"/>
    <w:rsid w:val="00F336A2"/>
    <w:rsid w:val="00F33846"/>
    <w:rsid w:val="00F33918"/>
    <w:rsid w:val="00F3392E"/>
    <w:rsid w:val="00F33A33"/>
    <w:rsid w:val="00F3429E"/>
    <w:rsid w:val="00F342A0"/>
    <w:rsid w:val="00F344B3"/>
    <w:rsid w:val="00F345F0"/>
    <w:rsid w:val="00F345F5"/>
    <w:rsid w:val="00F3469D"/>
    <w:rsid w:val="00F34C05"/>
    <w:rsid w:val="00F34FB2"/>
    <w:rsid w:val="00F35236"/>
    <w:rsid w:val="00F35397"/>
    <w:rsid w:val="00F35424"/>
    <w:rsid w:val="00F3546D"/>
    <w:rsid w:val="00F35713"/>
    <w:rsid w:val="00F35B13"/>
    <w:rsid w:val="00F35C84"/>
    <w:rsid w:val="00F35F88"/>
    <w:rsid w:val="00F360BC"/>
    <w:rsid w:val="00F36296"/>
    <w:rsid w:val="00F36346"/>
    <w:rsid w:val="00F365A9"/>
    <w:rsid w:val="00F3663F"/>
    <w:rsid w:val="00F36B04"/>
    <w:rsid w:val="00F36B69"/>
    <w:rsid w:val="00F36EB9"/>
    <w:rsid w:val="00F370DC"/>
    <w:rsid w:val="00F371FC"/>
    <w:rsid w:val="00F37665"/>
    <w:rsid w:val="00F37848"/>
    <w:rsid w:val="00F3786E"/>
    <w:rsid w:val="00F37891"/>
    <w:rsid w:val="00F37905"/>
    <w:rsid w:val="00F379B9"/>
    <w:rsid w:val="00F37A0D"/>
    <w:rsid w:val="00F37CAB"/>
    <w:rsid w:val="00F37DFC"/>
    <w:rsid w:val="00F37F14"/>
    <w:rsid w:val="00F37F35"/>
    <w:rsid w:val="00F403F9"/>
    <w:rsid w:val="00F4047B"/>
    <w:rsid w:val="00F4066E"/>
    <w:rsid w:val="00F40773"/>
    <w:rsid w:val="00F4079C"/>
    <w:rsid w:val="00F40988"/>
    <w:rsid w:val="00F40D03"/>
    <w:rsid w:val="00F40DA4"/>
    <w:rsid w:val="00F4113C"/>
    <w:rsid w:val="00F413C1"/>
    <w:rsid w:val="00F41AD9"/>
    <w:rsid w:val="00F41BE8"/>
    <w:rsid w:val="00F41CCF"/>
    <w:rsid w:val="00F41E14"/>
    <w:rsid w:val="00F41FF9"/>
    <w:rsid w:val="00F420F5"/>
    <w:rsid w:val="00F426CA"/>
    <w:rsid w:val="00F427DF"/>
    <w:rsid w:val="00F42848"/>
    <w:rsid w:val="00F428F6"/>
    <w:rsid w:val="00F429EC"/>
    <w:rsid w:val="00F42A0F"/>
    <w:rsid w:val="00F42B52"/>
    <w:rsid w:val="00F42E08"/>
    <w:rsid w:val="00F42E7D"/>
    <w:rsid w:val="00F4307C"/>
    <w:rsid w:val="00F4336B"/>
    <w:rsid w:val="00F43657"/>
    <w:rsid w:val="00F4365B"/>
    <w:rsid w:val="00F43905"/>
    <w:rsid w:val="00F43BFB"/>
    <w:rsid w:val="00F43D97"/>
    <w:rsid w:val="00F43E0C"/>
    <w:rsid w:val="00F441B3"/>
    <w:rsid w:val="00F4421A"/>
    <w:rsid w:val="00F44237"/>
    <w:rsid w:val="00F444D6"/>
    <w:rsid w:val="00F44ABA"/>
    <w:rsid w:val="00F44AF6"/>
    <w:rsid w:val="00F44B3E"/>
    <w:rsid w:val="00F44D01"/>
    <w:rsid w:val="00F4500E"/>
    <w:rsid w:val="00F45062"/>
    <w:rsid w:val="00F450DE"/>
    <w:rsid w:val="00F45AEA"/>
    <w:rsid w:val="00F45AEC"/>
    <w:rsid w:val="00F45B46"/>
    <w:rsid w:val="00F45FDC"/>
    <w:rsid w:val="00F4641C"/>
    <w:rsid w:val="00F4650D"/>
    <w:rsid w:val="00F46AFE"/>
    <w:rsid w:val="00F46C98"/>
    <w:rsid w:val="00F46D35"/>
    <w:rsid w:val="00F46EA4"/>
    <w:rsid w:val="00F46F51"/>
    <w:rsid w:val="00F470E6"/>
    <w:rsid w:val="00F47B48"/>
    <w:rsid w:val="00F47BCB"/>
    <w:rsid w:val="00F47D4C"/>
    <w:rsid w:val="00F47E23"/>
    <w:rsid w:val="00F50193"/>
    <w:rsid w:val="00F502E2"/>
    <w:rsid w:val="00F50528"/>
    <w:rsid w:val="00F50702"/>
    <w:rsid w:val="00F50709"/>
    <w:rsid w:val="00F5086A"/>
    <w:rsid w:val="00F50ADA"/>
    <w:rsid w:val="00F50AF6"/>
    <w:rsid w:val="00F50AF7"/>
    <w:rsid w:val="00F50B72"/>
    <w:rsid w:val="00F50E67"/>
    <w:rsid w:val="00F50FCA"/>
    <w:rsid w:val="00F51276"/>
    <w:rsid w:val="00F516F3"/>
    <w:rsid w:val="00F51835"/>
    <w:rsid w:val="00F51871"/>
    <w:rsid w:val="00F518B6"/>
    <w:rsid w:val="00F51BE9"/>
    <w:rsid w:val="00F524EC"/>
    <w:rsid w:val="00F5270A"/>
    <w:rsid w:val="00F529C2"/>
    <w:rsid w:val="00F529E1"/>
    <w:rsid w:val="00F52DFA"/>
    <w:rsid w:val="00F52E50"/>
    <w:rsid w:val="00F52F65"/>
    <w:rsid w:val="00F53076"/>
    <w:rsid w:val="00F53140"/>
    <w:rsid w:val="00F53186"/>
    <w:rsid w:val="00F531C9"/>
    <w:rsid w:val="00F53318"/>
    <w:rsid w:val="00F53673"/>
    <w:rsid w:val="00F538C1"/>
    <w:rsid w:val="00F53F91"/>
    <w:rsid w:val="00F5441F"/>
    <w:rsid w:val="00F5442F"/>
    <w:rsid w:val="00F54588"/>
    <w:rsid w:val="00F54679"/>
    <w:rsid w:val="00F54706"/>
    <w:rsid w:val="00F547CF"/>
    <w:rsid w:val="00F54D40"/>
    <w:rsid w:val="00F54EBE"/>
    <w:rsid w:val="00F55145"/>
    <w:rsid w:val="00F5514F"/>
    <w:rsid w:val="00F55425"/>
    <w:rsid w:val="00F5545D"/>
    <w:rsid w:val="00F556E8"/>
    <w:rsid w:val="00F556F8"/>
    <w:rsid w:val="00F55AF1"/>
    <w:rsid w:val="00F55C2C"/>
    <w:rsid w:val="00F56115"/>
    <w:rsid w:val="00F56141"/>
    <w:rsid w:val="00F56990"/>
    <w:rsid w:val="00F57097"/>
    <w:rsid w:val="00F5731F"/>
    <w:rsid w:val="00F578FA"/>
    <w:rsid w:val="00F57905"/>
    <w:rsid w:val="00F57960"/>
    <w:rsid w:val="00F57ABB"/>
    <w:rsid w:val="00F57AF0"/>
    <w:rsid w:val="00F57BA3"/>
    <w:rsid w:val="00F57C08"/>
    <w:rsid w:val="00F57DDF"/>
    <w:rsid w:val="00F60026"/>
    <w:rsid w:val="00F6006A"/>
    <w:rsid w:val="00F60235"/>
    <w:rsid w:val="00F60481"/>
    <w:rsid w:val="00F60649"/>
    <w:rsid w:val="00F606CA"/>
    <w:rsid w:val="00F6085C"/>
    <w:rsid w:val="00F60CC3"/>
    <w:rsid w:val="00F60DD1"/>
    <w:rsid w:val="00F610C5"/>
    <w:rsid w:val="00F61377"/>
    <w:rsid w:val="00F61381"/>
    <w:rsid w:val="00F61515"/>
    <w:rsid w:val="00F61537"/>
    <w:rsid w:val="00F615FF"/>
    <w:rsid w:val="00F616C6"/>
    <w:rsid w:val="00F61709"/>
    <w:rsid w:val="00F618DA"/>
    <w:rsid w:val="00F6222C"/>
    <w:rsid w:val="00F62397"/>
    <w:rsid w:val="00F62527"/>
    <w:rsid w:val="00F625D1"/>
    <w:rsid w:val="00F628BA"/>
    <w:rsid w:val="00F62928"/>
    <w:rsid w:val="00F62C68"/>
    <w:rsid w:val="00F62FFD"/>
    <w:rsid w:val="00F630B7"/>
    <w:rsid w:val="00F633E1"/>
    <w:rsid w:val="00F63511"/>
    <w:rsid w:val="00F6354B"/>
    <w:rsid w:val="00F63593"/>
    <w:rsid w:val="00F63653"/>
    <w:rsid w:val="00F6374D"/>
    <w:rsid w:val="00F63823"/>
    <w:rsid w:val="00F63953"/>
    <w:rsid w:val="00F63AA2"/>
    <w:rsid w:val="00F63B34"/>
    <w:rsid w:val="00F63B9E"/>
    <w:rsid w:val="00F63E10"/>
    <w:rsid w:val="00F63E6E"/>
    <w:rsid w:val="00F640CD"/>
    <w:rsid w:val="00F64386"/>
    <w:rsid w:val="00F64665"/>
    <w:rsid w:val="00F646D9"/>
    <w:rsid w:val="00F647DE"/>
    <w:rsid w:val="00F64818"/>
    <w:rsid w:val="00F64838"/>
    <w:rsid w:val="00F64A87"/>
    <w:rsid w:val="00F64B00"/>
    <w:rsid w:val="00F64B39"/>
    <w:rsid w:val="00F64C57"/>
    <w:rsid w:val="00F64DA3"/>
    <w:rsid w:val="00F64DE3"/>
    <w:rsid w:val="00F64E59"/>
    <w:rsid w:val="00F64FDE"/>
    <w:rsid w:val="00F6513C"/>
    <w:rsid w:val="00F6523A"/>
    <w:rsid w:val="00F652A2"/>
    <w:rsid w:val="00F6553B"/>
    <w:rsid w:val="00F659BC"/>
    <w:rsid w:val="00F659BD"/>
    <w:rsid w:val="00F65E2D"/>
    <w:rsid w:val="00F66017"/>
    <w:rsid w:val="00F660C0"/>
    <w:rsid w:val="00F6635C"/>
    <w:rsid w:val="00F6660F"/>
    <w:rsid w:val="00F6677D"/>
    <w:rsid w:val="00F66A04"/>
    <w:rsid w:val="00F66A3C"/>
    <w:rsid w:val="00F66B88"/>
    <w:rsid w:val="00F66D45"/>
    <w:rsid w:val="00F673CD"/>
    <w:rsid w:val="00F676DA"/>
    <w:rsid w:val="00F67788"/>
    <w:rsid w:val="00F679B0"/>
    <w:rsid w:val="00F67A50"/>
    <w:rsid w:val="00F67B5A"/>
    <w:rsid w:val="00F67FD0"/>
    <w:rsid w:val="00F703A6"/>
    <w:rsid w:val="00F70548"/>
    <w:rsid w:val="00F7094C"/>
    <w:rsid w:val="00F70A89"/>
    <w:rsid w:val="00F70EE0"/>
    <w:rsid w:val="00F712AD"/>
    <w:rsid w:val="00F714B9"/>
    <w:rsid w:val="00F71820"/>
    <w:rsid w:val="00F718AD"/>
    <w:rsid w:val="00F71C19"/>
    <w:rsid w:val="00F71D66"/>
    <w:rsid w:val="00F71F0A"/>
    <w:rsid w:val="00F72210"/>
    <w:rsid w:val="00F72237"/>
    <w:rsid w:val="00F72442"/>
    <w:rsid w:val="00F724F3"/>
    <w:rsid w:val="00F726DE"/>
    <w:rsid w:val="00F72F4F"/>
    <w:rsid w:val="00F72FE7"/>
    <w:rsid w:val="00F73179"/>
    <w:rsid w:val="00F73AA8"/>
    <w:rsid w:val="00F73BF6"/>
    <w:rsid w:val="00F73BFC"/>
    <w:rsid w:val="00F73CB5"/>
    <w:rsid w:val="00F73D8E"/>
    <w:rsid w:val="00F73ECE"/>
    <w:rsid w:val="00F73F2B"/>
    <w:rsid w:val="00F73FAD"/>
    <w:rsid w:val="00F74531"/>
    <w:rsid w:val="00F74937"/>
    <w:rsid w:val="00F74FE2"/>
    <w:rsid w:val="00F7507E"/>
    <w:rsid w:val="00F75518"/>
    <w:rsid w:val="00F75650"/>
    <w:rsid w:val="00F75741"/>
    <w:rsid w:val="00F75B3C"/>
    <w:rsid w:val="00F75DA1"/>
    <w:rsid w:val="00F75F73"/>
    <w:rsid w:val="00F75FB9"/>
    <w:rsid w:val="00F76389"/>
    <w:rsid w:val="00F76557"/>
    <w:rsid w:val="00F76861"/>
    <w:rsid w:val="00F76885"/>
    <w:rsid w:val="00F76958"/>
    <w:rsid w:val="00F769B6"/>
    <w:rsid w:val="00F76B3B"/>
    <w:rsid w:val="00F76D0F"/>
    <w:rsid w:val="00F76F4D"/>
    <w:rsid w:val="00F76F51"/>
    <w:rsid w:val="00F76FC5"/>
    <w:rsid w:val="00F77026"/>
    <w:rsid w:val="00F7706F"/>
    <w:rsid w:val="00F770B7"/>
    <w:rsid w:val="00F77405"/>
    <w:rsid w:val="00F7763F"/>
    <w:rsid w:val="00F776FA"/>
    <w:rsid w:val="00F77934"/>
    <w:rsid w:val="00F77C8C"/>
    <w:rsid w:val="00F77DE8"/>
    <w:rsid w:val="00F8023C"/>
    <w:rsid w:val="00F802A4"/>
    <w:rsid w:val="00F807A4"/>
    <w:rsid w:val="00F8083C"/>
    <w:rsid w:val="00F80B4D"/>
    <w:rsid w:val="00F811A0"/>
    <w:rsid w:val="00F813D9"/>
    <w:rsid w:val="00F8143B"/>
    <w:rsid w:val="00F816A5"/>
    <w:rsid w:val="00F8171C"/>
    <w:rsid w:val="00F818E5"/>
    <w:rsid w:val="00F81954"/>
    <w:rsid w:val="00F819FE"/>
    <w:rsid w:val="00F81A24"/>
    <w:rsid w:val="00F81AC2"/>
    <w:rsid w:val="00F81AE1"/>
    <w:rsid w:val="00F81D52"/>
    <w:rsid w:val="00F81F3C"/>
    <w:rsid w:val="00F82150"/>
    <w:rsid w:val="00F82270"/>
    <w:rsid w:val="00F8287E"/>
    <w:rsid w:val="00F828AF"/>
    <w:rsid w:val="00F82C2D"/>
    <w:rsid w:val="00F82DB3"/>
    <w:rsid w:val="00F82F03"/>
    <w:rsid w:val="00F8307B"/>
    <w:rsid w:val="00F830FA"/>
    <w:rsid w:val="00F83121"/>
    <w:rsid w:val="00F83223"/>
    <w:rsid w:val="00F8328C"/>
    <w:rsid w:val="00F8383D"/>
    <w:rsid w:val="00F83BDE"/>
    <w:rsid w:val="00F83CEA"/>
    <w:rsid w:val="00F8404C"/>
    <w:rsid w:val="00F840AB"/>
    <w:rsid w:val="00F841E2"/>
    <w:rsid w:val="00F8433A"/>
    <w:rsid w:val="00F84527"/>
    <w:rsid w:val="00F84640"/>
    <w:rsid w:val="00F84898"/>
    <w:rsid w:val="00F84C1F"/>
    <w:rsid w:val="00F84FE7"/>
    <w:rsid w:val="00F852F6"/>
    <w:rsid w:val="00F8542A"/>
    <w:rsid w:val="00F85737"/>
    <w:rsid w:val="00F85768"/>
    <w:rsid w:val="00F85936"/>
    <w:rsid w:val="00F85BD1"/>
    <w:rsid w:val="00F85D97"/>
    <w:rsid w:val="00F861A6"/>
    <w:rsid w:val="00F86232"/>
    <w:rsid w:val="00F86668"/>
    <w:rsid w:val="00F86687"/>
    <w:rsid w:val="00F86826"/>
    <w:rsid w:val="00F86A40"/>
    <w:rsid w:val="00F86AF9"/>
    <w:rsid w:val="00F86C1A"/>
    <w:rsid w:val="00F86C9E"/>
    <w:rsid w:val="00F86CA0"/>
    <w:rsid w:val="00F8702C"/>
    <w:rsid w:val="00F870F2"/>
    <w:rsid w:val="00F873C7"/>
    <w:rsid w:val="00F87474"/>
    <w:rsid w:val="00F87616"/>
    <w:rsid w:val="00F876C2"/>
    <w:rsid w:val="00F876C8"/>
    <w:rsid w:val="00F87858"/>
    <w:rsid w:val="00F87CBA"/>
    <w:rsid w:val="00F87E73"/>
    <w:rsid w:val="00F87F8D"/>
    <w:rsid w:val="00F90114"/>
    <w:rsid w:val="00F9016A"/>
    <w:rsid w:val="00F90230"/>
    <w:rsid w:val="00F904E3"/>
    <w:rsid w:val="00F9054F"/>
    <w:rsid w:val="00F905EF"/>
    <w:rsid w:val="00F9063A"/>
    <w:rsid w:val="00F90685"/>
    <w:rsid w:val="00F906F2"/>
    <w:rsid w:val="00F90768"/>
    <w:rsid w:val="00F9080D"/>
    <w:rsid w:val="00F908A5"/>
    <w:rsid w:val="00F90C40"/>
    <w:rsid w:val="00F90E22"/>
    <w:rsid w:val="00F90E76"/>
    <w:rsid w:val="00F90E94"/>
    <w:rsid w:val="00F9105E"/>
    <w:rsid w:val="00F91691"/>
    <w:rsid w:val="00F91772"/>
    <w:rsid w:val="00F918F0"/>
    <w:rsid w:val="00F91CE1"/>
    <w:rsid w:val="00F91FEB"/>
    <w:rsid w:val="00F92340"/>
    <w:rsid w:val="00F923DD"/>
    <w:rsid w:val="00F92413"/>
    <w:rsid w:val="00F924C5"/>
    <w:rsid w:val="00F925D2"/>
    <w:rsid w:val="00F9290B"/>
    <w:rsid w:val="00F92A90"/>
    <w:rsid w:val="00F92AAA"/>
    <w:rsid w:val="00F92D6A"/>
    <w:rsid w:val="00F92E82"/>
    <w:rsid w:val="00F93497"/>
    <w:rsid w:val="00F93642"/>
    <w:rsid w:val="00F9379D"/>
    <w:rsid w:val="00F93D98"/>
    <w:rsid w:val="00F93DFB"/>
    <w:rsid w:val="00F93F50"/>
    <w:rsid w:val="00F942C2"/>
    <w:rsid w:val="00F94346"/>
    <w:rsid w:val="00F94608"/>
    <w:rsid w:val="00F94ECC"/>
    <w:rsid w:val="00F94FBF"/>
    <w:rsid w:val="00F95101"/>
    <w:rsid w:val="00F953CE"/>
    <w:rsid w:val="00F95746"/>
    <w:rsid w:val="00F9598F"/>
    <w:rsid w:val="00F959E4"/>
    <w:rsid w:val="00F95C87"/>
    <w:rsid w:val="00F96040"/>
    <w:rsid w:val="00F9617B"/>
    <w:rsid w:val="00F962BA"/>
    <w:rsid w:val="00F96452"/>
    <w:rsid w:val="00F966BD"/>
    <w:rsid w:val="00F9677A"/>
    <w:rsid w:val="00F9688B"/>
    <w:rsid w:val="00F96D90"/>
    <w:rsid w:val="00F96DE8"/>
    <w:rsid w:val="00F97174"/>
    <w:rsid w:val="00F972BB"/>
    <w:rsid w:val="00F97533"/>
    <w:rsid w:val="00F9760D"/>
    <w:rsid w:val="00F979A7"/>
    <w:rsid w:val="00F97B85"/>
    <w:rsid w:val="00F97D96"/>
    <w:rsid w:val="00F97E13"/>
    <w:rsid w:val="00F97FB3"/>
    <w:rsid w:val="00FA017A"/>
    <w:rsid w:val="00FA0296"/>
    <w:rsid w:val="00FA029D"/>
    <w:rsid w:val="00FA0504"/>
    <w:rsid w:val="00FA105B"/>
    <w:rsid w:val="00FA11BC"/>
    <w:rsid w:val="00FA13A0"/>
    <w:rsid w:val="00FA1400"/>
    <w:rsid w:val="00FA1596"/>
    <w:rsid w:val="00FA1630"/>
    <w:rsid w:val="00FA172E"/>
    <w:rsid w:val="00FA17CB"/>
    <w:rsid w:val="00FA1B5F"/>
    <w:rsid w:val="00FA1B63"/>
    <w:rsid w:val="00FA1DA1"/>
    <w:rsid w:val="00FA1DDA"/>
    <w:rsid w:val="00FA1F9E"/>
    <w:rsid w:val="00FA22A5"/>
    <w:rsid w:val="00FA2682"/>
    <w:rsid w:val="00FA2B15"/>
    <w:rsid w:val="00FA2B24"/>
    <w:rsid w:val="00FA2C7F"/>
    <w:rsid w:val="00FA2CA7"/>
    <w:rsid w:val="00FA340C"/>
    <w:rsid w:val="00FA343B"/>
    <w:rsid w:val="00FA3ADF"/>
    <w:rsid w:val="00FA3D20"/>
    <w:rsid w:val="00FA3D5A"/>
    <w:rsid w:val="00FA3E45"/>
    <w:rsid w:val="00FA414F"/>
    <w:rsid w:val="00FA416F"/>
    <w:rsid w:val="00FA41E5"/>
    <w:rsid w:val="00FA4208"/>
    <w:rsid w:val="00FA4299"/>
    <w:rsid w:val="00FA45B1"/>
    <w:rsid w:val="00FA4877"/>
    <w:rsid w:val="00FA48B5"/>
    <w:rsid w:val="00FA48D7"/>
    <w:rsid w:val="00FA496D"/>
    <w:rsid w:val="00FA4A0A"/>
    <w:rsid w:val="00FA4D67"/>
    <w:rsid w:val="00FA50E1"/>
    <w:rsid w:val="00FA5165"/>
    <w:rsid w:val="00FA536D"/>
    <w:rsid w:val="00FA5881"/>
    <w:rsid w:val="00FA5937"/>
    <w:rsid w:val="00FA5A2C"/>
    <w:rsid w:val="00FA5C50"/>
    <w:rsid w:val="00FA5EE6"/>
    <w:rsid w:val="00FA61BF"/>
    <w:rsid w:val="00FA6201"/>
    <w:rsid w:val="00FA6228"/>
    <w:rsid w:val="00FA6399"/>
    <w:rsid w:val="00FA6404"/>
    <w:rsid w:val="00FA653D"/>
    <w:rsid w:val="00FA68D0"/>
    <w:rsid w:val="00FA6BAA"/>
    <w:rsid w:val="00FA6CD2"/>
    <w:rsid w:val="00FA6ED4"/>
    <w:rsid w:val="00FA6F0B"/>
    <w:rsid w:val="00FA704A"/>
    <w:rsid w:val="00FA7200"/>
    <w:rsid w:val="00FA722D"/>
    <w:rsid w:val="00FA7372"/>
    <w:rsid w:val="00FA73BF"/>
    <w:rsid w:val="00FA753D"/>
    <w:rsid w:val="00FA75E9"/>
    <w:rsid w:val="00FA7FA6"/>
    <w:rsid w:val="00FB0226"/>
    <w:rsid w:val="00FB02A5"/>
    <w:rsid w:val="00FB0503"/>
    <w:rsid w:val="00FB0641"/>
    <w:rsid w:val="00FB0F88"/>
    <w:rsid w:val="00FB1104"/>
    <w:rsid w:val="00FB12EE"/>
    <w:rsid w:val="00FB1370"/>
    <w:rsid w:val="00FB13A0"/>
    <w:rsid w:val="00FB1938"/>
    <w:rsid w:val="00FB194C"/>
    <w:rsid w:val="00FB1B07"/>
    <w:rsid w:val="00FB1C90"/>
    <w:rsid w:val="00FB1CD7"/>
    <w:rsid w:val="00FB1E03"/>
    <w:rsid w:val="00FB1F34"/>
    <w:rsid w:val="00FB221B"/>
    <w:rsid w:val="00FB236F"/>
    <w:rsid w:val="00FB23A9"/>
    <w:rsid w:val="00FB23DE"/>
    <w:rsid w:val="00FB2530"/>
    <w:rsid w:val="00FB280E"/>
    <w:rsid w:val="00FB2914"/>
    <w:rsid w:val="00FB2C73"/>
    <w:rsid w:val="00FB2EEC"/>
    <w:rsid w:val="00FB2F53"/>
    <w:rsid w:val="00FB31D5"/>
    <w:rsid w:val="00FB3A6B"/>
    <w:rsid w:val="00FB3C11"/>
    <w:rsid w:val="00FB3F51"/>
    <w:rsid w:val="00FB3F69"/>
    <w:rsid w:val="00FB40B0"/>
    <w:rsid w:val="00FB41B9"/>
    <w:rsid w:val="00FB42AB"/>
    <w:rsid w:val="00FB4372"/>
    <w:rsid w:val="00FB46A0"/>
    <w:rsid w:val="00FB4906"/>
    <w:rsid w:val="00FB4A74"/>
    <w:rsid w:val="00FB4D3A"/>
    <w:rsid w:val="00FB518B"/>
    <w:rsid w:val="00FB5468"/>
    <w:rsid w:val="00FB56A1"/>
    <w:rsid w:val="00FB56EA"/>
    <w:rsid w:val="00FB5711"/>
    <w:rsid w:val="00FB573A"/>
    <w:rsid w:val="00FB5A98"/>
    <w:rsid w:val="00FB5B2B"/>
    <w:rsid w:val="00FB5F95"/>
    <w:rsid w:val="00FB607B"/>
    <w:rsid w:val="00FB60F6"/>
    <w:rsid w:val="00FB6629"/>
    <w:rsid w:val="00FB669E"/>
    <w:rsid w:val="00FB66F7"/>
    <w:rsid w:val="00FB676B"/>
    <w:rsid w:val="00FB6C5A"/>
    <w:rsid w:val="00FB6D8C"/>
    <w:rsid w:val="00FB6D9C"/>
    <w:rsid w:val="00FB70D9"/>
    <w:rsid w:val="00FB78A5"/>
    <w:rsid w:val="00FB7E24"/>
    <w:rsid w:val="00FB7FF8"/>
    <w:rsid w:val="00FC04D3"/>
    <w:rsid w:val="00FC0803"/>
    <w:rsid w:val="00FC08BA"/>
    <w:rsid w:val="00FC0A2A"/>
    <w:rsid w:val="00FC0D67"/>
    <w:rsid w:val="00FC0E8D"/>
    <w:rsid w:val="00FC0F34"/>
    <w:rsid w:val="00FC1046"/>
    <w:rsid w:val="00FC108F"/>
    <w:rsid w:val="00FC141C"/>
    <w:rsid w:val="00FC1481"/>
    <w:rsid w:val="00FC1507"/>
    <w:rsid w:val="00FC1596"/>
    <w:rsid w:val="00FC1928"/>
    <w:rsid w:val="00FC1A46"/>
    <w:rsid w:val="00FC1C34"/>
    <w:rsid w:val="00FC1DBC"/>
    <w:rsid w:val="00FC1EE3"/>
    <w:rsid w:val="00FC21DA"/>
    <w:rsid w:val="00FC234C"/>
    <w:rsid w:val="00FC29B5"/>
    <w:rsid w:val="00FC2B8F"/>
    <w:rsid w:val="00FC2BD7"/>
    <w:rsid w:val="00FC2C88"/>
    <w:rsid w:val="00FC2ECE"/>
    <w:rsid w:val="00FC2EDE"/>
    <w:rsid w:val="00FC3150"/>
    <w:rsid w:val="00FC31A5"/>
    <w:rsid w:val="00FC31FD"/>
    <w:rsid w:val="00FC36F5"/>
    <w:rsid w:val="00FC3755"/>
    <w:rsid w:val="00FC376E"/>
    <w:rsid w:val="00FC3AC2"/>
    <w:rsid w:val="00FC3B4B"/>
    <w:rsid w:val="00FC3CAF"/>
    <w:rsid w:val="00FC3E4B"/>
    <w:rsid w:val="00FC3F99"/>
    <w:rsid w:val="00FC3FF4"/>
    <w:rsid w:val="00FC41B5"/>
    <w:rsid w:val="00FC432F"/>
    <w:rsid w:val="00FC4569"/>
    <w:rsid w:val="00FC485F"/>
    <w:rsid w:val="00FC5011"/>
    <w:rsid w:val="00FC5097"/>
    <w:rsid w:val="00FC50E1"/>
    <w:rsid w:val="00FC5285"/>
    <w:rsid w:val="00FC5487"/>
    <w:rsid w:val="00FC565D"/>
    <w:rsid w:val="00FC57AB"/>
    <w:rsid w:val="00FC58B8"/>
    <w:rsid w:val="00FC5A23"/>
    <w:rsid w:val="00FC5A6C"/>
    <w:rsid w:val="00FC5BD3"/>
    <w:rsid w:val="00FC5E5C"/>
    <w:rsid w:val="00FC624E"/>
    <w:rsid w:val="00FC6301"/>
    <w:rsid w:val="00FC6359"/>
    <w:rsid w:val="00FC641F"/>
    <w:rsid w:val="00FC64CA"/>
    <w:rsid w:val="00FC6523"/>
    <w:rsid w:val="00FC6741"/>
    <w:rsid w:val="00FC68BB"/>
    <w:rsid w:val="00FC6A8E"/>
    <w:rsid w:val="00FC6CC7"/>
    <w:rsid w:val="00FC6D64"/>
    <w:rsid w:val="00FC6D77"/>
    <w:rsid w:val="00FC70DC"/>
    <w:rsid w:val="00FC71F6"/>
    <w:rsid w:val="00FC721C"/>
    <w:rsid w:val="00FC7317"/>
    <w:rsid w:val="00FC741C"/>
    <w:rsid w:val="00FC755E"/>
    <w:rsid w:val="00FC767C"/>
    <w:rsid w:val="00FC7779"/>
    <w:rsid w:val="00FC7BAD"/>
    <w:rsid w:val="00FC7E32"/>
    <w:rsid w:val="00FC7F79"/>
    <w:rsid w:val="00FD0221"/>
    <w:rsid w:val="00FD02C3"/>
    <w:rsid w:val="00FD03DB"/>
    <w:rsid w:val="00FD0719"/>
    <w:rsid w:val="00FD0A77"/>
    <w:rsid w:val="00FD0A8F"/>
    <w:rsid w:val="00FD0ACF"/>
    <w:rsid w:val="00FD0B33"/>
    <w:rsid w:val="00FD0BC7"/>
    <w:rsid w:val="00FD0F84"/>
    <w:rsid w:val="00FD1223"/>
    <w:rsid w:val="00FD13B5"/>
    <w:rsid w:val="00FD1552"/>
    <w:rsid w:val="00FD168B"/>
    <w:rsid w:val="00FD1BD0"/>
    <w:rsid w:val="00FD1FD6"/>
    <w:rsid w:val="00FD21E1"/>
    <w:rsid w:val="00FD231D"/>
    <w:rsid w:val="00FD2419"/>
    <w:rsid w:val="00FD25CD"/>
    <w:rsid w:val="00FD2921"/>
    <w:rsid w:val="00FD2A78"/>
    <w:rsid w:val="00FD2B33"/>
    <w:rsid w:val="00FD2CF9"/>
    <w:rsid w:val="00FD3605"/>
    <w:rsid w:val="00FD39FE"/>
    <w:rsid w:val="00FD3C9E"/>
    <w:rsid w:val="00FD3EE3"/>
    <w:rsid w:val="00FD4436"/>
    <w:rsid w:val="00FD45D6"/>
    <w:rsid w:val="00FD488C"/>
    <w:rsid w:val="00FD4A13"/>
    <w:rsid w:val="00FD4BD1"/>
    <w:rsid w:val="00FD4CAB"/>
    <w:rsid w:val="00FD4D09"/>
    <w:rsid w:val="00FD4DD6"/>
    <w:rsid w:val="00FD53DA"/>
    <w:rsid w:val="00FD559D"/>
    <w:rsid w:val="00FD5763"/>
    <w:rsid w:val="00FD5940"/>
    <w:rsid w:val="00FD5BB4"/>
    <w:rsid w:val="00FD60ED"/>
    <w:rsid w:val="00FD62FD"/>
    <w:rsid w:val="00FD65B8"/>
    <w:rsid w:val="00FD6687"/>
    <w:rsid w:val="00FD6ABC"/>
    <w:rsid w:val="00FD6BA2"/>
    <w:rsid w:val="00FD6CBD"/>
    <w:rsid w:val="00FD6DC2"/>
    <w:rsid w:val="00FD6EB3"/>
    <w:rsid w:val="00FD74F6"/>
    <w:rsid w:val="00FD7774"/>
    <w:rsid w:val="00FD7AA4"/>
    <w:rsid w:val="00FD7AB3"/>
    <w:rsid w:val="00FD7B3F"/>
    <w:rsid w:val="00FD7C4A"/>
    <w:rsid w:val="00FD7D27"/>
    <w:rsid w:val="00FD7E58"/>
    <w:rsid w:val="00FD7FA0"/>
    <w:rsid w:val="00FE00B8"/>
    <w:rsid w:val="00FE025E"/>
    <w:rsid w:val="00FE09A5"/>
    <w:rsid w:val="00FE0A9D"/>
    <w:rsid w:val="00FE0C85"/>
    <w:rsid w:val="00FE0FEE"/>
    <w:rsid w:val="00FE113F"/>
    <w:rsid w:val="00FE116D"/>
    <w:rsid w:val="00FE131E"/>
    <w:rsid w:val="00FE13AF"/>
    <w:rsid w:val="00FE15FA"/>
    <w:rsid w:val="00FE18E9"/>
    <w:rsid w:val="00FE18EA"/>
    <w:rsid w:val="00FE1941"/>
    <w:rsid w:val="00FE19EB"/>
    <w:rsid w:val="00FE1A1C"/>
    <w:rsid w:val="00FE1AE5"/>
    <w:rsid w:val="00FE1C8A"/>
    <w:rsid w:val="00FE1CE4"/>
    <w:rsid w:val="00FE1FAE"/>
    <w:rsid w:val="00FE2214"/>
    <w:rsid w:val="00FE2453"/>
    <w:rsid w:val="00FE250E"/>
    <w:rsid w:val="00FE2611"/>
    <w:rsid w:val="00FE263B"/>
    <w:rsid w:val="00FE2791"/>
    <w:rsid w:val="00FE280A"/>
    <w:rsid w:val="00FE2832"/>
    <w:rsid w:val="00FE28A3"/>
    <w:rsid w:val="00FE2C81"/>
    <w:rsid w:val="00FE2CBB"/>
    <w:rsid w:val="00FE2D86"/>
    <w:rsid w:val="00FE3574"/>
    <w:rsid w:val="00FE36C3"/>
    <w:rsid w:val="00FE3731"/>
    <w:rsid w:val="00FE39E7"/>
    <w:rsid w:val="00FE3D58"/>
    <w:rsid w:val="00FE3F22"/>
    <w:rsid w:val="00FE4271"/>
    <w:rsid w:val="00FE432B"/>
    <w:rsid w:val="00FE47AA"/>
    <w:rsid w:val="00FE4938"/>
    <w:rsid w:val="00FE506F"/>
    <w:rsid w:val="00FE51CF"/>
    <w:rsid w:val="00FE5478"/>
    <w:rsid w:val="00FE5521"/>
    <w:rsid w:val="00FE5BBD"/>
    <w:rsid w:val="00FE5DB9"/>
    <w:rsid w:val="00FE5E34"/>
    <w:rsid w:val="00FE5EF5"/>
    <w:rsid w:val="00FE67AF"/>
    <w:rsid w:val="00FE683E"/>
    <w:rsid w:val="00FE6BE6"/>
    <w:rsid w:val="00FE6C0D"/>
    <w:rsid w:val="00FE6C84"/>
    <w:rsid w:val="00FE6E17"/>
    <w:rsid w:val="00FE7302"/>
    <w:rsid w:val="00FE757C"/>
    <w:rsid w:val="00FE769F"/>
    <w:rsid w:val="00FE76AD"/>
    <w:rsid w:val="00FE772D"/>
    <w:rsid w:val="00FE7784"/>
    <w:rsid w:val="00FE77CD"/>
    <w:rsid w:val="00FE7937"/>
    <w:rsid w:val="00FE7959"/>
    <w:rsid w:val="00FE7A44"/>
    <w:rsid w:val="00FE7BCE"/>
    <w:rsid w:val="00FE7F39"/>
    <w:rsid w:val="00FE7F4C"/>
    <w:rsid w:val="00FE7F8C"/>
    <w:rsid w:val="00FF006C"/>
    <w:rsid w:val="00FF01E0"/>
    <w:rsid w:val="00FF0287"/>
    <w:rsid w:val="00FF0C65"/>
    <w:rsid w:val="00FF0E16"/>
    <w:rsid w:val="00FF0F6C"/>
    <w:rsid w:val="00FF0F70"/>
    <w:rsid w:val="00FF12AB"/>
    <w:rsid w:val="00FF130F"/>
    <w:rsid w:val="00FF13F5"/>
    <w:rsid w:val="00FF15B8"/>
    <w:rsid w:val="00FF19DB"/>
    <w:rsid w:val="00FF1A58"/>
    <w:rsid w:val="00FF1AFB"/>
    <w:rsid w:val="00FF1B53"/>
    <w:rsid w:val="00FF1BB0"/>
    <w:rsid w:val="00FF1FC6"/>
    <w:rsid w:val="00FF2573"/>
    <w:rsid w:val="00FF25E3"/>
    <w:rsid w:val="00FF27D6"/>
    <w:rsid w:val="00FF2C0B"/>
    <w:rsid w:val="00FF2DC8"/>
    <w:rsid w:val="00FF2E2A"/>
    <w:rsid w:val="00FF3121"/>
    <w:rsid w:val="00FF3315"/>
    <w:rsid w:val="00FF35BA"/>
    <w:rsid w:val="00FF38FD"/>
    <w:rsid w:val="00FF390C"/>
    <w:rsid w:val="00FF391D"/>
    <w:rsid w:val="00FF3AD6"/>
    <w:rsid w:val="00FF3D41"/>
    <w:rsid w:val="00FF3E5E"/>
    <w:rsid w:val="00FF3E5F"/>
    <w:rsid w:val="00FF3EDE"/>
    <w:rsid w:val="00FF41A3"/>
    <w:rsid w:val="00FF42D3"/>
    <w:rsid w:val="00FF44F5"/>
    <w:rsid w:val="00FF45ED"/>
    <w:rsid w:val="00FF4A40"/>
    <w:rsid w:val="00FF4CC4"/>
    <w:rsid w:val="00FF4D4D"/>
    <w:rsid w:val="00FF5239"/>
    <w:rsid w:val="00FF5AEA"/>
    <w:rsid w:val="00FF5B43"/>
    <w:rsid w:val="00FF5B83"/>
    <w:rsid w:val="00FF5C9E"/>
    <w:rsid w:val="00FF5DF1"/>
    <w:rsid w:val="00FF6119"/>
    <w:rsid w:val="00FF61E7"/>
    <w:rsid w:val="00FF65B0"/>
    <w:rsid w:val="00FF6648"/>
    <w:rsid w:val="00FF68ED"/>
    <w:rsid w:val="00FF6AC7"/>
    <w:rsid w:val="00FF6E3A"/>
    <w:rsid w:val="00FF6EED"/>
    <w:rsid w:val="00FF7074"/>
    <w:rsid w:val="00FF75DF"/>
    <w:rsid w:val="00FF75EA"/>
    <w:rsid w:val="00FF7838"/>
    <w:rsid w:val="00FF78B8"/>
    <w:rsid w:val="00FF7E78"/>
    <w:rsid w:val="00FFEA65"/>
    <w:rsid w:val="010CC6BF"/>
    <w:rsid w:val="010FB5D9"/>
    <w:rsid w:val="01166292"/>
    <w:rsid w:val="0120D0D7"/>
    <w:rsid w:val="012493D9"/>
    <w:rsid w:val="0128820D"/>
    <w:rsid w:val="013B241F"/>
    <w:rsid w:val="015DA478"/>
    <w:rsid w:val="015EC38E"/>
    <w:rsid w:val="0169BFCD"/>
    <w:rsid w:val="0174CC26"/>
    <w:rsid w:val="0175C332"/>
    <w:rsid w:val="01786792"/>
    <w:rsid w:val="017D452C"/>
    <w:rsid w:val="017D8CE1"/>
    <w:rsid w:val="017DF2D3"/>
    <w:rsid w:val="017F020C"/>
    <w:rsid w:val="0187ED4C"/>
    <w:rsid w:val="018CAFF4"/>
    <w:rsid w:val="0191CFF0"/>
    <w:rsid w:val="01960A35"/>
    <w:rsid w:val="0196D43B"/>
    <w:rsid w:val="01B84ED1"/>
    <w:rsid w:val="01BB20A2"/>
    <w:rsid w:val="01BCD2C6"/>
    <w:rsid w:val="01C201D8"/>
    <w:rsid w:val="01CBE1C5"/>
    <w:rsid w:val="01D80761"/>
    <w:rsid w:val="01E78009"/>
    <w:rsid w:val="01E93B6E"/>
    <w:rsid w:val="01F0F260"/>
    <w:rsid w:val="01F38474"/>
    <w:rsid w:val="01F8EC9C"/>
    <w:rsid w:val="0206FF4C"/>
    <w:rsid w:val="0207E948"/>
    <w:rsid w:val="021E840C"/>
    <w:rsid w:val="021EF680"/>
    <w:rsid w:val="022A721D"/>
    <w:rsid w:val="023611B2"/>
    <w:rsid w:val="023903AD"/>
    <w:rsid w:val="023B606C"/>
    <w:rsid w:val="0248600C"/>
    <w:rsid w:val="024C181A"/>
    <w:rsid w:val="0251B0E3"/>
    <w:rsid w:val="0253ECBC"/>
    <w:rsid w:val="02556940"/>
    <w:rsid w:val="025D2DD2"/>
    <w:rsid w:val="02625471"/>
    <w:rsid w:val="0267F66A"/>
    <w:rsid w:val="0273F123"/>
    <w:rsid w:val="02818564"/>
    <w:rsid w:val="0281A751"/>
    <w:rsid w:val="0282A9EB"/>
    <w:rsid w:val="028BDDB5"/>
    <w:rsid w:val="0297B165"/>
    <w:rsid w:val="029CF848"/>
    <w:rsid w:val="02A38CFD"/>
    <w:rsid w:val="02ADB439"/>
    <w:rsid w:val="02B39C33"/>
    <w:rsid w:val="02BC6828"/>
    <w:rsid w:val="02BCEDDA"/>
    <w:rsid w:val="02DEDB91"/>
    <w:rsid w:val="02EEA394"/>
    <w:rsid w:val="02F680D3"/>
    <w:rsid w:val="02F93269"/>
    <w:rsid w:val="03134CE7"/>
    <w:rsid w:val="031D03F7"/>
    <w:rsid w:val="0320CC91"/>
    <w:rsid w:val="03254511"/>
    <w:rsid w:val="0327B3EB"/>
    <w:rsid w:val="03351B2F"/>
    <w:rsid w:val="03498B9F"/>
    <w:rsid w:val="034BC5C6"/>
    <w:rsid w:val="035C86D2"/>
    <w:rsid w:val="0362D653"/>
    <w:rsid w:val="036CEC79"/>
    <w:rsid w:val="03830BA4"/>
    <w:rsid w:val="03844CE1"/>
    <w:rsid w:val="038880FE"/>
    <w:rsid w:val="03896FFB"/>
    <w:rsid w:val="038A102D"/>
    <w:rsid w:val="038A30F0"/>
    <w:rsid w:val="038DA306"/>
    <w:rsid w:val="039DAE3A"/>
    <w:rsid w:val="039F54EB"/>
    <w:rsid w:val="03A5361E"/>
    <w:rsid w:val="03AA1B61"/>
    <w:rsid w:val="03AF481F"/>
    <w:rsid w:val="03B1338B"/>
    <w:rsid w:val="03B99A2A"/>
    <w:rsid w:val="03BD2A01"/>
    <w:rsid w:val="03BD2FD4"/>
    <w:rsid w:val="03BDD2D8"/>
    <w:rsid w:val="03BE914C"/>
    <w:rsid w:val="03CC9AC9"/>
    <w:rsid w:val="03D031D5"/>
    <w:rsid w:val="03DC3D67"/>
    <w:rsid w:val="03DE3ABA"/>
    <w:rsid w:val="03E163D7"/>
    <w:rsid w:val="03E4174D"/>
    <w:rsid w:val="03E78E71"/>
    <w:rsid w:val="03ED2E09"/>
    <w:rsid w:val="03FA7E6F"/>
    <w:rsid w:val="03FCBE9B"/>
    <w:rsid w:val="03FCBEC7"/>
    <w:rsid w:val="0400E366"/>
    <w:rsid w:val="0406115D"/>
    <w:rsid w:val="04215543"/>
    <w:rsid w:val="0423CC46"/>
    <w:rsid w:val="0429EF14"/>
    <w:rsid w:val="042D9210"/>
    <w:rsid w:val="042DE0E8"/>
    <w:rsid w:val="042F1EA6"/>
    <w:rsid w:val="04313371"/>
    <w:rsid w:val="04315110"/>
    <w:rsid w:val="0431B8F4"/>
    <w:rsid w:val="0438FA23"/>
    <w:rsid w:val="043CF6D5"/>
    <w:rsid w:val="043D4880"/>
    <w:rsid w:val="043F4CCE"/>
    <w:rsid w:val="04423C56"/>
    <w:rsid w:val="044E2B2E"/>
    <w:rsid w:val="0458D582"/>
    <w:rsid w:val="0459E29F"/>
    <w:rsid w:val="045B8997"/>
    <w:rsid w:val="045C54FF"/>
    <w:rsid w:val="046DB4A0"/>
    <w:rsid w:val="0478A821"/>
    <w:rsid w:val="047CC544"/>
    <w:rsid w:val="047CD513"/>
    <w:rsid w:val="047D82B6"/>
    <w:rsid w:val="0482A66B"/>
    <w:rsid w:val="04933456"/>
    <w:rsid w:val="049A384A"/>
    <w:rsid w:val="049F3482"/>
    <w:rsid w:val="049FF239"/>
    <w:rsid w:val="04A5FF6F"/>
    <w:rsid w:val="04A8BE03"/>
    <w:rsid w:val="04ACCC08"/>
    <w:rsid w:val="04B0997B"/>
    <w:rsid w:val="04B3C104"/>
    <w:rsid w:val="04B6EBCA"/>
    <w:rsid w:val="04B7DD94"/>
    <w:rsid w:val="04BEB284"/>
    <w:rsid w:val="04CCD435"/>
    <w:rsid w:val="04D1E42C"/>
    <w:rsid w:val="04D44379"/>
    <w:rsid w:val="04D58555"/>
    <w:rsid w:val="04D651DD"/>
    <w:rsid w:val="04E7EBD6"/>
    <w:rsid w:val="04EA00E4"/>
    <w:rsid w:val="04ECF085"/>
    <w:rsid w:val="04F28B51"/>
    <w:rsid w:val="04F8AF48"/>
    <w:rsid w:val="04FE2973"/>
    <w:rsid w:val="04FE31BC"/>
    <w:rsid w:val="05042302"/>
    <w:rsid w:val="05057F81"/>
    <w:rsid w:val="050A0E2E"/>
    <w:rsid w:val="050C6162"/>
    <w:rsid w:val="0513391B"/>
    <w:rsid w:val="05183127"/>
    <w:rsid w:val="051F5F61"/>
    <w:rsid w:val="052F78CA"/>
    <w:rsid w:val="0532AD1A"/>
    <w:rsid w:val="053A0B34"/>
    <w:rsid w:val="053D4CD8"/>
    <w:rsid w:val="053D8413"/>
    <w:rsid w:val="053EE0B2"/>
    <w:rsid w:val="0550BF1D"/>
    <w:rsid w:val="05544A69"/>
    <w:rsid w:val="0558C938"/>
    <w:rsid w:val="0560A494"/>
    <w:rsid w:val="05624074"/>
    <w:rsid w:val="05692BB9"/>
    <w:rsid w:val="056FC00E"/>
    <w:rsid w:val="0577240F"/>
    <w:rsid w:val="057FED3F"/>
    <w:rsid w:val="0580E3CD"/>
    <w:rsid w:val="05850660"/>
    <w:rsid w:val="058C7061"/>
    <w:rsid w:val="058EA991"/>
    <w:rsid w:val="0598F819"/>
    <w:rsid w:val="05A58847"/>
    <w:rsid w:val="05AE2CD5"/>
    <w:rsid w:val="05AEDD50"/>
    <w:rsid w:val="05B33AE4"/>
    <w:rsid w:val="05BA3E13"/>
    <w:rsid w:val="05BA3FD2"/>
    <w:rsid w:val="05CF2162"/>
    <w:rsid w:val="05D7E8B2"/>
    <w:rsid w:val="05DC78A0"/>
    <w:rsid w:val="05DEF6BA"/>
    <w:rsid w:val="05E165AD"/>
    <w:rsid w:val="05E33299"/>
    <w:rsid w:val="05E9192F"/>
    <w:rsid w:val="05ECDC0F"/>
    <w:rsid w:val="05F6452E"/>
    <w:rsid w:val="06059A37"/>
    <w:rsid w:val="0608E5C1"/>
    <w:rsid w:val="060D2A70"/>
    <w:rsid w:val="061CED63"/>
    <w:rsid w:val="0623701D"/>
    <w:rsid w:val="06306B75"/>
    <w:rsid w:val="0630C9EE"/>
    <w:rsid w:val="0640A63B"/>
    <w:rsid w:val="064188F1"/>
    <w:rsid w:val="06465F3F"/>
    <w:rsid w:val="064EA5D4"/>
    <w:rsid w:val="0656C55A"/>
    <w:rsid w:val="06583944"/>
    <w:rsid w:val="065DAF21"/>
    <w:rsid w:val="06626E46"/>
    <w:rsid w:val="0669E0FA"/>
    <w:rsid w:val="066AFCAE"/>
    <w:rsid w:val="066C090C"/>
    <w:rsid w:val="066DB829"/>
    <w:rsid w:val="066ED928"/>
    <w:rsid w:val="0673DAD2"/>
    <w:rsid w:val="0677DF05"/>
    <w:rsid w:val="06791E51"/>
    <w:rsid w:val="067F433B"/>
    <w:rsid w:val="068F5037"/>
    <w:rsid w:val="069AE496"/>
    <w:rsid w:val="06A6E3E8"/>
    <w:rsid w:val="06A82AEC"/>
    <w:rsid w:val="06A889BA"/>
    <w:rsid w:val="06AA1AE9"/>
    <w:rsid w:val="06B6F4DA"/>
    <w:rsid w:val="06B8EF40"/>
    <w:rsid w:val="06BA6D75"/>
    <w:rsid w:val="06C0E8CC"/>
    <w:rsid w:val="06D5A7D2"/>
    <w:rsid w:val="06D7A57C"/>
    <w:rsid w:val="06D97110"/>
    <w:rsid w:val="06D9CBA8"/>
    <w:rsid w:val="06DCE623"/>
    <w:rsid w:val="06E4CB9A"/>
    <w:rsid w:val="06F13F75"/>
    <w:rsid w:val="06F484EF"/>
    <w:rsid w:val="06F4A283"/>
    <w:rsid w:val="06FC4546"/>
    <w:rsid w:val="07059B22"/>
    <w:rsid w:val="07190DE0"/>
    <w:rsid w:val="07207E05"/>
    <w:rsid w:val="07215D87"/>
    <w:rsid w:val="072A8651"/>
    <w:rsid w:val="072BCFEE"/>
    <w:rsid w:val="072BED93"/>
    <w:rsid w:val="0742CB69"/>
    <w:rsid w:val="07476B27"/>
    <w:rsid w:val="0752A38E"/>
    <w:rsid w:val="075CCCEA"/>
    <w:rsid w:val="07695090"/>
    <w:rsid w:val="077172D1"/>
    <w:rsid w:val="07720397"/>
    <w:rsid w:val="077A6D0C"/>
    <w:rsid w:val="077FB8D0"/>
    <w:rsid w:val="07820226"/>
    <w:rsid w:val="078B49FA"/>
    <w:rsid w:val="078CABA2"/>
    <w:rsid w:val="078D4995"/>
    <w:rsid w:val="07918E44"/>
    <w:rsid w:val="0792B8DA"/>
    <w:rsid w:val="079F2E8C"/>
    <w:rsid w:val="07A3461E"/>
    <w:rsid w:val="07AE2F9F"/>
    <w:rsid w:val="07BEEC4C"/>
    <w:rsid w:val="07BF1807"/>
    <w:rsid w:val="07C04E4F"/>
    <w:rsid w:val="07CA4FF6"/>
    <w:rsid w:val="07CBE64B"/>
    <w:rsid w:val="07CD4906"/>
    <w:rsid w:val="07D8B477"/>
    <w:rsid w:val="07E21410"/>
    <w:rsid w:val="07E3988F"/>
    <w:rsid w:val="07E7B7CB"/>
    <w:rsid w:val="07E80DBD"/>
    <w:rsid w:val="07EA5AB4"/>
    <w:rsid w:val="07EC558A"/>
    <w:rsid w:val="07F15A77"/>
    <w:rsid w:val="07F23F6E"/>
    <w:rsid w:val="07F78DE9"/>
    <w:rsid w:val="07FD1CBE"/>
    <w:rsid w:val="080AED2A"/>
    <w:rsid w:val="080B7FCB"/>
    <w:rsid w:val="0812D275"/>
    <w:rsid w:val="081E6E83"/>
    <w:rsid w:val="08237562"/>
    <w:rsid w:val="082FFB67"/>
    <w:rsid w:val="083E605F"/>
    <w:rsid w:val="0842F77E"/>
    <w:rsid w:val="08488443"/>
    <w:rsid w:val="08497E3E"/>
    <w:rsid w:val="084B7A04"/>
    <w:rsid w:val="0858B647"/>
    <w:rsid w:val="085B959E"/>
    <w:rsid w:val="0860B5BA"/>
    <w:rsid w:val="0864FF42"/>
    <w:rsid w:val="086B2C5E"/>
    <w:rsid w:val="0871A258"/>
    <w:rsid w:val="087219C9"/>
    <w:rsid w:val="08746FD0"/>
    <w:rsid w:val="087A92EC"/>
    <w:rsid w:val="087C7CF4"/>
    <w:rsid w:val="088F9C85"/>
    <w:rsid w:val="089FD0C9"/>
    <w:rsid w:val="08B12C8C"/>
    <w:rsid w:val="08C0D9E5"/>
    <w:rsid w:val="08CB46F0"/>
    <w:rsid w:val="08D0D155"/>
    <w:rsid w:val="08D1E596"/>
    <w:rsid w:val="08D3AB03"/>
    <w:rsid w:val="08D61F7F"/>
    <w:rsid w:val="08D63F55"/>
    <w:rsid w:val="08D9C971"/>
    <w:rsid w:val="08F55763"/>
    <w:rsid w:val="08F915AD"/>
    <w:rsid w:val="09045100"/>
    <w:rsid w:val="0906F588"/>
    <w:rsid w:val="0919A8A5"/>
    <w:rsid w:val="091AB578"/>
    <w:rsid w:val="09253F0E"/>
    <w:rsid w:val="0927AC62"/>
    <w:rsid w:val="092A3493"/>
    <w:rsid w:val="093929FA"/>
    <w:rsid w:val="093A4EC6"/>
    <w:rsid w:val="094E1ED2"/>
    <w:rsid w:val="094E6237"/>
    <w:rsid w:val="095B1A3E"/>
    <w:rsid w:val="095B69EE"/>
    <w:rsid w:val="09694E80"/>
    <w:rsid w:val="097D484A"/>
    <w:rsid w:val="097F247E"/>
    <w:rsid w:val="0981BDF5"/>
    <w:rsid w:val="09837AFF"/>
    <w:rsid w:val="0986B833"/>
    <w:rsid w:val="09910B39"/>
    <w:rsid w:val="0992615F"/>
    <w:rsid w:val="099A6917"/>
    <w:rsid w:val="099C0F77"/>
    <w:rsid w:val="099C5DBE"/>
    <w:rsid w:val="09A4052C"/>
    <w:rsid w:val="09A4F0EB"/>
    <w:rsid w:val="09A78213"/>
    <w:rsid w:val="09B87C36"/>
    <w:rsid w:val="09BA6404"/>
    <w:rsid w:val="09BA744B"/>
    <w:rsid w:val="09C1752E"/>
    <w:rsid w:val="09C228E3"/>
    <w:rsid w:val="09C2DE62"/>
    <w:rsid w:val="09C8C108"/>
    <w:rsid w:val="09CD0C6A"/>
    <w:rsid w:val="09CED90A"/>
    <w:rsid w:val="09D019D6"/>
    <w:rsid w:val="09D04408"/>
    <w:rsid w:val="09DABDB1"/>
    <w:rsid w:val="09E018AD"/>
    <w:rsid w:val="09E7D3E8"/>
    <w:rsid w:val="09EA8D7F"/>
    <w:rsid w:val="09EB6D9C"/>
    <w:rsid w:val="09F1D70C"/>
    <w:rsid w:val="09F4E1D4"/>
    <w:rsid w:val="09FDF362"/>
    <w:rsid w:val="09FE7AC2"/>
    <w:rsid w:val="0A050333"/>
    <w:rsid w:val="0A079D57"/>
    <w:rsid w:val="0A092EA9"/>
    <w:rsid w:val="0A0D8805"/>
    <w:rsid w:val="0A0DF1DC"/>
    <w:rsid w:val="0A189622"/>
    <w:rsid w:val="0A1B532F"/>
    <w:rsid w:val="0A27234F"/>
    <w:rsid w:val="0A277AE6"/>
    <w:rsid w:val="0A30648B"/>
    <w:rsid w:val="0A419AF4"/>
    <w:rsid w:val="0A47BA3C"/>
    <w:rsid w:val="0A4BE856"/>
    <w:rsid w:val="0A4CBA75"/>
    <w:rsid w:val="0A52BE11"/>
    <w:rsid w:val="0A54ADF6"/>
    <w:rsid w:val="0A550AF7"/>
    <w:rsid w:val="0A559BD6"/>
    <w:rsid w:val="0A56CA5B"/>
    <w:rsid w:val="0A5A27E6"/>
    <w:rsid w:val="0A5DCAA4"/>
    <w:rsid w:val="0A62A5E7"/>
    <w:rsid w:val="0A7413D2"/>
    <w:rsid w:val="0A751266"/>
    <w:rsid w:val="0A75A15D"/>
    <w:rsid w:val="0A75BC53"/>
    <w:rsid w:val="0A7E05C2"/>
    <w:rsid w:val="0A8043E2"/>
    <w:rsid w:val="0A924B88"/>
    <w:rsid w:val="0AA082AE"/>
    <w:rsid w:val="0AA59AB2"/>
    <w:rsid w:val="0AB449F0"/>
    <w:rsid w:val="0AC2EA79"/>
    <w:rsid w:val="0ACCF1DE"/>
    <w:rsid w:val="0AD11446"/>
    <w:rsid w:val="0AE5793A"/>
    <w:rsid w:val="0AEE61F0"/>
    <w:rsid w:val="0AEF3F70"/>
    <w:rsid w:val="0AF6C8D0"/>
    <w:rsid w:val="0B082B8F"/>
    <w:rsid w:val="0B0B54A6"/>
    <w:rsid w:val="0B100188"/>
    <w:rsid w:val="0B1599D8"/>
    <w:rsid w:val="0B1687FA"/>
    <w:rsid w:val="0B18BC81"/>
    <w:rsid w:val="0B1D026E"/>
    <w:rsid w:val="0B1E6844"/>
    <w:rsid w:val="0B221CC7"/>
    <w:rsid w:val="0B2BF925"/>
    <w:rsid w:val="0B2D0804"/>
    <w:rsid w:val="0B39226A"/>
    <w:rsid w:val="0B3B4E09"/>
    <w:rsid w:val="0B3E4AA3"/>
    <w:rsid w:val="0B45E815"/>
    <w:rsid w:val="0B46D65C"/>
    <w:rsid w:val="0B46DA31"/>
    <w:rsid w:val="0B4C3671"/>
    <w:rsid w:val="0B548845"/>
    <w:rsid w:val="0B59CC5D"/>
    <w:rsid w:val="0B5B2C5D"/>
    <w:rsid w:val="0B61457F"/>
    <w:rsid w:val="0B69F1EC"/>
    <w:rsid w:val="0B6A8132"/>
    <w:rsid w:val="0B6B3806"/>
    <w:rsid w:val="0B7A50AB"/>
    <w:rsid w:val="0B7F981C"/>
    <w:rsid w:val="0B85D49E"/>
    <w:rsid w:val="0B865A4B"/>
    <w:rsid w:val="0B9025AE"/>
    <w:rsid w:val="0BA53FC4"/>
    <w:rsid w:val="0BA93F90"/>
    <w:rsid w:val="0BAFD690"/>
    <w:rsid w:val="0BAFF5F4"/>
    <w:rsid w:val="0BB50C0C"/>
    <w:rsid w:val="0BCE9189"/>
    <w:rsid w:val="0BD3A6CD"/>
    <w:rsid w:val="0BD74201"/>
    <w:rsid w:val="0BE63C8D"/>
    <w:rsid w:val="0BE78493"/>
    <w:rsid w:val="0BE97C79"/>
    <w:rsid w:val="0BEBC8FF"/>
    <w:rsid w:val="0BEE48E8"/>
    <w:rsid w:val="0BF2C38F"/>
    <w:rsid w:val="0C0151CA"/>
    <w:rsid w:val="0C016FD9"/>
    <w:rsid w:val="0C023807"/>
    <w:rsid w:val="0C0584E5"/>
    <w:rsid w:val="0C083F73"/>
    <w:rsid w:val="0C0A962F"/>
    <w:rsid w:val="0C0EF4FC"/>
    <w:rsid w:val="0C19351B"/>
    <w:rsid w:val="0C1CFD51"/>
    <w:rsid w:val="0C1D3333"/>
    <w:rsid w:val="0C231F3A"/>
    <w:rsid w:val="0C23EBB8"/>
    <w:rsid w:val="0C2A3578"/>
    <w:rsid w:val="0C2FC9DD"/>
    <w:rsid w:val="0C337E1B"/>
    <w:rsid w:val="0C40B07A"/>
    <w:rsid w:val="0C425E02"/>
    <w:rsid w:val="0C45F873"/>
    <w:rsid w:val="0C467EEB"/>
    <w:rsid w:val="0C50307C"/>
    <w:rsid w:val="0C55C789"/>
    <w:rsid w:val="0C597C42"/>
    <w:rsid w:val="0C7D6E91"/>
    <w:rsid w:val="0C9EE2D9"/>
    <w:rsid w:val="0CA64BCA"/>
    <w:rsid w:val="0CAB0BC5"/>
    <w:rsid w:val="0CB373FB"/>
    <w:rsid w:val="0CB87CD5"/>
    <w:rsid w:val="0CBAE437"/>
    <w:rsid w:val="0CBB4A7D"/>
    <w:rsid w:val="0CC5D8FB"/>
    <w:rsid w:val="0CC99D98"/>
    <w:rsid w:val="0CC9A2B7"/>
    <w:rsid w:val="0CCC5597"/>
    <w:rsid w:val="0CCC64C0"/>
    <w:rsid w:val="0CD9754E"/>
    <w:rsid w:val="0CE572A6"/>
    <w:rsid w:val="0CE9C90F"/>
    <w:rsid w:val="0CF5AD84"/>
    <w:rsid w:val="0CFAAC33"/>
    <w:rsid w:val="0D027485"/>
    <w:rsid w:val="0D05335A"/>
    <w:rsid w:val="0D05ECEC"/>
    <w:rsid w:val="0D266A5C"/>
    <w:rsid w:val="0D359D45"/>
    <w:rsid w:val="0D41382C"/>
    <w:rsid w:val="0D4534FB"/>
    <w:rsid w:val="0D493D6F"/>
    <w:rsid w:val="0D4ABCE0"/>
    <w:rsid w:val="0D5161CD"/>
    <w:rsid w:val="0D54B2F1"/>
    <w:rsid w:val="0D551EB8"/>
    <w:rsid w:val="0D579E02"/>
    <w:rsid w:val="0D70D6A9"/>
    <w:rsid w:val="0D7387EB"/>
    <w:rsid w:val="0D751E26"/>
    <w:rsid w:val="0D75B2FA"/>
    <w:rsid w:val="0D771852"/>
    <w:rsid w:val="0D7C71EA"/>
    <w:rsid w:val="0D7CF40D"/>
    <w:rsid w:val="0D8054A7"/>
    <w:rsid w:val="0D807F1D"/>
    <w:rsid w:val="0D825861"/>
    <w:rsid w:val="0D8AE869"/>
    <w:rsid w:val="0D8C2E5C"/>
    <w:rsid w:val="0D90D098"/>
    <w:rsid w:val="0D946CA6"/>
    <w:rsid w:val="0D956FF4"/>
    <w:rsid w:val="0D9AA74B"/>
    <w:rsid w:val="0D9D5E42"/>
    <w:rsid w:val="0DA3B82E"/>
    <w:rsid w:val="0DA55980"/>
    <w:rsid w:val="0DB19C24"/>
    <w:rsid w:val="0DB5C747"/>
    <w:rsid w:val="0DB68E1D"/>
    <w:rsid w:val="0DB6B3FA"/>
    <w:rsid w:val="0DBCE255"/>
    <w:rsid w:val="0DBE0D93"/>
    <w:rsid w:val="0DC856D5"/>
    <w:rsid w:val="0DE0896D"/>
    <w:rsid w:val="0DE31F77"/>
    <w:rsid w:val="0DEBDA59"/>
    <w:rsid w:val="0DEF2FAB"/>
    <w:rsid w:val="0E002D19"/>
    <w:rsid w:val="0E1605F2"/>
    <w:rsid w:val="0E1A993D"/>
    <w:rsid w:val="0E1F5087"/>
    <w:rsid w:val="0E201F9D"/>
    <w:rsid w:val="0E247E68"/>
    <w:rsid w:val="0E2BE92E"/>
    <w:rsid w:val="0E32B86E"/>
    <w:rsid w:val="0E347FAE"/>
    <w:rsid w:val="0E38D39D"/>
    <w:rsid w:val="0E3AE698"/>
    <w:rsid w:val="0E471FF1"/>
    <w:rsid w:val="0E49230F"/>
    <w:rsid w:val="0E49F3FD"/>
    <w:rsid w:val="0E50A46E"/>
    <w:rsid w:val="0E51D3AB"/>
    <w:rsid w:val="0E55284F"/>
    <w:rsid w:val="0E619732"/>
    <w:rsid w:val="0E664D14"/>
    <w:rsid w:val="0E8495A6"/>
    <w:rsid w:val="0E8502BC"/>
    <w:rsid w:val="0E858717"/>
    <w:rsid w:val="0E8C0127"/>
    <w:rsid w:val="0E9B619F"/>
    <w:rsid w:val="0E9F4C17"/>
    <w:rsid w:val="0EA65EEF"/>
    <w:rsid w:val="0EAC7647"/>
    <w:rsid w:val="0EADEEDD"/>
    <w:rsid w:val="0EAFD051"/>
    <w:rsid w:val="0EC1716F"/>
    <w:rsid w:val="0EC42FBD"/>
    <w:rsid w:val="0EC7C412"/>
    <w:rsid w:val="0ECE9F49"/>
    <w:rsid w:val="0ED83C2F"/>
    <w:rsid w:val="0EDF39AB"/>
    <w:rsid w:val="0EE93BB9"/>
    <w:rsid w:val="0EEEF03E"/>
    <w:rsid w:val="0EF55FA0"/>
    <w:rsid w:val="0EF7F5A7"/>
    <w:rsid w:val="0EFBE4EA"/>
    <w:rsid w:val="0F02025D"/>
    <w:rsid w:val="0F07D9C4"/>
    <w:rsid w:val="0F0E780A"/>
    <w:rsid w:val="0F193094"/>
    <w:rsid w:val="0F19BFFD"/>
    <w:rsid w:val="0F1AA1EF"/>
    <w:rsid w:val="0F1BE1C8"/>
    <w:rsid w:val="0F268773"/>
    <w:rsid w:val="0F27103B"/>
    <w:rsid w:val="0F298760"/>
    <w:rsid w:val="0F2C1719"/>
    <w:rsid w:val="0F2D8B63"/>
    <w:rsid w:val="0F3C4852"/>
    <w:rsid w:val="0F3FBF5F"/>
    <w:rsid w:val="0F4D49CB"/>
    <w:rsid w:val="0F4D65DA"/>
    <w:rsid w:val="0F653ACD"/>
    <w:rsid w:val="0F69E7D4"/>
    <w:rsid w:val="0F6E81E6"/>
    <w:rsid w:val="0F76DF7C"/>
    <w:rsid w:val="0F78886D"/>
    <w:rsid w:val="0F806232"/>
    <w:rsid w:val="0F830226"/>
    <w:rsid w:val="0F8A40FA"/>
    <w:rsid w:val="0F9A0DAC"/>
    <w:rsid w:val="0F9A751A"/>
    <w:rsid w:val="0F9CDD9C"/>
    <w:rsid w:val="0F9D2117"/>
    <w:rsid w:val="0FA29192"/>
    <w:rsid w:val="0FA779CD"/>
    <w:rsid w:val="0FBDA7F2"/>
    <w:rsid w:val="0FBE8AE0"/>
    <w:rsid w:val="0FD1AA91"/>
    <w:rsid w:val="0FEB0046"/>
    <w:rsid w:val="0FEB5A16"/>
    <w:rsid w:val="0FF54460"/>
    <w:rsid w:val="0FF5B445"/>
    <w:rsid w:val="0FFF78A0"/>
    <w:rsid w:val="100493EF"/>
    <w:rsid w:val="1004A863"/>
    <w:rsid w:val="100EA7BF"/>
    <w:rsid w:val="10139F18"/>
    <w:rsid w:val="101E4D49"/>
    <w:rsid w:val="1022D812"/>
    <w:rsid w:val="10277332"/>
    <w:rsid w:val="102B7B71"/>
    <w:rsid w:val="10341B50"/>
    <w:rsid w:val="10389004"/>
    <w:rsid w:val="103B30C9"/>
    <w:rsid w:val="10451561"/>
    <w:rsid w:val="10585C57"/>
    <w:rsid w:val="105E55F2"/>
    <w:rsid w:val="1061D7F8"/>
    <w:rsid w:val="106A84F8"/>
    <w:rsid w:val="10716F45"/>
    <w:rsid w:val="108763A8"/>
    <w:rsid w:val="1095BF52"/>
    <w:rsid w:val="109B118B"/>
    <w:rsid w:val="109C5A6E"/>
    <w:rsid w:val="10A1E98B"/>
    <w:rsid w:val="10AD1921"/>
    <w:rsid w:val="10AED41D"/>
    <w:rsid w:val="10AEF55B"/>
    <w:rsid w:val="10B8B623"/>
    <w:rsid w:val="10BEB0D5"/>
    <w:rsid w:val="10C75974"/>
    <w:rsid w:val="10C89451"/>
    <w:rsid w:val="10CD9FDA"/>
    <w:rsid w:val="10DCA3FD"/>
    <w:rsid w:val="10E03389"/>
    <w:rsid w:val="10F22A6F"/>
    <w:rsid w:val="10F5C488"/>
    <w:rsid w:val="11010850"/>
    <w:rsid w:val="111B9494"/>
    <w:rsid w:val="111BFD58"/>
    <w:rsid w:val="11224820"/>
    <w:rsid w:val="1122DDEA"/>
    <w:rsid w:val="112A987B"/>
    <w:rsid w:val="112CD9C0"/>
    <w:rsid w:val="112D19D0"/>
    <w:rsid w:val="113ADE85"/>
    <w:rsid w:val="113E9723"/>
    <w:rsid w:val="1147F9B7"/>
    <w:rsid w:val="11495155"/>
    <w:rsid w:val="114E964F"/>
    <w:rsid w:val="1152EFAA"/>
    <w:rsid w:val="1157E7DD"/>
    <w:rsid w:val="1162D46C"/>
    <w:rsid w:val="1169CEC5"/>
    <w:rsid w:val="116B603F"/>
    <w:rsid w:val="116D1DA2"/>
    <w:rsid w:val="117CC7C2"/>
    <w:rsid w:val="11814226"/>
    <w:rsid w:val="118B5B09"/>
    <w:rsid w:val="118B9B9E"/>
    <w:rsid w:val="118D463A"/>
    <w:rsid w:val="118D5B79"/>
    <w:rsid w:val="118FDBD8"/>
    <w:rsid w:val="11918B4C"/>
    <w:rsid w:val="11ABB2A3"/>
    <w:rsid w:val="11B8BF07"/>
    <w:rsid w:val="11BD0A80"/>
    <w:rsid w:val="11BE2EE9"/>
    <w:rsid w:val="11BEA01C"/>
    <w:rsid w:val="11C08060"/>
    <w:rsid w:val="11CC14AF"/>
    <w:rsid w:val="11D09AE4"/>
    <w:rsid w:val="11D875F4"/>
    <w:rsid w:val="11DA757A"/>
    <w:rsid w:val="11DAB0EC"/>
    <w:rsid w:val="11EEB01D"/>
    <w:rsid w:val="11F11854"/>
    <w:rsid w:val="11FA864A"/>
    <w:rsid w:val="11FCF98E"/>
    <w:rsid w:val="11FDB5D3"/>
    <w:rsid w:val="1204DB47"/>
    <w:rsid w:val="120F765A"/>
    <w:rsid w:val="1213537D"/>
    <w:rsid w:val="121D3EA1"/>
    <w:rsid w:val="1229DB7B"/>
    <w:rsid w:val="122FA888"/>
    <w:rsid w:val="123446A7"/>
    <w:rsid w:val="1245657A"/>
    <w:rsid w:val="12574D52"/>
    <w:rsid w:val="125BDA05"/>
    <w:rsid w:val="12664816"/>
    <w:rsid w:val="126DB2FE"/>
    <w:rsid w:val="127045DD"/>
    <w:rsid w:val="12792E7A"/>
    <w:rsid w:val="1281694A"/>
    <w:rsid w:val="12827DC9"/>
    <w:rsid w:val="128345E2"/>
    <w:rsid w:val="12837235"/>
    <w:rsid w:val="1286399F"/>
    <w:rsid w:val="1287E555"/>
    <w:rsid w:val="12936A65"/>
    <w:rsid w:val="129BA8AC"/>
    <w:rsid w:val="129C2837"/>
    <w:rsid w:val="12B864A8"/>
    <w:rsid w:val="12C0E9BD"/>
    <w:rsid w:val="12C45BA3"/>
    <w:rsid w:val="12CBD274"/>
    <w:rsid w:val="12CE0F44"/>
    <w:rsid w:val="12D5FF14"/>
    <w:rsid w:val="12E04562"/>
    <w:rsid w:val="12E72269"/>
    <w:rsid w:val="12EC32C8"/>
    <w:rsid w:val="12ECF86F"/>
    <w:rsid w:val="12F50A42"/>
    <w:rsid w:val="12FD7CE3"/>
    <w:rsid w:val="13059F26"/>
    <w:rsid w:val="1308FFF8"/>
    <w:rsid w:val="130B2ECC"/>
    <w:rsid w:val="130EA870"/>
    <w:rsid w:val="131503E5"/>
    <w:rsid w:val="13183358"/>
    <w:rsid w:val="131FCCF5"/>
    <w:rsid w:val="13273274"/>
    <w:rsid w:val="132A2D09"/>
    <w:rsid w:val="132BB274"/>
    <w:rsid w:val="132E7687"/>
    <w:rsid w:val="133077D1"/>
    <w:rsid w:val="13314721"/>
    <w:rsid w:val="1331CB18"/>
    <w:rsid w:val="1334BC7C"/>
    <w:rsid w:val="133C007D"/>
    <w:rsid w:val="133C0624"/>
    <w:rsid w:val="1353B7EA"/>
    <w:rsid w:val="1355AD1F"/>
    <w:rsid w:val="13577ACB"/>
    <w:rsid w:val="135796A8"/>
    <w:rsid w:val="1358DE35"/>
    <w:rsid w:val="135B3043"/>
    <w:rsid w:val="135FA1B9"/>
    <w:rsid w:val="1360E911"/>
    <w:rsid w:val="1364D174"/>
    <w:rsid w:val="136E11C7"/>
    <w:rsid w:val="1371EF18"/>
    <w:rsid w:val="13736510"/>
    <w:rsid w:val="1374F567"/>
    <w:rsid w:val="137CB1DB"/>
    <w:rsid w:val="13823A2E"/>
    <w:rsid w:val="1386CAF6"/>
    <w:rsid w:val="1387901C"/>
    <w:rsid w:val="13883463"/>
    <w:rsid w:val="13889411"/>
    <w:rsid w:val="138BEE55"/>
    <w:rsid w:val="138C64DB"/>
    <w:rsid w:val="13962E11"/>
    <w:rsid w:val="1397AE06"/>
    <w:rsid w:val="139BFF7E"/>
    <w:rsid w:val="139FB67E"/>
    <w:rsid w:val="13A6B542"/>
    <w:rsid w:val="13B31AAB"/>
    <w:rsid w:val="13B3EEBF"/>
    <w:rsid w:val="13BA5ED5"/>
    <w:rsid w:val="13BF1DF7"/>
    <w:rsid w:val="13C2187E"/>
    <w:rsid w:val="13C2CEE1"/>
    <w:rsid w:val="13C756D8"/>
    <w:rsid w:val="13D07F88"/>
    <w:rsid w:val="13D5D666"/>
    <w:rsid w:val="13D75070"/>
    <w:rsid w:val="13D7CB89"/>
    <w:rsid w:val="13E5EDB9"/>
    <w:rsid w:val="13E668A3"/>
    <w:rsid w:val="13E67121"/>
    <w:rsid w:val="13ED293C"/>
    <w:rsid w:val="13F5F1EF"/>
    <w:rsid w:val="13F5FE32"/>
    <w:rsid w:val="13F6B2E8"/>
    <w:rsid w:val="13FB5310"/>
    <w:rsid w:val="14096DB5"/>
    <w:rsid w:val="14097194"/>
    <w:rsid w:val="140F44DB"/>
    <w:rsid w:val="14129A99"/>
    <w:rsid w:val="141EF08D"/>
    <w:rsid w:val="141FA126"/>
    <w:rsid w:val="14350C62"/>
    <w:rsid w:val="1437DDB4"/>
    <w:rsid w:val="1454FEE0"/>
    <w:rsid w:val="1458603C"/>
    <w:rsid w:val="145EEBA5"/>
    <w:rsid w:val="145FA297"/>
    <w:rsid w:val="146361BD"/>
    <w:rsid w:val="14693A30"/>
    <w:rsid w:val="146B1F2D"/>
    <w:rsid w:val="146E40E6"/>
    <w:rsid w:val="146F6508"/>
    <w:rsid w:val="14712FB8"/>
    <w:rsid w:val="1473FF38"/>
    <w:rsid w:val="1478A42B"/>
    <w:rsid w:val="147C2DC6"/>
    <w:rsid w:val="147D5014"/>
    <w:rsid w:val="14913395"/>
    <w:rsid w:val="14957BB3"/>
    <w:rsid w:val="149E207D"/>
    <w:rsid w:val="14A364B4"/>
    <w:rsid w:val="14BB1CDE"/>
    <w:rsid w:val="14CB938B"/>
    <w:rsid w:val="14D45730"/>
    <w:rsid w:val="14DC4208"/>
    <w:rsid w:val="14DFA4F9"/>
    <w:rsid w:val="14E2D9A6"/>
    <w:rsid w:val="14E3BBE9"/>
    <w:rsid w:val="14EABDBF"/>
    <w:rsid w:val="14F02EF2"/>
    <w:rsid w:val="14F138AC"/>
    <w:rsid w:val="14F315AE"/>
    <w:rsid w:val="14F4F032"/>
    <w:rsid w:val="14F57FB7"/>
    <w:rsid w:val="14F5B305"/>
    <w:rsid w:val="1502221D"/>
    <w:rsid w:val="15085E5A"/>
    <w:rsid w:val="15116378"/>
    <w:rsid w:val="15176358"/>
    <w:rsid w:val="151900D2"/>
    <w:rsid w:val="151DE229"/>
    <w:rsid w:val="152D378A"/>
    <w:rsid w:val="15327D7B"/>
    <w:rsid w:val="1532B2D1"/>
    <w:rsid w:val="15404F46"/>
    <w:rsid w:val="1544C6EC"/>
    <w:rsid w:val="15546B69"/>
    <w:rsid w:val="1564B206"/>
    <w:rsid w:val="1564E24A"/>
    <w:rsid w:val="156750A9"/>
    <w:rsid w:val="156CDDAA"/>
    <w:rsid w:val="15810698"/>
    <w:rsid w:val="158FF0C6"/>
    <w:rsid w:val="1599B8BC"/>
    <w:rsid w:val="159A4A9F"/>
    <w:rsid w:val="159DDA13"/>
    <w:rsid w:val="15A2EFC5"/>
    <w:rsid w:val="15BF11D4"/>
    <w:rsid w:val="15BF4BF6"/>
    <w:rsid w:val="15C37C29"/>
    <w:rsid w:val="15C3EA2F"/>
    <w:rsid w:val="15C7E3D9"/>
    <w:rsid w:val="15D2E203"/>
    <w:rsid w:val="15D691A4"/>
    <w:rsid w:val="15D93BF7"/>
    <w:rsid w:val="15D942DE"/>
    <w:rsid w:val="15DB12C8"/>
    <w:rsid w:val="15DDCD32"/>
    <w:rsid w:val="15E10923"/>
    <w:rsid w:val="15E2ACCA"/>
    <w:rsid w:val="15F72930"/>
    <w:rsid w:val="15F88D63"/>
    <w:rsid w:val="15FC5674"/>
    <w:rsid w:val="15FDC6D5"/>
    <w:rsid w:val="16052033"/>
    <w:rsid w:val="160EAE71"/>
    <w:rsid w:val="161B8C84"/>
    <w:rsid w:val="1620BE33"/>
    <w:rsid w:val="162AF8C2"/>
    <w:rsid w:val="162D2587"/>
    <w:rsid w:val="1631F0B7"/>
    <w:rsid w:val="163472E9"/>
    <w:rsid w:val="16375582"/>
    <w:rsid w:val="164E110E"/>
    <w:rsid w:val="1650BF8D"/>
    <w:rsid w:val="165ACE7B"/>
    <w:rsid w:val="165C3F4A"/>
    <w:rsid w:val="165E3126"/>
    <w:rsid w:val="16689C54"/>
    <w:rsid w:val="166B6C01"/>
    <w:rsid w:val="166BAA4A"/>
    <w:rsid w:val="1671EFB4"/>
    <w:rsid w:val="1676749C"/>
    <w:rsid w:val="168C0B9C"/>
    <w:rsid w:val="168E8131"/>
    <w:rsid w:val="16927848"/>
    <w:rsid w:val="16937CDD"/>
    <w:rsid w:val="16943829"/>
    <w:rsid w:val="16954C7A"/>
    <w:rsid w:val="169FA2AF"/>
    <w:rsid w:val="16A95178"/>
    <w:rsid w:val="16A9DB90"/>
    <w:rsid w:val="16B183A2"/>
    <w:rsid w:val="16C229DB"/>
    <w:rsid w:val="16C63FF8"/>
    <w:rsid w:val="16D46215"/>
    <w:rsid w:val="16E1386E"/>
    <w:rsid w:val="16E29596"/>
    <w:rsid w:val="16E87818"/>
    <w:rsid w:val="16EE3A8F"/>
    <w:rsid w:val="16EED2F7"/>
    <w:rsid w:val="16F409E3"/>
    <w:rsid w:val="16FF29E6"/>
    <w:rsid w:val="1700B569"/>
    <w:rsid w:val="1706CA79"/>
    <w:rsid w:val="17139B81"/>
    <w:rsid w:val="171BCCB5"/>
    <w:rsid w:val="1725B40F"/>
    <w:rsid w:val="172A517E"/>
    <w:rsid w:val="1734E8BC"/>
    <w:rsid w:val="1735A058"/>
    <w:rsid w:val="1739D115"/>
    <w:rsid w:val="173B77D5"/>
    <w:rsid w:val="1747EE00"/>
    <w:rsid w:val="174A3F9C"/>
    <w:rsid w:val="1751D523"/>
    <w:rsid w:val="1760CED3"/>
    <w:rsid w:val="1769A513"/>
    <w:rsid w:val="176BACBD"/>
    <w:rsid w:val="176CEC7B"/>
    <w:rsid w:val="176D449C"/>
    <w:rsid w:val="177A195D"/>
    <w:rsid w:val="177A2C2A"/>
    <w:rsid w:val="177CC2D1"/>
    <w:rsid w:val="177D5F1D"/>
    <w:rsid w:val="178050FE"/>
    <w:rsid w:val="17837472"/>
    <w:rsid w:val="1786FAC3"/>
    <w:rsid w:val="1787E2E7"/>
    <w:rsid w:val="17886D1F"/>
    <w:rsid w:val="178DF38E"/>
    <w:rsid w:val="1791A7DC"/>
    <w:rsid w:val="179630D2"/>
    <w:rsid w:val="179E6073"/>
    <w:rsid w:val="17A43AA0"/>
    <w:rsid w:val="17A6CB9D"/>
    <w:rsid w:val="17B2A6DC"/>
    <w:rsid w:val="17BA00C1"/>
    <w:rsid w:val="17C0A5D6"/>
    <w:rsid w:val="17C7CCE6"/>
    <w:rsid w:val="17CD6F0E"/>
    <w:rsid w:val="17CE2112"/>
    <w:rsid w:val="17CF047F"/>
    <w:rsid w:val="17D290DE"/>
    <w:rsid w:val="17D7429A"/>
    <w:rsid w:val="17DDD717"/>
    <w:rsid w:val="17E2B802"/>
    <w:rsid w:val="17E3131C"/>
    <w:rsid w:val="17E5AC5F"/>
    <w:rsid w:val="17E5F55B"/>
    <w:rsid w:val="17E63AA9"/>
    <w:rsid w:val="17E8A09B"/>
    <w:rsid w:val="17EFB1CE"/>
    <w:rsid w:val="17F263EE"/>
    <w:rsid w:val="17F3954A"/>
    <w:rsid w:val="17F5C512"/>
    <w:rsid w:val="17F91DDB"/>
    <w:rsid w:val="17F921D9"/>
    <w:rsid w:val="17F9CBF5"/>
    <w:rsid w:val="17FB23F1"/>
    <w:rsid w:val="18026498"/>
    <w:rsid w:val="18059DC1"/>
    <w:rsid w:val="1816F95A"/>
    <w:rsid w:val="181FFF73"/>
    <w:rsid w:val="1825D25E"/>
    <w:rsid w:val="1831A21E"/>
    <w:rsid w:val="183A8E8F"/>
    <w:rsid w:val="184728A2"/>
    <w:rsid w:val="18537D3F"/>
    <w:rsid w:val="18622C97"/>
    <w:rsid w:val="186B8D81"/>
    <w:rsid w:val="18778A7F"/>
    <w:rsid w:val="187AA1A2"/>
    <w:rsid w:val="187ED08B"/>
    <w:rsid w:val="188E13B2"/>
    <w:rsid w:val="18922638"/>
    <w:rsid w:val="189AD12D"/>
    <w:rsid w:val="18AF0DB8"/>
    <w:rsid w:val="18D9534B"/>
    <w:rsid w:val="18DB324D"/>
    <w:rsid w:val="18DF3C5A"/>
    <w:rsid w:val="18E542BB"/>
    <w:rsid w:val="18E9B65D"/>
    <w:rsid w:val="18EBB686"/>
    <w:rsid w:val="18F9FB74"/>
    <w:rsid w:val="1901BC96"/>
    <w:rsid w:val="190298FE"/>
    <w:rsid w:val="1907CF55"/>
    <w:rsid w:val="191E5869"/>
    <w:rsid w:val="19221AEE"/>
    <w:rsid w:val="192D880D"/>
    <w:rsid w:val="193063C1"/>
    <w:rsid w:val="1930E968"/>
    <w:rsid w:val="1934B364"/>
    <w:rsid w:val="19457EB7"/>
    <w:rsid w:val="194F806B"/>
    <w:rsid w:val="19502618"/>
    <w:rsid w:val="1955AFFA"/>
    <w:rsid w:val="19663B0E"/>
    <w:rsid w:val="196B5148"/>
    <w:rsid w:val="198B987E"/>
    <w:rsid w:val="19905312"/>
    <w:rsid w:val="19914982"/>
    <w:rsid w:val="19944096"/>
    <w:rsid w:val="1998EA67"/>
    <w:rsid w:val="1999A274"/>
    <w:rsid w:val="199B60F3"/>
    <w:rsid w:val="19A0B574"/>
    <w:rsid w:val="19B158B0"/>
    <w:rsid w:val="19B72492"/>
    <w:rsid w:val="19BBB6C5"/>
    <w:rsid w:val="19C0BDDC"/>
    <w:rsid w:val="19C11515"/>
    <w:rsid w:val="19C3C12D"/>
    <w:rsid w:val="19CC3AC8"/>
    <w:rsid w:val="19D43D12"/>
    <w:rsid w:val="19D872E8"/>
    <w:rsid w:val="19E7AF53"/>
    <w:rsid w:val="19E85B27"/>
    <w:rsid w:val="19EA8E51"/>
    <w:rsid w:val="19ED59DC"/>
    <w:rsid w:val="19F4FE23"/>
    <w:rsid w:val="19F73079"/>
    <w:rsid w:val="1A03E36E"/>
    <w:rsid w:val="1A11A08A"/>
    <w:rsid w:val="1A171711"/>
    <w:rsid w:val="1A1A3020"/>
    <w:rsid w:val="1A1EE36F"/>
    <w:rsid w:val="1A1F8461"/>
    <w:rsid w:val="1A2C8EC4"/>
    <w:rsid w:val="1A2D857E"/>
    <w:rsid w:val="1A4CA5EF"/>
    <w:rsid w:val="1A4E4C6B"/>
    <w:rsid w:val="1A4FA079"/>
    <w:rsid w:val="1A54012D"/>
    <w:rsid w:val="1A5491A6"/>
    <w:rsid w:val="1A591D0C"/>
    <w:rsid w:val="1A5C8C97"/>
    <w:rsid w:val="1A5EA807"/>
    <w:rsid w:val="1A601EF8"/>
    <w:rsid w:val="1A62C958"/>
    <w:rsid w:val="1A7A4E0C"/>
    <w:rsid w:val="1A89170C"/>
    <w:rsid w:val="1A8A7D5B"/>
    <w:rsid w:val="1A916F58"/>
    <w:rsid w:val="1A9DB934"/>
    <w:rsid w:val="1A9DE749"/>
    <w:rsid w:val="1A9EC92F"/>
    <w:rsid w:val="1AA42ECE"/>
    <w:rsid w:val="1AA63CAB"/>
    <w:rsid w:val="1AABAC44"/>
    <w:rsid w:val="1AACF081"/>
    <w:rsid w:val="1AACF49A"/>
    <w:rsid w:val="1AB50528"/>
    <w:rsid w:val="1AB5C8E7"/>
    <w:rsid w:val="1AB67BEF"/>
    <w:rsid w:val="1ABC00FD"/>
    <w:rsid w:val="1ACCCEB9"/>
    <w:rsid w:val="1AD0F5AB"/>
    <w:rsid w:val="1AD26EB1"/>
    <w:rsid w:val="1AD543FA"/>
    <w:rsid w:val="1ADF5624"/>
    <w:rsid w:val="1AE071FE"/>
    <w:rsid w:val="1AE2F602"/>
    <w:rsid w:val="1AE6F06E"/>
    <w:rsid w:val="1AE7D717"/>
    <w:rsid w:val="1AFBBADF"/>
    <w:rsid w:val="1B00E6AA"/>
    <w:rsid w:val="1B0EAA53"/>
    <w:rsid w:val="1B12F0C1"/>
    <w:rsid w:val="1B19D71B"/>
    <w:rsid w:val="1B1C925E"/>
    <w:rsid w:val="1B1E6EC8"/>
    <w:rsid w:val="1B2727CA"/>
    <w:rsid w:val="1B2CCD9C"/>
    <w:rsid w:val="1B2D649B"/>
    <w:rsid w:val="1B34E1E7"/>
    <w:rsid w:val="1B398445"/>
    <w:rsid w:val="1B4F4E64"/>
    <w:rsid w:val="1B631CE4"/>
    <w:rsid w:val="1B653483"/>
    <w:rsid w:val="1B72584E"/>
    <w:rsid w:val="1B7BDF9F"/>
    <w:rsid w:val="1B7E7B2B"/>
    <w:rsid w:val="1B800320"/>
    <w:rsid w:val="1B81BDC1"/>
    <w:rsid w:val="1B81CDB4"/>
    <w:rsid w:val="1B9BC3F9"/>
    <w:rsid w:val="1B9C0E93"/>
    <w:rsid w:val="1B9C5427"/>
    <w:rsid w:val="1B9DA26D"/>
    <w:rsid w:val="1B9F80BA"/>
    <w:rsid w:val="1BA4B478"/>
    <w:rsid w:val="1BA6DE1D"/>
    <w:rsid w:val="1BAA4680"/>
    <w:rsid w:val="1BB16FD6"/>
    <w:rsid w:val="1BC78574"/>
    <w:rsid w:val="1BD3B734"/>
    <w:rsid w:val="1BD406AB"/>
    <w:rsid w:val="1BD8E370"/>
    <w:rsid w:val="1BE15ED9"/>
    <w:rsid w:val="1BE3D91C"/>
    <w:rsid w:val="1BE42BF8"/>
    <w:rsid w:val="1BE5A629"/>
    <w:rsid w:val="1BF4A572"/>
    <w:rsid w:val="1C154747"/>
    <w:rsid w:val="1C352625"/>
    <w:rsid w:val="1C374E56"/>
    <w:rsid w:val="1C375BBB"/>
    <w:rsid w:val="1C474E93"/>
    <w:rsid w:val="1C4AAE41"/>
    <w:rsid w:val="1C4F6A18"/>
    <w:rsid w:val="1C5D0120"/>
    <w:rsid w:val="1C67C968"/>
    <w:rsid w:val="1C6BB8BB"/>
    <w:rsid w:val="1C79510F"/>
    <w:rsid w:val="1C825E58"/>
    <w:rsid w:val="1C89B755"/>
    <w:rsid w:val="1C8A6FC3"/>
    <w:rsid w:val="1C8B28D3"/>
    <w:rsid w:val="1C9B5BF8"/>
    <w:rsid w:val="1CA2037D"/>
    <w:rsid w:val="1CA2D1DA"/>
    <w:rsid w:val="1CAF2006"/>
    <w:rsid w:val="1CAF3E05"/>
    <w:rsid w:val="1CB71CE0"/>
    <w:rsid w:val="1CBD002E"/>
    <w:rsid w:val="1CC46E91"/>
    <w:rsid w:val="1CCFE9E4"/>
    <w:rsid w:val="1CD2BD71"/>
    <w:rsid w:val="1CD3020D"/>
    <w:rsid w:val="1CD520D9"/>
    <w:rsid w:val="1CDC7EDB"/>
    <w:rsid w:val="1CE201F1"/>
    <w:rsid w:val="1CEE5C5E"/>
    <w:rsid w:val="1CEE897E"/>
    <w:rsid w:val="1CF20C94"/>
    <w:rsid w:val="1CF25708"/>
    <w:rsid w:val="1CF2E848"/>
    <w:rsid w:val="1CF3B3C7"/>
    <w:rsid w:val="1D0445EF"/>
    <w:rsid w:val="1D12E3FF"/>
    <w:rsid w:val="1D156F8F"/>
    <w:rsid w:val="1D15E0CD"/>
    <w:rsid w:val="1D1EE208"/>
    <w:rsid w:val="1D2A061C"/>
    <w:rsid w:val="1D326BE1"/>
    <w:rsid w:val="1D3BFD4D"/>
    <w:rsid w:val="1D3C99FC"/>
    <w:rsid w:val="1D3CACFC"/>
    <w:rsid w:val="1D40F21D"/>
    <w:rsid w:val="1D486CF3"/>
    <w:rsid w:val="1D52055C"/>
    <w:rsid w:val="1D65689E"/>
    <w:rsid w:val="1D72691B"/>
    <w:rsid w:val="1D74D232"/>
    <w:rsid w:val="1D814EEF"/>
    <w:rsid w:val="1D8417F8"/>
    <w:rsid w:val="1D865D8F"/>
    <w:rsid w:val="1D874FA1"/>
    <w:rsid w:val="1D886F74"/>
    <w:rsid w:val="1D8AF675"/>
    <w:rsid w:val="1D8B42E3"/>
    <w:rsid w:val="1D8F8D16"/>
    <w:rsid w:val="1D94C956"/>
    <w:rsid w:val="1D9561DA"/>
    <w:rsid w:val="1D9EA553"/>
    <w:rsid w:val="1DADABE7"/>
    <w:rsid w:val="1DAF67F9"/>
    <w:rsid w:val="1DB3DC90"/>
    <w:rsid w:val="1DBCF3A6"/>
    <w:rsid w:val="1DC0DE46"/>
    <w:rsid w:val="1DC425C4"/>
    <w:rsid w:val="1DC70A01"/>
    <w:rsid w:val="1DCB9056"/>
    <w:rsid w:val="1DD3E69B"/>
    <w:rsid w:val="1DD52C6C"/>
    <w:rsid w:val="1DDE7C16"/>
    <w:rsid w:val="1DDF8E36"/>
    <w:rsid w:val="1DE164AC"/>
    <w:rsid w:val="1DE1BFEA"/>
    <w:rsid w:val="1DE27CD3"/>
    <w:rsid w:val="1DE42185"/>
    <w:rsid w:val="1DF25CE2"/>
    <w:rsid w:val="1DFE1392"/>
    <w:rsid w:val="1E0B2838"/>
    <w:rsid w:val="1E0E96CD"/>
    <w:rsid w:val="1E15F05D"/>
    <w:rsid w:val="1E2A2761"/>
    <w:rsid w:val="1E2C0422"/>
    <w:rsid w:val="1E2E7C26"/>
    <w:rsid w:val="1E2F1885"/>
    <w:rsid w:val="1E39893A"/>
    <w:rsid w:val="1E3DAFAF"/>
    <w:rsid w:val="1E41B55A"/>
    <w:rsid w:val="1E41FC2A"/>
    <w:rsid w:val="1E441BA6"/>
    <w:rsid w:val="1E4AC09B"/>
    <w:rsid w:val="1E59CA0A"/>
    <w:rsid w:val="1E5A8A15"/>
    <w:rsid w:val="1E61A73F"/>
    <w:rsid w:val="1E6D8D53"/>
    <w:rsid w:val="1E6E9566"/>
    <w:rsid w:val="1E72F7A7"/>
    <w:rsid w:val="1E7DC5D3"/>
    <w:rsid w:val="1E8E5AF1"/>
    <w:rsid w:val="1E91047B"/>
    <w:rsid w:val="1E9A4783"/>
    <w:rsid w:val="1EA3725A"/>
    <w:rsid w:val="1EAA6B7A"/>
    <w:rsid w:val="1EB36A36"/>
    <w:rsid w:val="1EB5BE40"/>
    <w:rsid w:val="1EBC4911"/>
    <w:rsid w:val="1EBCFEC4"/>
    <w:rsid w:val="1EC2356A"/>
    <w:rsid w:val="1EC262B3"/>
    <w:rsid w:val="1EC26EF3"/>
    <w:rsid w:val="1EC2EE98"/>
    <w:rsid w:val="1ED33037"/>
    <w:rsid w:val="1EE4E3F4"/>
    <w:rsid w:val="1EE7F970"/>
    <w:rsid w:val="1EE84F8F"/>
    <w:rsid w:val="1EF27805"/>
    <w:rsid w:val="1EF93F69"/>
    <w:rsid w:val="1EFE551C"/>
    <w:rsid w:val="1F06F3FD"/>
    <w:rsid w:val="1F0916BC"/>
    <w:rsid w:val="1F154F24"/>
    <w:rsid w:val="1F15E39C"/>
    <w:rsid w:val="1F17B74C"/>
    <w:rsid w:val="1F1881A4"/>
    <w:rsid w:val="1F1B123D"/>
    <w:rsid w:val="1F1D1F1E"/>
    <w:rsid w:val="1F3E74B7"/>
    <w:rsid w:val="1F3F4683"/>
    <w:rsid w:val="1F40435F"/>
    <w:rsid w:val="1F45514C"/>
    <w:rsid w:val="1F57C569"/>
    <w:rsid w:val="1F57F1B9"/>
    <w:rsid w:val="1F6AA56C"/>
    <w:rsid w:val="1F753600"/>
    <w:rsid w:val="1F7E325B"/>
    <w:rsid w:val="1F8046B3"/>
    <w:rsid w:val="1F8524FB"/>
    <w:rsid w:val="1F8753B2"/>
    <w:rsid w:val="1F915B81"/>
    <w:rsid w:val="1FA29793"/>
    <w:rsid w:val="1FA6B674"/>
    <w:rsid w:val="1FBBB314"/>
    <w:rsid w:val="1FBD2786"/>
    <w:rsid w:val="1FC2459E"/>
    <w:rsid w:val="1FC31BFB"/>
    <w:rsid w:val="1FD801CA"/>
    <w:rsid w:val="1FDC1C46"/>
    <w:rsid w:val="1FE69D4B"/>
    <w:rsid w:val="1FEA410A"/>
    <w:rsid w:val="1FEA802C"/>
    <w:rsid w:val="1FEB98B7"/>
    <w:rsid w:val="20051CC9"/>
    <w:rsid w:val="200C9666"/>
    <w:rsid w:val="200DBE6A"/>
    <w:rsid w:val="201295E3"/>
    <w:rsid w:val="2015C4A3"/>
    <w:rsid w:val="2019A64D"/>
    <w:rsid w:val="201BA781"/>
    <w:rsid w:val="2021C98A"/>
    <w:rsid w:val="202CEB37"/>
    <w:rsid w:val="2033997B"/>
    <w:rsid w:val="203D5236"/>
    <w:rsid w:val="20469BC7"/>
    <w:rsid w:val="204A2E02"/>
    <w:rsid w:val="204E0693"/>
    <w:rsid w:val="2051AF7D"/>
    <w:rsid w:val="2056974A"/>
    <w:rsid w:val="2058608F"/>
    <w:rsid w:val="20638302"/>
    <w:rsid w:val="206483A4"/>
    <w:rsid w:val="20679723"/>
    <w:rsid w:val="206B5C3A"/>
    <w:rsid w:val="206FC1E6"/>
    <w:rsid w:val="207DB1D6"/>
    <w:rsid w:val="208397AF"/>
    <w:rsid w:val="20941C24"/>
    <w:rsid w:val="2097A10D"/>
    <w:rsid w:val="20A580C9"/>
    <w:rsid w:val="20AB3483"/>
    <w:rsid w:val="20AEE2B0"/>
    <w:rsid w:val="20B1EA4D"/>
    <w:rsid w:val="20B29896"/>
    <w:rsid w:val="20B750BA"/>
    <w:rsid w:val="20D39297"/>
    <w:rsid w:val="20F76574"/>
    <w:rsid w:val="211633A2"/>
    <w:rsid w:val="2119291C"/>
    <w:rsid w:val="21195358"/>
    <w:rsid w:val="2125ED60"/>
    <w:rsid w:val="213DDF77"/>
    <w:rsid w:val="21414A73"/>
    <w:rsid w:val="2147A878"/>
    <w:rsid w:val="214814B5"/>
    <w:rsid w:val="215456BD"/>
    <w:rsid w:val="2163E00A"/>
    <w:rsid w:val="216431B3"/>
    <w:rsid w:val="21688C99"/>
    <w:rsid w:val="216BB5B4"/>
    <w:rsid w:val="21793F89"/>
    <w:rsid w:val="217A1322"/>
    <w:rsid w:val="217FD314"/>
    <w:rsid w:val="2184062C"/>
    <w:rsid w:val="21857383"/>
    <w:rsid w:val="2189E2E8"/>
    <w:rsid w:val="218E9A50"/>
    <w:rsid w:val="2192ECE1"/>
    <w:rsid w:val="219913D8"/>
    <w:rsid w:val="21B1A7D1"/>
    <w:rsid w:val="21BAC36A"/>
    <w:rsid w:val="21BC21D5"/>
    <w:rsid w:val="21C3556A"/>
    <w:rsid w:val="21CF01AE"/>
    <w:rsid w:val="21D763D4"/>
    <w:rsid w:val="21E13EB2"/>
    <w:rsid w:val="21E2B66A"/>
    <w:rsid w:val="21F098DA"/>
    <w:rsid w:val="21F877D7"/>
    <w:rsid w:val="21FE1645"/>
    <w:rsid w:val="21FF7F0B"/>
    <w:rsid w:val="22098717"/>
    <w:rsid w:val="220DBC5B"/>
    <w:rsid w:val="2213805A"/>
    <w:rsid w:val="22149D9A"/>
    <w:rsid w:val="22247D89"/>
    <w:rsid w:val="2225277A"/>
    <w:rsid w:val="222763A9"/>
    <w:rsid w:val="2227B35F"/>
    <w:rsid w:val="22287C8B"/>
    <w:rsid w:val="222AC525"/>
    <w:rsid w:val="222B1526"/>
    <w:rsid w:val="22425329"/>
    <w:rsid w:val="224663CA"/>
    <w:rsid w:val="2248558D"/>
    <w:rsid w:val="225D7790"/>
    <w:rsid w:val="22723A05"/>
    <w:rsid w:val="227A1967"/>
    <w:rsid w:val="22863C86"/>
    <w:rsid w:val="2289E22D"/>
    <w:rsid w:val="228B64E4"/>
    <w:rsid w:val="2291C9AE"/>
    <w:rsid w:val="2298CF79"/>
    <w:rsid w:val="229B336A"/>
    <w:rsid w:val="229C8927"/>
    <w:rsid w:val="22A04423"/>
    <w:rsid w:val="22A0F3BE"/>
    <w:rsid w:val="22A16471"/>
    <w:rsid w:val="22A36988"/>
    <w:rsid w:val="22A8532F"/>
    <w:rsid w:val="22B064D9"/>
    <w:rsid w:val="22B233E7"/>
    <w:rsid w:val="22B53DD9"/>
    <w:rsid w:val="22B6B6CC"/>
    <w:rsid w:val="22B8AD2D"/>
    <w:rsid w:val="22BD93C7"/>
    <w:rsid w:val="22C440D5"/>
    <w:rsid w:val="22CB7E73"/>
    <w:rsid w:val="22CE53CE"/>
    <w:rsid w:val="22D56F5A"/>
    <w:rsid w:val="22DC0842"/>
    <w:rsid w:val="22E1D325"/>
    <w:rsid w:val="22EDF586"/>
    <w:rsid w:val="22EE92F6"/>
    <w:rsid w:val="22F20AB9"/>
    <w:rsid w:val="22F24E5C"/>
    <w:rsid w:val="22F3F213"/>
    <w:rsid w:val="22F47BB0"/>
    <w:rsid w:val="22F5E809"/>
    <w:rsid w:val="22F9780F"/>
    <w:rsid w:val="23011D5A"/>
    <w:rsid w:val="2316D941"/>
    <w:rsid w:val="2318660A"/>
    <w:rsid w:val="231EBA9E"/>
    <w:rsid w:val="23242F58"/>
    <w:rsid w:val="2328D0DC"/>
    <w:rsid w:val="232C3232"/>
    <w:rsid w:val="2332A8D8"/>
    <w:rsid w:val="233C355A"/>
    <w:rsid w:val="23420CCD"/>
    <w:rsid w:val="23500E3E"/>
    <w:rsid w:val="235120CB"/>
    <w:rsid w:val="235D2D68"/>
    <w:rsid w:val="236690BA"/>
    <w:rsid w:val="2371B985"/>
    <w:rsid w:val="237340E3"/>
    <w:rsid w:val="2380AE03"/>
    <w:rsid w:val="2380B4E3"/>
    <w:rsid w:val="2385370D"/>
    <w:rsid w:val="2387A5A2"/>
    <w:rsid w:val="238AE796"/>
    <w:rsid w:val="238CEDE8"/>
    <w:rsid w:val="238F3242"/>
    <w:rsid w:val="2399013C"/>
    <w:rsid w:val="239B48DA"/>
    <w:rsid w:val="239CD650"/>
    <w:rsid w:val="23A56BF5"/>
    <w:rsid w:val="23AED1B9"/>
    <w:rsid w:val="23B1153A"/>
    <w:rsid w:val="23B694E7"/>
    <w:rsid w:val="23CF2FC5"/>
    <w:rsid w:val="23D7F3FD"/>
    <w:rsid w:val="23E050F3"/>
    <w:rsid w:val="23E85203"/>
    <w:rsid w:val="23ED20A6"/>
    <w:rsid w:val="23F27C32"/>
    <w:rsid w:val="240C0A7F"/>
    <w:rsid w:val="24170940"/>
    <w:rsid w:val="241B9C9E"/>
    <w:rsid w:val="241C83B2"/>
    <w:rsid w:val="241E7BD2"/>
    <w:rsid w:val="24207077"/>
    <w:rsid w:val="24234FCE"/>
    <w:rsid w:val="242BC4C0"/>
    <w:rsid w:val="24411A36"/>
    <w:rsid w:val="2441AD69"/>
    <w:rsid w:val="24476278"/>
    <w:rsid w:val="244C0105"/>
    <w:rsid w:val="24530DE6"/>
    <w:rsid w:val="245D79CB"/>
    <w:rsid w:val="2460739C"/>
    <w:rsid w:val="2464ED5D"/>
    <w:rsid w:val="2465B931"/>
    <w:rsid w:val="24676584"/>
    <w:rsid w:val="247162A1"/>
    <w:rsid w:val="2474CA12"/>
    <w:rsid w:val="2485A839"/>
    <w:rsid w:val="2489A445"/>
    <w:rsid w:val="249EC0AB"/>
    <w:rsid w:val="24A77F28"/>
    <w:rsid w:val="24AA345D"/>
    <w:rsid w:val="24B36E56"/>
    <w:rsid w:val="24CD2E2B"/>
    <w:rsid w:val="24D195CC"/>
    <w:rsid w:val="24D4B60F"/>
    <w:rsid w:val="24E1EAF2"/>
    <w:rsid w:val="24E4F9B6"/>
    <w:rsid w:val="24E5F1F2"/>
    <w:rsid w:val="24F6F270"/>
    <w:rsid w:val="24F749FF"/>
    <w:rsid w:val="24FBCEDB"/>
    <w:rsid w:val="251354BA"/>
    <w:rsid w:val="251D48E1"/>
    <w:rsid w:val="2521415E"/>
    <w:rsid w:val="2527D9E3"/>
    <w:rsid w:val="25311247"/>
    <w:rsid w:val="2534EC84"/>
    <w:rsid w:val="25388A0B"/>
    <w:rsid w:val="2558A0A6"/>
    <w:rsid w:val="255E3D12"/>
    <w:rsid w:val="256CB1D8"/>
    <w:rsid w:val="257AC4AB"/>
    <w:rsid w:val="257C8252"/>
    <w:rsid w:val="2581E4AE"/>
    <w:rsid w:val="258AC9F0"/>
    <w:rsid w:val="258EF4DA"/>
    <w:rsid w:val="259BC922"/>
    <w:rsid w:val="259F11C2"/>
    <w:rsid w:val="25A6D2FC"/>
    <w:rsid w:val="25B23085"/>
    <w:rsid w:val="25BB8A55"/>
    <w:rsid w:val="25BD08C3"/>
    <w:rsid w:val="25C1E28C"/>
    <w:rsid w:val="25C8C8AE"/>
    <w:rsid w:val="25C8D0DD"/>
    <w:rsid w:val="25CCF66F"/>
    <w:rsid w:val="25CEE808"/>
    <w:rsid w:val="25CF599F"/>
    <w:rsid w:val="25D0A402"/>
    <w:rsid w:val="25D17F47"/>
    <w:rsid w:val="25D48E1C"/>
    <w:rsid w:val="25D5EAAC"/>
    <w:rsid w:val="25DE816A"/>
    <w:rsid w:val="25DFED16"/>
    <w:rsid w:val="25E163AB"/>
    <w:rsid w:val="25E52AE7"/>
    <w:rsid w:val="25E88F97"/>
    <w:rsid w:val="25F28841"/>
    <w:rsid w:val="25F3A988"/>
    <w:rsid w:val="26005EF9"/>
    <w:rsid w:val="2600CCA5"/>
    <w:rsid w:val="2604B289"/>
    <w:rsid w:val="26096B1E"/>
    <w:rsid w:val="260B1D62"/>
    <w:rsid w:val="2616AAB4"/>
    <w:rsid w:val="261B50B3"/>
    <w:rsid w:val="26265A96"/>
    <w:rsid w:val="262CBF24"/>
    <w:rsid w:val="2634EE30"/>
    <w:rsid w:val="26365993"/>
    <w:rsid w:val="2636EAE4"/>
    <w:rsid w:val="263941D7"/>
    <w:rsid w:val="263A163E"/>
    <w:rsid w:val="263A3764"/>
    <w:rsid w:val="263ACFE6"/>
    <w:rsid w:val="263B79F5"/>
    <w:rsid w:val="263C4BBF"/>
    <w:rsid w:val="2641AE09"/>
    <w:rsid w:val="264B971E"/>
    <w:rsid w:val="264D79FA"/>
    <w:rsid w:val="264E06DA"/>
    <w:rsid w:val="2656890E"/>
    <w:rsid w:val="26609538"/>
    <w:rsid w:val="26643E56"/>
    <w:rsid w:val="26771B2E"/>
    <w:rsid w:val="26837588"/>
    <w:rsid w:val="2697E942"/>
    <w:rsid w:val="269B3806"/>
    <w:rsid w:val="26AA3813"/>
    <w:rsid w:val="26CAC4A8"/>
    <w:rsid w:val="26CB70C7"/>
    <w:rsid w:val="26CF06C0"/>
    <w:rsid w:val="26CFD360"/>
    <w:rsid w:val="26D94B72"/>
    <w:rsid w:val="26DCD8C5"/>
    <w:rsid w:val="26E20B88"/>
    <w:rsid w:val="26E56556"/>
    <w:rsid w:val="26E5FE3D"/>
    <w:rsid w:val="26ECC658"/>
    <w:rsid w:val="26F6A8FA"/>
    <w:rsid w:val="26FD538C"/>
    <w:rsid w:val="27253C99"/>
    <w:rsid w:val="272FD0A5"/>
    <w:rsid w:val="273044A5"/>
    <w:rsid w:val="2737A196"/>
    <w:rsid w:val="27389B7B"/>
    <w:rsid w:val="273994C5"/>
    <w:rsid w:val="273BE018"/>
    <w:rsid w:val="27538552"/>
    <w:rsid w:val="2754D4AC"/>
    <w:rsid w:val="2754F0C8"/>
    <w:rsid w:val="275EEDF8"/>
    <w:rsid w:val="276692A4"/>
    <w:rsid w:val="2773BEDE"/>
    <w:rsid w:val="277DE835"/>
    <w:rsid w:val="27808992"/>
    <w:rsid w:val="2782CEA6"/>
    <w:rsid w:val="2787B14B"/>
    <w:rsid w:val="2787CB0A"/>
    <w:rsid w:val="278D1B54"/>
    <w:rsid w:val="278D6A6C"/>
    <w:rsid w:val="278FE630"/>
    <w:rsid w:val="279B6E59"/>
    <w:rsid w:val="27A00A25"/>
    <w:rsid w:val="27A8DE04"/>
    <w:rsid w:val="27AA3C35"/>
    <w:rsid w:val="27AB0838"/>
    <w:rsid w:val="27AD7522"/>
    <w:rsid w:val="27B4A0E1"/>
    <w:rsid w:val="27B83C34"/>
    <w:rsid w:val="27BC6D66"/>
    <w:rsid w:val="27CA4EA6"/>
    <w:rsid w:val="27CB3D73"/>
    <w:rsid w:val="27D292B3"/>
    <w:rsid w:val="27DA268B"/>
    <w:rsid w:val="27DAF437"/>
    <w:rsid w:val="27DC32D1"/>
    <w:rsid w:val="27E63EAA"/>
    <w:rsid w:val="27E9B394"/>
    <w:rsid w:val="27EA8F10"/>
    <w:rsid w:val="27EDB5DB"/>
    <w:rsid w:val="27F0746F"/>
    <w:rsid w:val="27F3BE4F"/>
    <w:rsid w:val="27F634E3"/>
    <w:rsid w:val="27F8321C"/>
    <w:rsid w:val="27FB8BD4"/>
    <w:rsid w:val="27FE7852"/>
    <w:rsid w:val="2806E484"/>
    <w:rsid w:val="280D0485"/>
    <w:rsid w:val="2813E60D"/>
    <w:rsid w:val="2826C124"/>
    <w:rsid w:val="28331B58"/>
    <w:rsid w:val="283DD753"/>
    <w:rsid w:val="2840466A"/>
    <w:rsid w:val="28426E90"/>
    <w:rsid w:val="284C72FD"/>
    <w:rsid w:val="2851C486"/>
    <w:rsid w:val="28568D77"/>
    <w:rsid w:val="2856F40C"/>
    <w:rsid w:val="285DEAF2"/>
    <w:rsid w:val="285E0F82"/>
    <w:rsid w:val="285ECAB2"/>
    <w:rsid w:val="28624C3A"/>
    <w:rsid w:val="286B166B"/>
    <w:rsid w:val="28833926"/>
    <w:rsid w:val="2883872D"/>
    <w:rsid w:val="2889A1A6"/>
    <w:rsid w:val="28982268"/>
    <w:rsid w:val="289A84AF"/>
    <w:rsid w:val="28A16AD9"/>
    <w:rsid w:val="28C47917"/>
    <w:rsid w:val="28CCD832"/>
    <w:rsid w:val="28CEDC4A"/>
    <w:rsid w:val="28D0AF94"/>
    <w:rsid w:val="28D36C0C"/>
    <w:rsid w:val="28E1F9B7"/>
    <w:rsid w:val="28E29C55"/>
    <w:rsid w:val="28E5C0D7"/>
    <w:rsid w:val="28E62185"/>
    <w:rsid w:val="28FFC3B9"/>
    <w:rsid w:val="2902BE89"/>
    <w:rsid w:val="2903C8A8"/>
    <w:rsid w:val="290F879F"/>
    <w:rsid w:val="2911ECC3"/>
    <w:rsid w:val="29144E3A"/>
    <w:rsid w:val="2917A0C3"/>
    <w:rsid w:val="2918DD8B"/>
    <w:rsid w:val="2919BEEC"/>
    <w:rsid w:val="2922856A"/>
    <w:rsid w:val="29334186"/>
    <w:rsid w:val="29364258"/>
    <w:rsid w:val="294A27CC"/>
    <w:rsid w:val="294BAFD0"/>
    <w:rsid w:val="2958AF10"/>
    <w:rsid w:val="2958B413"/>
    <w:rsid w:val="295B4AE6"/>
    <w:rsid w:val="29650D86"/>
    <w:rsid w:val="296A3829"/>
    <w:rsid w:val="296BE083"/>
    <w:rsid w:val="297368C2"/>
    <w:rsid w:val="29796454"/>
    <w:rsid w:val="297A92E8"/>
    <w:rsid w:val="29851A7D"/>
    <w:rsid w:val="298C0F77"/>
    <w:rsid w:val="2997C89C"/>
    <w:rsid w:val="2998E54C"/>
    <w:rsid w:val="29A9CA60"/>
    <w:rsid w:val="29AA001C"/>
    <w:rsid w:val="29B18BBA"/>
    <w:rsid w:val="29B989FE"/>
    <w:rsid w:val="29C1F4DD"/>
    <w:rsid w:val="29C80220"/>
    <w:rsid w:val="29CAC675"/>
    <w:rsid w:val="29CAFBBD"/>
    <w:rsid w:val="29DB3F06"/>
    <w:rsid w:val="29DCAD48"/>
    <w:rsid w:val="29DFF2B1"/>
    <w:rsid w:val="29E2763D"/>
    <w:rsid w:val="29E3F07F"/>
    <w:rsid w:val="29EFEF58"/>
    <w:rsid w:val="29F2F000"/>
    <w:rsid w:val="2A0A066E"/>
    <w:rsid w:val="2A0ADC5E"/>
    <w:rsid w:val="2A0CE59B"/>
    <w:rsid w:val="2A16EEFD"/>
    <w:rsid w:val="2A1A965C"/>
    <w:rsid w:val="2A22BA0D"/>
    <w:rsid w:val="2A31CCEB"/>
    <w:rsid w:val="2A376424"/>
    <w:rsid w:val="2A37BE4C"/>
    <w:rsid w:val="2A4230BB"/>
    <w:rsid w:val="2A44D224"/>
    <w:rsid w:val="2A476AE1"/>
    <w:rsid w:val="2A5514BB"/>
    <w:rsid w:val="2A5C50BE"/>
    <w:rsid w:val="2A5C70B5"/>
    <w:rsid w:val="2A5E88ED"/>
    <w:rsid w:val="2A5FA376"/>
    <w:rsid w:val="2A6094FD"/>
    <w:rsid w:val="2A69B788"/>
    <w:rsid w:val="2A6FED19"/>
    <w:rsid w:val="2A755511"/>
    <w:rsid w:val="2A765219"/>
    <w:rsid w:val="2A87E388"/>
    <w:rsid w:val="2A9C405E"/>
    <w:rsid w:val="2AA1C5F8"/>
    <w:rsid w:val="2AA2E17C"/>
    <w:rsid w:val="2AB3A749"/>
    <w:rsid w:val="2AB549AD"/>
    <w:rsid w:val="2AB75277"/>
    <w:rsid w:val="2AB85AA3"/>
    <w:rsid w:val="2AB9D892"/>
    <w:rsid w:val="2ACBC6E5"/>
    <w:rsid w:val="2AD15EDE"/>
    <w:rsid w:val="2AD1F89B"/>
    <w:rsid w:val="2AD36DAE"/>
    <w:rsid w:val="2AD5C86A"/>
    <w:rsid w:val="2AFAFC42"/>
    <w:rsid w:val="2AFE79A4"/>
    <w:rsid w:val="2B0AD1DA"/>
    <w:rsid w:val="2B0B5EE2"/>
    <w:rsid w:val="2B0DE0B5"/>
    <w:rsid w:val="2B1BC029"/>
    <w:rsid w:val="2B1C664B"/>
    <w:rsid w:val="2B26226F"/>
    <w:rsid w:val="2B2B8853"/>
    <w:rsid w:val="2B2F021A"/>
    <w:rsid w:val="2B36538C"/>
    <w:rsid w:val="2B3799CE"/>
    <w:rsid w:val="2B4067C1"/>
    <w:rsid w:val="2B4AFA1E"/>
    <w:rsid w:val="2B55BBC7"/>
    <w:rsid w:val="2B5A302B"/>
    <w:rsid w:val="2B6173DA"/>
    <w:rsid w:val="2B62D7C7"/>
    <w:rsid w:val="2B642055"/>
    <w:rsid w:val="2B65F256"/>
    <w:rsid w:val="2B6F02E8"/>
    <w:rsid w:val="2B724962"/>
    <w:rsid w:val="2B78198E"/>
    <w:rsid w:val="2B78282C"/>
    <w:rsid w:val="2B8685C0"/>
    <w:rsid w:val="2B916159"/>
    <w:rsid w:val="2B9C3F49"/>
    <w:rsid w:val="2BA31E6A"/>
    <w:rsid w:val="2BA41C87"/>
    <w:rsid w:val="2BAA4ED5"/>
    <w:rsid w:val="2BB20C64"/>
    <w:rsid w:val="2BB3195F"/>
    <w:rsid w:val="2BB499DA"/>
    <w:rsid w:val="2BB4F0F1"/>
    <w:rsid w:val="2BB62A1D"/>
    <w:rsid w:val="2BB7445D"/>
    <w:rsid w:val="2BBE5E8B"/>
    <w:rsid w:val="2BC1CE22"/>
    <w:rsid w:val="2BC93A51"/>
    <w:rsid w:val="2BCB54C0"/>
    <w:rsid w:val="2BE1480C"/>
    <w:rsid w:val="2BE2ECDA"/>
    <w:rsid w:val="2BEF217E"/>
    <w:rsid w:val="2BF290D0"/>
    <w:rsid w:val="2BF463A9"/>
    <w:rsid w:val="2BF79477"/>
    <w:rsid w:val="2BF7AEF9"/>
    <w:rsid w:val="2BFDD0BC"/>
    <w:rsid w:val="2C06A024"/>
    <w:rsid w:val="2C06C843"/>
    <w:rsid w:val="2C093908"/>
    <w:rsid w:val="2C2A30D9"/>
    <w:rsid w:val="2C2CAAD1"/>
    <w:rsid w:val="2C2DF274"/>
    <w:rsid w:val="2C3440D0"/>
    <w:rsid w:val="2C443B48"/>
    <w:rsid w:val="2C48A9D4"/>
    <w:rsid w:val="2C4D40F4"/>
    <w:rsid w:val="2C4ED02E"/>
    <w:rsid w:val="2C534C3E"/>
    <w:rsid w:val="2C537DEB"/>
    <w:rsid w:val="2C56B369"/>
    <w:rsid w:val="2C57CCBB"/>
    <w:rsid w:val="2C591E19"/>
    <w:rsid w:val="2C5F32EB"/>
    <w:rsid w:val="2C5F83A3"/>
    <w:rsid w:val="2C5FBC11"/>
    <w:rsid w:val="2C64CB60"/>
    <w:rsid w:val="2C64E6B6"/>
    <w:rsid w:val="2C67C12C"/>
    <w:rsid w:val="2C67F548"/>
    <w:rsid w:val="2C690792"/>
    <w:rsid w:val="2C6D1A31"/>
    <w:rsid w:val="2C79E89D"/>
    <w:rsid w:val="2C7B8391"/>
    <w:rsid w:val="2C7D9D20"/>
    <w:rsid w:val="2C8965FA"/>
    <w:rsid w:val="2C8FB6C5"/>
    <w:rsid w:val="2C968230"/>
    <w:rsid w:val="2CA0BADF"/>
    <w:rsid w:val="2CA376AD"/>
    <w:rsid w:val="2CAA39A3"/>
    <w:rsid w:val="2CB7893B"/>
    <w:rsid w:val="2CBF05E6"/>
    <w:rsid w:val="2CC055BC"/>
    <w:rsid w:val="2CC121CD"/>
    <w:rsid w:val="2CC68A78"/>
    <w:rsid w:val="2CC68E6B"/>
    <w:rsid w:val="2CC9858D"/>
    <w:rsid w:val="2CCFA5C9"/>
    <w:rsid w:val="2CD899AD"/>
    <w:rsid w:val="2CD9853C"/>
    <w:rsid w:val="2CE4BDEE"/>
    <w:rsid w:val="2CE534C2"/>
    <w:rsid w:val="2CE89DB3"/>
    <w:rsid w:val="2CF0ADFE"/>
    <w:rsid w:val="2CF9AF18"/>
    <w:rsid w:val="2CFB2CE4"/>
    <w:rsid w:val="2CFF7582"/>
    <w:rsid w:val="2CFFC23F"/>
    <w:rsid w:val="2D01D0A8"/>
    <w:rsid w:val="2D03E318"/>
    <w:rsid w:val="2D056FA5"/>
    <w:rsid w:val="2D0AD364"/>
    <w:rsid w:val="2D160A77"/>
    <w:rsid w:val="2D1B9141"/>
    <w:rsid w:val="2D1FBDEA"/>
    <w:rsid w:val="2D1FF038"/>
    <w:rsid w:val="2D22D541"/>
    <w:rsid w:val="2D2D5196"/>
    <w:rsid w:val="2D329927"/>
    <w:rsid w:val="2D332A67"/>
    <w:rsid w:val="2D39179C"/>
    <w:rsid w:val="2D472AAC"/>
    <w:rsid w:val="2D4E3B0F"/>
    <w:rsid w:val="2D5018B8"/>
    <w:rsid w:val="2D588FA0"/>
    <w:rsid w:val="2D59EFAC"/>
    <w:rsid w:val="2D5F340A"/>
    <w:rsid w:val="2D6189AA"/>
    <w:rsid w:val="2D7169F3"/>
    <w:rsid w:val="2D723F44"/>
    <w:rsid w:val="2D75E0A5"/>
    <w:rsid w:val="2D827A92"/>
    <w:rsid w:val="2D837958"/>
    <w:rsid w:val="2D8D3081"/>
    <w:rsid w:val="2D8F24DC"/>
    <w:rsid w:val="2D919F0B"/>
    <w:rsid w:val="2DA2B296"/>
    <w:rsid w:val="2DA439A5"/>
    <w:rsid w:val="2DAAE787"/>
    <w:rsid w:val="2DAD83BE"/>
    <w:rsid w:val="2DAFDC96"/>
    <w:rsid w:val="2DB8C8A2"/>
    <w:rsid w:val="2DB946F5"/>
    <w:rsid w:val="2DBAF08A"/>
    <w:rsid w:val="2DBDC0EA"/>
    <w:rsid w:val="2DC375B2"/>
    <w:rsid w:val="2DC4D515"/>
    <w:rsid w:val="2DC58D50"/>
    <w:rsid w:val="2DCB1E41"/>
    <w:rsid w:val="2DCE9292"/>
    <w:rsid w:val="2DE4D84B"/>
    <w:rsid w:val="2DE5FFF6"/>
    <w:rsid w:val="2DF6AE49"/>
    <w:rsid w:val="2DFC5AEB"/>
    <w:rsid w:val="2E0299E5"/>
    <w:rsid w:val="2E03BA81"/>
    <w:rsid w:val="2E1ACA5F"/>
    <w:rsid w:val="2E20770D"/>
    <w:rsid w:val="2E273394"/>
    <w:rsid w:val="2E2E4AD2"/>
    <w:rsid w:val="2E42BB22"/>
    <w:rsid w:val="2E49A6D1"/>
    <w:rsid w:val="2E56B5E4"/>
    <w:rsid w:val="2E5A494D"/>
    <w:rsid w:val="2E74F997"/>
    <w:rsid w:val="2E757216"/>
    <w:rsid w:val="2E7B0190"/>
    <w:rsid w:val="2E8467EB"/>
    <w:rsid w:val="2E8535D0"/>
    <w:rsid w:val="2E8A26B7"/>
    <w:rsid w:val="2E8BC15E"/>
    <w:rsid w:val="2E990EFA"/>
    <w:rsid w:val="2E9CE485"/>
    <w:rsid w:val="2E9D3B67"/>
    <w:rsid w:val="2EACB7EB"/>
    <w:rsid w:val="2EAFF72D"/>
    <w:rsid w:val="2EC01271"/>
    <w:rsid w:val="2EC3505A"/>
    <w:rsid w:val="2EC9D7BC"/>
    <w:rsid w:val="2ECFFFAD"/>
    <w:rsid w:val="2EDAC131"/>
    <w:rsid w:val="2EDAC501"/>
    <w:rsid w:val="2EEC6CFE"/>
    <w:rsid w:val="2EF0B394"/>
    <w:rsid w:val="2EF31174"/>
    <w:rsid w:val="2EF34165"/>
    <w:rsid w:val="2EF40ED2"/>
    <w:rsid w:val="2EF62F8D"/>
    <w:rsid w:val="2EFC9E51"/>
    <w:rsid w:val="2EFD20F7"/>
    <w:rsid w:val="2F035B24"/>
    <w:rsid w:val="2F0654C3"/>
    <w:rsid w:val="2F097714"/>
    <w:rsid w:val="2F111111"/>
    <w:rsid w:val="2F17E51A"/>
    <w:rsid w:val="2F18FD79"/>
    <w:rsid w:val="2F210F79"/>
    <w:rsid w:val="2F24E838"/>
    <w:rsid w:val="2F255216"/>
    <w:rsid w:val="2F41B21D"/>
    <w:rsid w:val="2F442DA0"/>
    <w:rsid w:val="2F4C4ED2"/>
    <w:rsid w:val="2F5718E0"/>
    <w:rsid w:val="2F5D8F4F"/>
    <w:rsid w:val="2F61ACF6"/>
    <w:rsid w:val="2F6AF2E0"/>
    <w:rsid w:val="2F6F5E9C"/>
    <w:rsid w:val="2F72696A"/>
    <w:rsid w:val="2F77605E"/>
    <w:rsid w:val="2F7B1385"/>
    <w:rsid w:val="2F7C709E"/>
    <w:rsid w:val="2F8A5A95"/>
    <w:rsid w:val="2F8CC4EB"/>
    <w:rsid w:val="2F945D98"/>
    <w:rsid w:val="2F9B77BA"/>
    <w:rsid w:val="2F9CADA1"/>
    <w:rsid w:val="2F9CBD71"/>
    <w:rsid w:val="2F9E218B"/>
    <w:rsid w:val="2FA546E1"/>
    <w:rsid w:val="2FB6BA61"/>
    <w:rsid w:val="2FC438D6"/>
    <w:rsid w:val="2FC8F0AA"/>
    <w:rsid w:val="2FC9D11A"/>
    <w:rsid w:val="2FCA8A5B"/>
    <w:rsid w:val="2FCFAFF3"/>
    <w:rsid w:val="2FD1782F"/>
    <w:rsid w:val="2FD2C439"/>
    <w:rsid w:val="2FD39630"/>
    <w:rsid w:val="2FD8F632"/>
    <w:rsid w:val="2FDB2FD5"/>
    <w:rsid w:val="2FDD1FA0"/>
    <w:rsid w:val="2FF47230"/>
    <w:rsid w:val="30135B9A"/>
    <w:rsid w:val="302480F3"/>
    <w:rsid w:val="30285D2E"/>
    <w:rsid w:val="302B1CAA"/>
    <w:rsid w:val="3033DEC5"/>
    <w:rsid w:val="30395290"/>
    <w:rsid w:val="30443B4D"/>
    <w:rsid w:val="30449285"/>
    <w:rsid w:val="3048312C"/>
    <w:rsid w:val="305D340F"/>
    <w:rsid w:val="306F7739"/>
    <w:rsid w:val="3072A30D"/>
    <w:rsid w:val="307A185A"/>
    <w:rsid w:val="307F6EA9"/>
    <w:rsid w:val="30810049"/>
    <w:rsid w:val="3081C877"/>
    <w:rsid w:val="308712A9"/>
    <w:rsid w:val="3088D184"/>
    <w:rsid w:val="30895BB3"/>
    <w:rsid w:val="308C0E15"/>
    <w:rsid w:val="30902C46"/>
    <w:rsid w:val="309C5D02"/>
    <w:rsid w:val="309EC998"/>
    <w:rsid w:val="309EF8B4"/>
    <w:rsid w:val="30A06DB7"/>
    <w:rsid w:val="30A65A0A"/>
    <w:rsid w:val="30AB619A"/>
    <w:rsid w:val="30ABCF01"/>
    <w:rsid w:val="30BF2CC9"/>
    <w:rsid w:val="30C25FD0"/>
    <w:rsid w:val="30C2CB0D"/>
    <w:rsid w:val="30CD78A1"/>
    <w:rsid w:val="30D26244"/>
    <w:rsid w:val="30D5853F"/>
    <w:rsid w:val="30D59D3F"/>
    <w:rsid w:val="30E3BB99"/>
    <w:rsid w:val="30E817EF"/>
    <w:rsid w:val="30E8C0C2"/>
    <w:rsid w:val="30F03113"/>
    <w:rsid w:val="30F520EE"/>
    <w:rsid w:val="30F72BB2"/>
    <w:rsid w:val="30FD2E12"/>
    <w:rsid w:val="310CA42E"/>
    <w:rsid w:val="3115B9A1"/>
    <w:rsid w:val="3117D405"/>
    <w:rsid w:val="3123844E"/>
    <w:rsid w:val="3125B4DD"/>
    <w:rsid w:val="312F485F"/>
    <w:rsid w:val="3131D242"/>
    <w:rsid w:val="313438C3"/>
    <w:rsid w:val="3134908A"/>
    <w:rsid w:val="31385DFB"/>
    <w:rsid w:val="31429C8B"/>
    <w:rsid w:val="314373FC"/>
    <w:rsid w:val="31509EDB"/>
    <w:rsid w:val="3156BD3C"/>
    <w:rsid w:val="315ED012"/>
    <w:rsid w:val="316786E6"/>
    <w:rsid w:val="316B8054"/>
    <w:rsid w:val="31703461"/>
    <w:rsid w:val="3175C424"/>
    <w:rsid w:val="3175DC7A"/>
    <w:rsid w:val="317C2D8E"/>
    <w:rsid w:val="3188F350"/>
    <w:rsid w:val="318A0C3D"/>
    <w:rsid w:val="318B1EA4"/>
    <w:rsid w:val="318B59AF"/>
    <w:rsid w:val="318BFE3D"/>
    <w:rsid w:val="319D8520"/>
    <w:rsid w:val="31A6656E"/>
    <w:rsid w:val="31AC4217"/>
    <w:rsid w:val="31BAE945"/>
    <w:rsid w:val="31C60BB1"/>
    <w:rsid w:val="31E42B9E"/>
    <w:rsid w:val="31E71EB2"/>
    <w:rsid w:val="31EC010D"/>
    <w:rsid w:val="31F7F598"/>
    <w:rsid w:val="31F893C3"/>
    <w:rsid w:val="3208B02B"/>
    <w:rsid w:val="3208F40F"/>
    <w:rsid w:val="320900D5"/>
    <w:rsid w:val="320B09BF"/>
    <w:rsid w:val="32105D9B"/>
    <w:rsid w:val="3217F2D9"/>
    <w:rsid w:val="321C7260"/>
    <w:rsid w:val="3235709D"/>
    <w:rsid w:val="32395330"/>
    <w:rsid w:val="323ACBC8"/>
    <w:rsid w:val="32509666"/>
    <w:rsid w:val="325CE55C"/>
    <w:rsid w:val="325DEC4D"/>
    <w:rsid w:val="3263C9B7"/>
    <w:rsid w:val="3265EBA6"/>
    <w:rsid w:val="3273F9FE"/>
    <w:rsid w:val="3278447D"/>
    <w:rsid w:val="32788103"/>
    <w:rsid w:val="3280D97C"/>
    <w:rsid w:val="3292017C"/>
    <w:rsid w:val="32952AEA"/>
    <w:rsid w:val="3295DDEA"/>
    <w:rsid w:val="32962A21"/>
    <w:rsid w:val="32991A45"/>
    <w:rsid w:val="32A65D7D"/>
    <w:rsid w:val="32B2C2D2"/>
    <w:rsid w:val="32B38C84"/>
    <w:rsid w:val="32B5169D"/>
    <w:rsid w:val="32B59505"/>
    <w:rsid w:val="32B68032"/>
    <w:rsid w:val="32B7F36F"/>
    <w:rsid w:val="32BBD504"/>
    <w:rsid w:val="32C32468"/>
    <w:rsid w:val="32C4B594"/>
    <w:rsid w:val="32C5BEB6"/>
    <w:rsid w:val="32C5DC95"/>
    <w:rsid w:val="32C72E84"/>
    <w:rsid w:val="32C7E5A5"/>
    <w:rsid w:val="32CA4463"/>
    <w:rsid w:val="32CA58B8"/>
    <w:rsid w:val="32EFF9D5"/>
    <w:rsid w:val="32F207F0"/>
    <w:rsid w:val="32F35CE7"/>
    <w:rsid w:val="32F521CC"/>
    <w:rsid w:val="33078010"/>
    <w:rsid w:val="33085467"/>
    <w:rsid w:val="330A5CE3"/>
    <w:rsid w:val="330E19A3"/>
    <w:rsid w:val="331056E0"/>
    <w:rsid w:val="3314D203"/>
    <w:rsid w:val="331C219A"/>
    <w:rsid w:val="332D22E2"/>
    <w:rsid w:val="334444DA"/>
    <w:rsid w:val="3348B4CB"/>
    <w:rsid w:val="33497B94"/>
    <w:rsid w:val="335824E0"/>
    <w:rsid w:val="335E3060"/>
    <w:rsid w:val="3364FDC2"/>
    <w:rsid w:val="336A76A7"/>
    <w:rsid w:val="33752D93"/>
    <w:rsid w:val="337D6145"/>
    <w:rsid w:val="33823503"/>
    <w:rsid w:val="338678BF"/>
    <w:rsid w:val="338F87AD"/>
    <w:rsid w:val="33923592"/>
    <w:rsid w:val="3395B313"/>
    <w:rsid w:val="3397FD29"/>
    <w:rsid w:val="3398EDCD"/>
    <w:rsid w:val="33B64843"/>
    <w:rsid w:val="33CD766D"/>
    <w:rsid w:val="33D7737D"/>
    <w:rsid w:val="33DE01A3"/>
    <w:rsid w:val="33E7F81F"/>
    <w:rsid w:val="33EAC973"/>
    <w:rsid w:val="33EE732C"/>
    <w:rsid w:val="3401C1E0"/>
    <w:rsid w:val="340B12BD"/>
    <w:rsid w:val="340DF29F"/>
    <w:rsid w:val="340E015B"/>
    <w:rsid w:val="34167462"/>
    <w:rsid w:val="34198A8B"/>
    <w:rsid w:val="341D41AE"/>
    <w:rsid w:val="3420506C"/>
    <w:rsid w:val="34234D48"/>
    <w:rsid w:val="3432D13D"/>
    <w:rsid w:val="3436D084"/>
    <w:rsid w:val="343C3758"/>
    <w:rsid w:val="343D0360"/>
    <w:rsid w:val="3440B351"/>
    <w:rsid w:val="34424556"/>
    <w:rsid w:val="3446CC7E"/>
    <w:rsid w:val="3451916C"/>
    <w:rsid w:val="3451C311"/>
    <w:rsid w:val="345B1220"/>
    <w:rsid w:val="346F7514"/>
    <w:rsid w:val="34726F28"/>
    <w:rsid w:val="347D63D0"/>
    <w:rsid w:val="347ECF2E"/>
    <w:rsid w:val="34875174"/>
    <w:rsid w:val="349104D2"/>
    <w:rsid w:val="34911030"/>
    <w:rsid w:val="349E04F5"/>
    <w:rsid w:val="34A2720E"/>
    <w:rsid w:val="34AEBA45"/>
    <w:rsid w:val="34AFD888"/>
    <w:rsid w:val="34B22B07"/>
    <w:rsid w:val="34B36744"/>
    <w:rsid w:val="34B63664"/>
    <w:rsid w:val="34B78E9E"/>
    <w:rsid w:val="34B9FCD5"/>
    <w:rsid w:val="34BF0961"/>
    <w:rsid w:val="34C23BC8"/>
    <w:rsid w:val="34C689DD"/>
    <w:rsid w:val="34D2D967"/>
    <w:rsid w:val="34D5833C"/>
    <w:rsid w:val="34D616E4"/>
    <w:rsid w:val="34E0B422"/>
    <w:rsid w:val="34E501E0"/>
    <w:rsid w:val="34E913B1"/>
    <w:rsid w:val="34F35587"/>
    <w:rsid w:val="34FA90F3"/>
    <w:rsid w:val="34FDF1F3"/>
    <w:rsid w:val="35044AE7"/>
    <w:rsid w:val="350599D1"/>
    <w:rsid w:val="3506CAE5"/>
    <w:rsid w:val="35083221"/>
    <w:rsid w:val="350B027C"/>
    <w:rsid w:val="3510C63D"/>
    <w:rsid w:val="35133638"/>
    <w:rsid w:val="35228FCC"/>
    <w:rsid w:val="3524434E"/>
    <w:rsid w:val="352692E2"/>
    <w:rsid w:val="3529468A"/>
    <w:rsid w:val="352AF551"/>
    <w:rsid w:val="353303B1"/>
    <w:rsid w:val="354CCE07"/>
    <w:rsid w:val="354F3B68"/>
    <w:rsid w:val="3550DC62"/>
    <w:rsid w:val="3556677C"/>
    <w:rsid w:val="355C4492"/>
    <w:rsid w:val="355F1844"/>
    <w:rsid w:val="356332E2"/>
    <w:rsid w:val="3563DBCF"/>
    <w:rsid w:val="356491B0"/>
    <w:rsid w:val="3564EEB4"/>
    <w:rsid w:val="3572B2BA"/>
    <w:rsid w:val="3576BDC1"/>
    <w:rsid w:val="3577E5C3"/>
    <w:rsid w:val="357D82D2"/>
    <w:rsid w:val="358240EB"/>
    <w:rsid w:val="35866C34"/>
    <w:rsid w:val="3589286A"/>
    <w:rsid w:val="358B9851"/>
    <w:rsid w:val="358BECF3"/>
    <w:rsid w:val="358D3562"/>
    <w:rsid w:val="359F2EA5"/>
    <w:rsid w:val="35A6F049"/>
    <w:rsid w:val="35AB3141"/>
    <w:rsid w:val="35B254B2"/>
    <w:rsid w:val="35C0C5ED"/>
    <w:rsid w:val="35D6424C"/>
    <w:rsid w:val="35D9D8C7"/>
    <w:rsid w:val="35DC6CB7"/>
    <w:rsid w:val="35E8BA8C"/>
    <w:rsid w:val="35EABE3F"/>
    <w:rsid w:val="35FAC609"/>
    <w:rsid w:val="361B0FA7"/>
    <w:rsid w:val="361FF1A2"/>
    <w:rsid w:val="363125FE"/>
    <w:rsid w:val="3632E440"/>
    <w:rsid w:val="3646ACA5"/>
    <w:rsid w:val="36497E33"/>
    <w:rsid w:val="364CA57D"/>
    <w:rsid w:val="3656BF46"/>
    <w:rsid w:val="36634757"/>
    <w:rsid w:val="36662A96"/>
    <w:rsid w:val="366A6DC9"/>
    <w:rsid w:val="366B9DF2"/>
    <w:rsid w:val="366BFF7C"/>
    <w:rsid w:val="36731415"/>
    <w:rsid w:val="3673901E"/>
    <w:rsid w:val="3675DE87"/>
    <w:rsid w:val="367D7D93"/>
    <w:rsid w:val="36828D8E"/>
    <w:rsid w:val="3694A3C1"/>
    <w:rsid w:val="369CDC37"/>
    <w:rsid w:val="36A0EA46"/>
    <w:rsid w:val="36A5F3B1"/>
    <w:rsid w:val="36A72BF1"/>
    <w:rsid w:val="36A7421C"/>
    <w:rsid w:val="36A74AF1"/>
    <w:rsid w:val="36C0745D"/>
    <w:rsid w:val="36C7D238"/>
    <w:rsid w:val="36C7D59E"/>
    <w:rsid w:val="36D4AFCE"/>
    <w:rsid w:val="36D57D1C"/>
    <w:rsid w:val="36D9AB9E"/>
    <w:rsid w:val="36DDBF84"/>
    <w:rsid w:val="36E5BD11"/>
    <w:rsid w:val="36EE6E30"/>
    <w:rsid w:val="36F5298A"/>
    <w:rsid w:val="36F5F502"/>
    <w:rsid w:val="37034A05"/>
    <w:rsid w:val="370D2E4F"/>
    <w:rsid w:val="371B1FFD"/>
    <w:rsid w:val="371DFAF7"/>
    <w:rsid w:val="37281460"/>
    <w:rsid w:val="3729175E"/>
    <w:rsid w:val="372C489C"/>
    <w:rsid w:val="37303494"/>
    <w:rsid w:val="3733E073"/>
    <w:rsid w:val="373FEDDB"/>
    <w:rsid w:val="374FD8D3"/>
    <w:rsid w:val="375F06D6"/>
    <w:rsid w:val="375F83AA"/>
    <w:rsid w:val="3760B29A"/>
    <w:rsid w:val="37699265"/>
    <w:rsid w:val="376F34A5"/>
    <w:rsid w:val="377D8BCA"/>
    <w:rsid w:val="37872457"/>
    <w:rsid w:val="37884827"/>
    <w:rsid w:val="37949C5F"/>
    <w:rsid w:val="37A3BA0B"/>
    <w:rsid w:val="37ADC8E5"/>
    <w:rsid w:val="37AE0D91"/>
    <w:rsid w:val="37BB00C9"/>
    <w:rsid w:val="37BBB550"/>
    <w:rsid w:val="37BE057B"/>
    <w:rsid w:val="37C3944E"/>
    <w:rsid w:val="37C7F0CB"/>
    <w:rsid w:val="37C9D9C9"/>
    <w:rsid w:val="37D35107"/>
    <w:rsid w:val="37D42148"/>
    <w:rsid w:val="37D5E97A"/>
    <w:rsid w:val="37D860D6"/>
    <w:rsid w:val="37E55DB7"/>
    <w:rsid w:val="37F4E8F4"/>
    <w:rsid w:val="37F65CBC"/>
    <w:rsid w:val="380344B2"/>
    <w:rsid w:val="38051073"/>
    <w:rsid w:val="3809453D"/>
    <w:rsid w:val="38186401"/>
    <w:rsid w:val="382350C2"/>
    <w:rsid w:val="3827B2BB"/>
    <w:rsid w:val="38314A0C"/>
    <w:rsid w:val="3832EAF3"/>
    <w:rsid w:val="3837C3A0"/>
    <w:rsid w:val="3840CD81"/>
    <w:rsid w:val="3841CE1A"/>
    <w:rsid w:val="384BEBA5"/>
    <w:rsid w:val="386529BC"/>
    <w:rsid w:val="3868E987"/>
    <w:rsid w:val="386E19E9"/>
    <w:rsid w:val="3879A64C"/>
    <w:rsid w:val="387A4A90"/>
    <w:rsid w:val="3881A789"/>
    <w:rsid w:val="388367B6"/>
    <w:rsid w:val="3887A488"/>
    <w:rsid w:val="388BD77D"/>
    <w:rsid w:val="3891F6EC"/>
    <w:rsid w:val="3892D4E1"/>
    <w:rsid w:val="3896179B"/>
    <w:rsid w:val="389E6322"/>
    <w:rsid w:val="389FC24F"/>
    <w:rsid w:val="38B102EB"/>
    <w:rsid w:val="38B65D1C"/>
    <w:rsid w:val="38B7E5D8"/>
    <w:rsid w:val="38BB9617"/>
    <w:rsid w:val="38C03DCE"/>
    <w:rsid w:val="38C5F4D8"/>
    <w:rsid w:val="38D10E83"/>
    <w:rsid w:val="38D55F65"/>
    <w:rsid w:val="38D58041"/>
    <w:rsid w:val="38DDB585"/>
    <w:rsid w:val="38E48E3E"/>
    <w:rsid w:val="38E4BC1C"/>
    <w:rsid w:val="38F8A858"/>
    <w:rsid w:val="38FC639D"/>
    <w:rsid w:val="39032F83"/>
    <w:rsid w:val="39065251"/>
    <w:rsid w:val="392386EE"/>
    <w:rsid w:val="3923EC50"/>
    <w:rsid w:val="3928952E"/>
    <w:rsid w:val="392D13C6"/>
    <w:rsid w:val="3932A355"/>
    <w:rsid w:val="39368E53"/>
    <w:rsid w:val="3936B01E"/>
    <w:rsid w:val="3937AD35"/>
    <w:rsid w:val="394C0753"/>
    <w:rsid w:val="394D66FD"/>
    <w:rsid w:val="394F03F3"/>
    <w:rsid w:val="39524B8B"/>
    <w:rsid w:val="3957459D"/>
    <w:rsid w:val="3957EB66"/>
    <w:rsid w:val="39599232"/>
    <w:rsid w:val="395ED02C"/>
    <w:rsid w:val="395FCBF0"/>
    <w:rsid w:val="39702766"/>
    <w:rsid w:val="3972FF1D"/>
    <w:rsid w:val="397AAB47"/>
    <w:rsid w:val="397C849A"/>
    <w:rsid w:val="397E42E3"/>
    <w:rsid w:val="3980318E"/>
    <w:rsid w:val="3980D0F4"/>
    <w:rsid w:val="398DA4E6"/>
    <w:rsid w:val="398DE24F"/>
    <w:rsid w:val="399EB85D"/>
    <w:rsid w:val="39A93281"/>
    <w:rsid w:val="39AB3731"/>
    <w:rsid w:val="39AFA1E0"/>
    <w:rsid w:val="39B2A412"/>
    <w:rsid w:val="39B659C9"/>
    <w:rsid w:val="39B8D4F2"/>
    <w:rsid w:val="39C1E169"/>
    <w:rsid w:val="39C24DF6"/>
    <w:rsid w:val="39C3BDE4"/>
    <w:rsid w:val="39C3FC27"/>
    <w:rsid w:val="39C7579B"/>
    <w:rsid w:val="39D29042"/>
    <w:rsid w:val="39D37516"/>
    <w:rsid w:val="39E131F0"/>
    <w:rsid w:val="39E994B8"/>
    <w:rsid w:val="39EFDCCF"/>
    <w:rsid w:val="39F05637"/>
    <w:rsid w:val="39F67673"/>
    <w:rsid w:val="39FDFA88"/>
    <w:rsid w:val="39FEF771"/>
    <w:rsid w:val="3A00C20F"/>
    <w:rsid w:val="3A074AF3"/>
    <w:rsid w:val="3A0A6539"/>
    <w:rsid w:val="3A130719"/>
    <w:rsid w:val="3A14FF1B"/>
    <w:rsid w:val="3A195FD1"/>
    <w:rsid w:val="3A1BE7E7"/>
    <w:rsid w:val="3A2A6EE4"/>
    <w:rsid w:val="3A2AD7B8"/>
    <w:rsid w:val="3A2DA922"/>
    <w:rsid w:val="3A326848"/>
    <w:rsid w:val="3A36CB75"/>
    <w:rsid w:val="3A3A9FEA"/>
    <w:rsid w:val="3A3C2913"/>
    <w:rsid w:val="3A4243E3"/>
    <w:rsid w:val="3A46E7A0"/>
    <w:rsid w:val="3A49930C"/>
    <w:rsid w:val="3A4E8648"/>
    <w:rsid w:val="3A51C77E"/>
    <w:rsid w:val="3A578A47"/>
    <w:rsid w:val="3A6061E9"/>
    <w:rsid w:val="3A65962E"/>
    <w:rsid w:val="3A68D0BC"/>
    <w:rsid w:val="3A69384A"/>
    <w:rsid w:val="3A6BE527"/>
    <w:rsid w:val="3A6DAA0D"/>
    <w:rsid w:val="3A7017A0"/>
    <w:rsid w:val="3A716AD1"/>
    <w:rsid w:val="3A72374A"/>
    <w:rsid w:val="3A7571C8"/>
    <w:rsid w:val="3A7C7F61"/>
    <w:rsid w:val="3A7CACE0"/>
    <w:rsid w:val="3A7E8CA0"/>
    <w:rsid w:val="3A8820CC"/>
    <w:rsid w:val="3A909FF3"/>
    <w:rsid w:val="3A91EE92"/>
    <w:rsid w:val="3A9A898C"/>
    <w:rsid w:val="3AA6D567"/>
    <w:rsid w:val="3AA9FFC3"/>
    <w:rsid w:val="3AAB8489"/>
    <w:rsid w:val="3AB4ED2D"/>
    <w:rsid w:val="3AC11330"/>
    <w:rsid w:val="3AC3FAB0"/>
    <w:rsid w:val="3AC561AE"/>
    <w:rsid w:val="3ADD88BB"/>
    <w:rsid w:val="3AE3A887"/>
    <w:rsid w:val="3AE72439"/>
    <w:rsid w:val="3AF04506"/>
    <w:rsid w:val="3AF3FA1C"/>
    <w:rsid w:val="3B1298FF"/>
    <w:rsid w:val="3B14F2A9"/>
    <w:rsid w:val="3B16B9A7"/>
    <w:rsid w:val="3B1701B1"/>
    <w:rsid w:val="3B282363"/>
    <w:rsid w:val="3B28F43D"/>
    <w:rsid w:val="3B2ACF92"/>
    <w:rsid w:val="3B2AD858"/>
    <w:rsid w:val="3B329A45"/>
    <w:rsid w:val="3B352951"/>
    <w:rsid w:val="3B3BB97C"/>
    <w:rsid w:val="3B417628"/>
    <w:rsid w:val="3B448FAB"/>
    <w:rsid w:val="3B4725DB"/>
    <w:rsid w:val="3B4A913F"/>
    <w:rsid w:val="3B4CC436"/>
    <w:rsid w:val="3B59EDDF"/>
    <w:rsid w:val="3B66A615"/>
    <w:rsid w:val="3B66C256"/>
    <w:rsid w:val="3B7CDC83"/>
    <w:rsid w:val="3B7DA9DC"/>
    <w:rsid w:val="3B883FBE"/>
    <w:rsid w:val="3B893D5A"/>
    <w:rsid w:val="3B895973"/>
    <w:rsid w:val="3B8B569E"/>
    <w:rsid w:val="3B8BD8E6"/>
    <w:rsid w:val="3B926F43"/>
    <w:rsid w:val="3B97E488"/>
    <w:rsid w:val="3B9C729A"/>
    <w:rsid w:val="3BAABACB"/>
    <w:rsid w:val="3BACED3E"/>
    <w:rsid w:val="3BAED351"/>
    <w:rsid w:val="3BB395D3"/>
    <w:rsid w:val="3BB6BD4E"/>
    <w:rsid w:val="3BB8B6AB"/>
    <w:rsid w:val="3BC1F8E7"/>
    <w:rsid w:val="3BD0BF68"/>
    <w:rsid w:val="3BD3B564"/>
    <w:rsid w:val="3BDDBAF0"/>
    <w:rsid w:val="3BDFF724"/>
    <w:rsid w:val="3BE11B6C"/>
    <w:rsid w:val="3BE2A468"/>
    <w:rsid w:val="3BE8ED5A"/>
    <w:rsid w:val="3BEEDF72"/>
    <w:rsid w:val="3BF19BA8"/>
    <w:rsid w:val="3BF681AA"/>
    <w:rsid w:val="3BF7D296"/>
    <w:rsid w:val="3C0952E3"/>
    <w:rsid w:val="3C10CA04"/>
    <w:rsid w:val="3C1669CC"/>
    <w:rsid w:val="3C182B0E"/>
    <w:rsid w:val="3C18F266"/>
    <w:rsid w:val="3C1C18BD"/>
    <w:rsid w:val="3C29C47E"/>
    <w:rsid w:val="3C2F3332"/>
    <w:rsid w:val="3C50072B"/>
    <w:rsid w:val="3C5A981E"/>
    <w:rsid w:val="3C5B33F3"/>
    <w:rsid w:val="3C5CE42E"/>
    <w:rsid w:val="3C61202F"/>
    <w:rsid w:val="3C634EF2"/>
    <w:rsid w:val="3C6B0D65"/>
    <w:rsid w:val="3C6E112A"/>
    <w:rsid w:val="3C78BEAC"/>
    <w:rsid w:val="3C8F7BDF"/>
    <w:rsid w:val="3C9CE486"/>
    <w:rsid w:val="3C9F0620"/>
    <w:rsid w:val="3CA0F9BA"/>
    <w:rsid w:val="3CA32616"/>
    <w:rsid w:val="3CA50F1D"/>
    <w:rsid w:val="3CA72225"/>
    <w:rsid w:val="3CAB8715"/>
    <w:rsid w:val="3CAE0FDA"/>
    <w:rsid w:val="3CBCB27E"/>
    <w:rsid w:val="3CBD1BF7"/>
    <w:rsid w:val="3CC67498"/>
    <w:rsid w:val="3CC92511"/>
    <w:rsid w:val="3CCA486E"/>
    <w:rsid w:val="3CCB8D89"/>
    <w:rsid w:val="3CD11CEC"/>
    <w:rsid w:val="3CD17DE3"/>
    <w:rsid w:val="3CD3DCB1"/>
    <w:rsid w:val="3CD4C68A"/>
    <w:rsid w:val="3CD814DF"/>
    <w:rsid w:val="3CD9CAE7"/>
    <w:rsid w:val="3CDFE103"/>
    <w:rsid w:val="3CE49BC8"/>
    <w:rsid w:val="3CE573A1"/>
    <w:rsid w:val="3CF4B7B1"/>
    <w:rsid w:val="3D1A5DC0"/>
    <w:rsid w:val="3D2441B3"/>
    <w:rsid w:val="3D441D13"/>
    <w:rsid w:val="3D4D6D1A"/>
    <w:rsid w:val="3D4DC349"/>
    <w:rsid w:val="3D5717C6"/>
    <w:rsid w:val="3D5B8349"/>
    <w:rsid w:val="3D61C15C"/>
    <w:rsid w:val="3D649A9E"/>
    <w:rsid w:val="3D76EF81"/>
    <w:rsid w:val="3D77DCF9"/>
    <w:rsid w:val="3D7FBCDD"/>
    <w:rsid w:val="3D846133"/>
    <w:rsid w:val="3D8B4225"/>
    <w:rsid w:val="3D8B50AA"/>
    <w:rsid w:val="3D8D9DAC"/>
    <w:rsid w:val="3D8E124F"/>
    <w:rsid w:val="3D9ABF13"/>
    <w:rsid w:val="3D9E0F3E"/>
    <w:rsid w:val="3D9F755F"/>
    <w:rsid w:val="3DADA826"/>
    <w:rsid w:val="3DC03EDB"/>
    <w:rsid w:val="3DC8889D"/>
    <w:rsid w:val="3DCA216B"/>
    <w:rsid w:val="3DCBB670"/>
    <w:rsid w:val="3DD901DA"/>
    <w:rsid w:val="3DEDAF07"/>
    <w:rsid w:val="3DF32C9F"/>
    <w:rsid w:val="3DF88A6F"/>
    <w:rsid w:val="3DFB6566"/>
    <w:rsid w:val="3E11CCE6"/>
    <w:rsid w:val="3E154015"/>
    <w:rsid w:val="3E192A98"/>
    <w:rsid w:val="3E196F00"/>
    <w:rsid w:val="3E1A71CE"/>
    <w:rsid w:val="3E1B59C9"/>
    <w:rsid w:val="3E2260DB"/>
    <w:rsid w:val="3E320061"/>
    <w:rsid w:val="3E34905E"/>
    <w:rsid w:val="3E3A176C"/>
    <w:rsid w:val="3E3DE84A"/>
    <w:rsid w:val="3E4107E4"/>
    <w:rsid w:val="3E43572D"/>
    <w:rsid w:val="3E47B16D"/>
    <w:rsid w:val="3E54ADD3"/>
    <w:rsid w:val="3E55B603"/>
    <w:rsid w:val="3E57427D"/>
    <w:rsid w:val="3E64A0C6"/>
    <w:rsid w:val="3E67A8A5"/>
    <w:rsid w:val="3E74C3E5"/>
    <w:rsid w:val="3E789DDB"/>
    <w:rsid w:val="3E804D0D"/>
    <w:rsid w:val="3E8CC916"/>
    <w:rsid w:val="3E98FE56"/>
    <w:rsid w:val="3EA0F678"/>
    <w:rsid w:val="3EA39B20"/>
    <w:rsid w:val="3EA7CC13"/>
    <w:rsid w:val="3EA8C0A8"/>
    <w:rsid w:val="3EACD60B"/>
    <w:rsid w:val="3EAE24BA"/>
    <w:rsid w:val="3EAF7FCA"/>
    <w:rsid w:val="3EAFEB89"/>
    <w:rsid w:val="3ECA9417"/>
    <w:rsid w:val="3ECD1657"/>
    <w:rsid w:val="3ECD9B5B"/>
    <w:rsid w:val="3ED350B8"/>
    <w:rsid w:val="3ED376C1"/>
    <w:rsid w:val="3ED818D3"/>
    <w:rsid w:val="3EDA139B"/>
    <w:rsid w:val="3EDBC2BC"/>
    <w:rsid w:val="3EDF727D"/>
    <w:rsid w:val="3EE11454"/>
    <w:rsid w:val="3EEE6FC2"/>
    <w:rsid w:val="3EF673A1"/>
    <w:rsid w:val="3EF9658B"/>
    <w:rsid w:val="3EFE0107"/>
    <w:rsid w:val="3F044787"/>
    <w:rsid w:val="3F066C22"/>
    <w:rsid w:val="3F076D02"/>
    <w:rsid w:val="3F07A60B"/>
    <w:rsid w:val="3F0DF074"/>
    <w:rsid w:val="3F13A4CD"/>
    <w:rsid w:val="3F152564"/>
    <w:rsid w:val="3F15860C"/>
    <w:rsid w:val="3F206F5A"/>
    <w:rsid w:val="3F21D3EF"/>
    <w:rsid w:val="3F22A6AC"/>
    <w:rsid w:val="3F232BA6"/>
    <w:rsid w:val="3F33F5EA"/>
    <w:rsid w:val="3F350186"/>
    <w:rsid w:val="3F511751"/>
    <w:rsid w:val="3F5506B5"/>
    <w:rsid w:val="3F5B7834"/>
    <w:rsid w:val="3F67D4C0"/>
    <w:rsid w:val="3F71A4F4"/>
    <w:rsid w:val="3F751154"/>
    <w:rsid w:val="3F7C3999"/>
    <w:rsid w:val="3F80BA65"/>
    <w:rsid w:val="3F8F41DF"/>
    <w:rsid w:val="3F923FC0"/>
    <w:rsid w:val="3FAF5939"/>
    <w:rsid w:val="3FAFBF0C"/>
    <w:rsid w:val="3FB07A4C"/>
    <w:rsid w:val="3FB78AD4"/>
    <w:rsid w:val="3FC476AA"/>
    <w:rsid w:val="3FCA13B3"/>
    <w:rsid w:val="3FD38F48"/>
    <w:rsid w:val="3FE21158"/>
    <w:rsid w:val="3FE37E11"/>
    <w:rsid w:val="3FE63D04"/>
    <w:rsid w:val="3FED2918"/>
    <w:rsid w:val="3FF2FD38"/>
    <w:rsid w:val="3FF547B8"/>
    <w:rsid w:val="40020D05"/>
    <w:rsid w:val="40025C2A"/>
    <w:rsid w:val="400D0E28"/>
    <w:rsid w:val="40116932"/>
    <w:rsid w:val="401CB8D2"/>
    <w:rsid w:val="4021D432"/>
    <w:rsid w:val="4022A226"/>
    <w:rsid w:val="40255E2A"/>
    <w:rsid w:val="402EA78A"/>
    <w:rsid w:val="40378456"/>
    <w:rsid w:val="4039AD47"/>
    <w:rsid w:val="403AAAE7"/>
    <w:rsid w:val="4044FD15"/>
    <w:rsid w:val="405113F1"/>
    <w:rsid w:val="4055963D"/>
    <w:rsid w:val="40658D63"/>
    <w:rsid w:val="407EAE73"/>
    <w:rsid w:val="407F89CD"/>
    <w:rsid w:val="40882B6E"/>
    <w:rsid w:val="408B508C"/>
    <w:rsid w:val="408D22A4"/>
    <w:rsid w:val="4098E319"/>
    <w:rsid w:val="409BF979"/>
    <w:rsid w:val="409EDD59"/>
    <w:rsid w:val="40AB62D5"/>
    <w:rsid w:val="40B5AFB6"/>
    <w:rsid w:val="40B7DC50"/>
    <w:rsid w:val="40C43527"/>
    <w:rsid w:val="40C55705"/>
    <w:rsid w:val="40D414BE"/>
    <w:rsid w:val="40DA9328"/>
    <w:rsid w:val="40DE936D"/>
    <w:rsid w:val="40DF48DD"/>
    <w:rsid w:val="40E4066D"/>
    <w:rsid w:val="40E967D2"/>
    <w:rsid w:val="40ED7021"/>
    <w:rsid w:val="40EF17F5"/>
    <w:rsid w:val="40F463D1"/>
    <w:rsid w:val="40FA46C4"/>
    <w:rsid w:val="40FD3BD6"/>
    <w:rsid w:val="4103EA5D"/>
    <w:rsid w:val="4117C0EB"/>
    <w:rsid w:val="4118FB12"/>
    <w:rsid w:val="411F6764"/>
    <w:rsid w:val="41264854"/>
    <w:rsid w:val="4134A757"/>
    <w:rsid w:val="413F8515"/>
    <w:rsid w:val="4144234D"/>
    <w:rsid w:val="414A3DE5"/>
    <w:rsid w:val="4150B744"/>
    <w:rsid w:val="416056F3"/>
    <w:rsid w:val="416F690B"/>
    <w:rsid w:val="4170A767"/>
    <w:rsid w:val="41771D42"/>
    <w:rsid w:val="41855BF6"/>
    <w:rsid w:val="418C2BEF"/>
    <w:rsid w:val="418D87D8"/>
    <w:rsid w:val="419F1CEC"/>
    <w:rsid w:val="41A0603A"/>
    <w:rsid w:val="41A6445D"/>
    <w:rsid w:val="41A7BC00"/>
    <w:rsid w:val="41A96F3A"/>
    <w:rsid w:val="41AE8DD1"/>
    <w:rsid w:val="41B277F5"/>
    <w:rsid w:val="41BCD704"/>
    <w:rsid w:val="41C69DAE"/>
    <w:rsid w:val="41C96E99"/>
    <w:rsid w:val="41CD0A5B"/>
    <w:rsid w:val="41D02A56"/>
    <w:rsid w:val="41D0E03F"/>
    <w:rsid w:val="41DDAB00"/>
    <w:rsid w:val="41DDB2B9"/>
    <w:rsid w:val="41E904B9"/>
    <w:rsid w:val="41EC5BC2"/>
    <w:rsid w:val="41F4B5A0"/>
    <w:rsid w:val="41F8954C"/>
    <w:rsid w:val="41FDA38A"/>
    <w:rsid w:val="4200284B"/>
    <w:rsid w:val="42012FA1"/>
    <w:rsid w:val="42046377"/>
    <w:rsid w:val="4205B779"/>
    <w:rsid w:val="42065C39"/>
    <w:rsid w:val="4207D393"/>
    <w:rsid w:val="420980BA"/>
    <w:rsid w:val="4213B3F9"/>
    <w:rsid w:val="423D4523"/>
    <w:rsid w:val="424302B9"/>
    <w:rsid w:val="42455E3B"/>
    <w:rsid w:val="4254E64B"/>
    <w:rsid w:val="425A95EA"/>
    <w:rsid w:val="425AFEE0"/>
    <w:rsid w:val="425CC44D"/>
    <w:rsid w:val="427EEEA9"/>
    <w:rsid w:val="4287FD1F"/>
    <w:rsid w:val="4297853E"/>
    <w:rsid w:val="429F3661"/>
    <w:rsid w:val="42A37319"/>
    <w:rsid w:val="42A51BE0"/>
    <w:rsid w:val="42B00A4F"/>
    <w:rsid w:val="42BF195D"/>
    <w:rsid w:val="42C03C29"/>
    <w:rsid w:val="42D5B251"/>
    <w:rsid w:val="42D61FF5"/>
    <w:rsid w:val="42DE4B97"/>
    <w:rsid w:val="42E48E60"/>
    <w:rsid w:val="42F19EA6"/>
    <w:rsid w:val="42F96F86"/>
    <w:rsid w:val="4309EC33"/>
    <w:rsid w:val="4314FC56"/>
    <w:rsid w:val="431C68DF"/>
    <w:rsid w:val="4322DD41"/>
    <w:rsid w:val="43248BA3"/>
    <w:rsid w:val="43271C00"/>
    <w:rsid w:val="43273E4E"/>
    <w:rsid w:val="4328CA30"/>
    <w:rsid w:val="4330E526"/>
    <w:rsid w:val="43343EC1"/>
    <w:rsid w:val="433DEF37"/>
    <w:rsid w:val="433FD286"/>
    <w:rsid w:val="435E5361"/>
    <w:rsid w:val="435E5B90"/>
    <w:rsid w:val="435F411A"/>
    <w:rsid w:val="4367DDA2"/>
    <w:rsid w:val="4379459B"/>
    <w:rsid w:val="437D3DDC"/>
    <w:rsid w:val="4381DF2F"/>
    <w:rsid w:val="4382A136"/>
    <w:rsid w:val="4388A40E"/>
    <w:rsid w:val="438F420B"/>
    <w:rsid w:val="439CF221"/>
    <w:rsid w:val="43A6D923"/>
    <w:rsid w:val="43A840D5"/>
    <w:rsid w:val="43A9D0C5"/>
    <w:rsid w:val="43B02EBA"/>
    <w:rsid w:val="43CEC1B9"/>
    <w:rsid w:val="43DCA320"/>
    <w:rsid w:val="43E34B3D"/>
    <w:rsid w:val="43EAC502"/>
    <w:rsid w:val="43F9506C"/>
    <w:rsid w:val="43FADF84"/>
    <w:rsid w:val="4405F653"/>
    <w:rsid w:val="441AB88F"/>
    <w:rsid w:val="4425CE5D"/>
    <w:rsid w:val="44273483"/>
    <w:rsid w:val="44333481"/>
    <w:rsid w:val="44348F50"/>
    <w:rsid w:val="4436ACF4"/>
    <w:rsid w:val="4438E7CF"/>
    <w:rsid w:val="4440090C"/>
    <w:rsid w:val="444AF87E"/>
    <w:rsid w:val="444FBF89"/>
    <w:rsid w:val="44532EA7"/>
    <w:rsid w:val="44569498"/>
    <w:rsid w:val="4462CA4F"/>
    <w:rsid w:val="44757A74"/>
    <w:rsid w:val="44758C91"/>
    <w:rsid w:val="4477D0C5"/>
    <w:rsid w:val="4477EDED"/>
    <w:rsid w:val="4478EE2F"/>
    <w:rsid w:val="447B2427"/>
    <w:rsid w:val="4492B6AC"/>
    <w:rsid w:val="44932B2D"/>
    <w:rsid w:val="449C00E8"/>
    <w:rsid w:val="449F70E0"/>
    <w:rsid w:val="44A33013"/>
    <w:rsid w:val="44A5A5DD"/>
    <w:rsid w:val="44A5CE07"/>
    <w:rsid w:val="44A9D890"/>
    <w:rsid w:val="44ADB23B"/>
    <w:rsid w:val="44B320A6"/>
    <w:rsid w:val="44BDE3F7"/>
    <w:rsid w:val="44BF6C57"/>
    <w:rsid w:val="44C02757"/>
    <w:rsid w:val="44C8C7A8"/>
    <w:rsid w:val="44CB9A96"/>
    <w:rsid w:val="44CC7609"/>
    <w:rsid w:val="44CE243C"/>
    <w:rsid w:val="44CEBA3E"/>
    <w:rsid w:val="44D1AEAE"/>
    <w:rsid w:val="44DB069F"/>
    <w:rsid w:val="44E3AFAB"/>
    <w:rsid w:val="44E42CC0"/>
    <w:rsid w:val="44E9BDC1"/>
    <w:rsid w:val="44FC8B26"/>
    <w:rsid w:val="45048F4C"/>
    <w:rsid w:val="45088ECF"/>
    <w:rsid w:val="4509E303"/>
    <w:rsid w:val="450C81AC"/>
    <w:rsid w:val="450EA252"/>
    <w:rsid w:val="4514FFD0"/>
    <w:rsid w:val="45180639"/>
    <w:rsid w:val="451D69E5"/>
    <w:rsid w:val="45282DC0"/>
    <w:rsid w:val="453F0566"/>
    <w:rsid w:val="4544382A"/>
    <w:rsid w:val="45478587"/>
    <w:rsid w:val="454D72D8"/>
    <w:rsid w:val="45517938"/>
    <w:rsid w:val="4551C846"/>
    <w:rsid w:val="4555DDF7"/>
    <w:rsid w:val="4556915D"/>
    <w:rsid w:val="45617CFC"/>
    <w:rsid w:val="4565DED1"/>
    <w:rsid w:val="4565F975"/>
    <w:rsid w:val="456A4FFA"/>
    <w:rsid w:val="456B1806"/>
    <w:rsid w:val="456E86D7"/>
    <w:rsid w:val="457D0CE7"/>
    <w:rsid w:val="45808064"/>
    <w:rsid w:val="4583A5F1"/>
    <w:rsid w:val="4584C867"/>
    <w:rsid w:val="4592677B"/>
    <w:rsid w:val="459C20F7"/>
    <w:rsid w:val="459CF4A5"/>
    <w:rsid w:val="459FF0A2"/>
    <w:rsid w:val="45A6A2B3"/>
    <w:rsid w:val="45ACABA6"/>
    <w:rsid w:val="45B30258"/>
    <w:rsid w:val="45B39705"/>
    <w:rsid w:val="45BC7D3D"/>
    <w:rsid w:val="45C2FD0D"/>
    <w:rsid w:val="45C89683"/>
    <w:rsid w:val="45DA23B7"/>
    <w:rsid w:val="45E0D66E"/>
    <w:rsid w:val="45E6034E"/>
    <w:rsid w:val="45E62CAC"/>
    <w:rsid w:val="45E8B75C"/>
    <w:rsid w:val="45F96B49"/>
    <w:rsid w:val="460C15BF"/>
    <w:rsid w:val="4617CC6A"/>
    <w:rsid w:val="461B7328"/>
    <w:rsid w:val="461DC60D"/>
    <w:rsid w:val="462C69D6"/>
    <w:rsid w:val="4638A231"/>
    <w:rsid w:val="463F60C4"/>
    <w:rsid w:val="4644C97D"/>
    <w:rsid w:val="464AA886"/>
    <w:rsid w:val="4659C8BF"/>
    <w:rsid w:val="46604466"/>
    <w:rsid w:val="46634DA4"/>
    <w:rsid w:val="4669C37B"/>
    <w:rsid w:val="46729DA1"/>
    <w:rsid w:val="4676648F"/>
    <w:rsid w:val="46796459"/>
    <w:rsid w:val="467F3AE2"/>
    <w:rsid w:val="468AC091"/>
    <w:rsid w:val="4693BD84"/>
    <w:rsid w:val="46953B16"/>
    <w:rsid w:val="4697673F"/>
    <w:rsid w:val="46987F8F"/>
    <w:rsid w:val="4698CD7B"/>
    <w:rsid w:val="46BACDDD"/>
    <w:rsid w:val="46BB097E"/>
    <w:rsid w:val="46C7DD10"/>
    <w:rsid w:val="46C8ED19"/>
    <w:rsid w:val="46CBAC60"/>
    <w:rsid w:val="46CF757D"/>
    <w:rsid w:val="46CFAEA7"/>
    <w:rsid w:val="46D076E9"/>
    <w:rsid w:val="46E3C61C"/>
    <w:rsid w:val="46E8213B"/>
    <w:rsid w:val="46F37007"/>
    <w:rsid w:val="46F6E312"/>
    <w:rsid w:val="46F84F7C"/>
    <w:rsid w:val="47051521"/>
    <w:rsid w:val="4705256B"/>
    <w:rsid w:val="4708D5B5"/>
    <w:rsid w:val="470CC3A3"/>
    <w:rsid w:val="47103EE5"/>
    <w:rsid w:val="47189BAD"/>
    <w:rsid w:val="471936D5"/>
    <w:rsid w:val="4730484A"/>
    <w:rsid w:val="4730B085"/>
    <w:rsid w:val="47374CC4"/>
    <w:rsid w:val="47380204"/>
    <w:rsid w:val="47384EC7"/>
    <w:rsid w:val="473CBF6A"/>
    <w:rsid w:val="47409B66"/>
    <w:rsid w:val="4740B4F9"/>
    <w:rsid w:val="474254AA"/>
    <w:rsid w:val="474613C1"/>
    <w:rsid w:val="474B4B73"/>
    <w:rsid w:val="475BDAC5"/>
    <w:rsid w:val="475C4E52"/>
    <w:rsid w:val="4761A9D3"/>
    <w:rsid w:val="4762139F"/>
    <w:rsid w:val="47680A5A"/>
    <w:rsid w:val="47692092"/>
    <w:rsid w:val="476F818C"/>
    <w:rsid w:val="4774D6B0"/>
    <w:rsid w:val="477769A6"/>
    <w:rsid w:val="47816459"/>
    <w:rsid w:val="478E9C88"/>
    <w:rsid w:val="47902D00"/>
    <w:rsid w:val="4790C4D2"/>
    <w:rsid w:val="47933D3A"/>
    <w:rsid w:val="4796EFE6"/>
    <w:rsid w:val="479CE5F2"/>
    <w:rsid w:val="47B7FC9F"/>
    <w:rsid w:val="47BDA098"/>
    <w:rsid w:val="47C23812"/>
    <w:rsid w:val="47E5AC62"/>
    <w:rsid w:val="47E9EDEF"/>
    <w:rsid w:val="47EE4830"/>
    <w:rsid w:val="47F0265F"/>
    <w:rsid w:val="47F9E4D0"/>
    <w:rsid w:val="47FCC1DE"/>
    <w:rsid w:val="47FE9933"/>
    <w:rsid w:val="48032127"/>
    <w:rsid w:val="480B2105"/>
    <w:rsid w:val="480E2BC9"/>
    <w:rsid w:val="4815D9DE"/>
    <w:rsid w:val="4819BE0A"/>
    <w:rsid w:val="4820C093"/>
    <w:rsid w:val="48280A08"/>
    <w:rsid w:val="48298C69"/>
    <w:rsid w:val="4829E3B6"/>
    <w:rsid w:val="48348CC4"/>
    <w:rsid w:val="4835F26F"/>
    <w:rsid w:val="484131AA"/>
    <w:rsid w:val="484729CF"/>
    <w:rsid w:val="48472B3E"/>
    <w:rsid w:val="4856DB22"/>
    <w:rsid w:val="485AF8A5"/>
    <w:rsid w:val="485E6D87"/>
    <w:rsid w:val="485F65D5"/>
    <w:rsid w:val="4860A2D7"/>
    <w:rsid w:val="486A2622"/>
    <w:rsid w:val="48703F2E"/>
    <w:rsid w:val="48710A3E"/>
    <w:rsid w:val="487788B6"/>
    <w:rsid w:val="487A5167"/>
    <w:rsid w:val="487F4982"/>
    <w:rsid w:val="48804789"/>
    <w:rsid w:val="48816A36"/>
    <w:rsid w:val="48823B86"/>
    <w:rsid w:val="48A3531D"/>
    <w:rsid w:val="48BB96A6"/>
    <w:rsid w:val="48BEDFBC"/>
    <w:rsid w:val="48CBEECB"/>
    <w:rsid w:val="48D053E6"/>
    <w:rsid w:val="48D75F32"/>
    <w:rsid w:val="48DC5760"/>
    <w:rsid w:val="48E481A9"/>
    <w:rsid w:val="48F3769A"/>
    <w:rsid w:val="490393CD"/>
    <w:rsid w:val="491D78DF"/>
    <w:rsid w:val="491ED41B"/>
    <w:rsid w:val="492C4BE0"/>
    <w:rsid w:val="493A38CA"/>
    <w:rsid w:val="493EB0ED"/>
    <w:rsid w:val="4948CD9A"/>
    <w:rsid w:val="494E6A73"/>
    <w:rsid w:val="494FBBC1"/>
    <w:rsid w:val="49573467"/>
    <w:rsid w:val="49626AF9"/>
    <w:rsid w:val="49696E15"/>
    <w:rsid w:val="496FB5B1"/>
    <w:rsid w:val="4978F005"/>
    <w:rsid w:val="497E9820"/>
    <w:rsid w:val="497EB3C6"/>
    <w:rsid w:val="497F1397"/>
    <w:rsid w:val="497F8AAB"/>
    <w:rsid w:val="498AF03A"/>
    <w:rsid w:val="4990845B"/>
    <w:rsid w:val="4997869B"/>
    <w:rsid w:val="499D4F23"/>
    <w:rsid w:val="49A28592"/>
    <w:rsid w:val="49A34EA7"/>
    <w:rsid w:val="49AE6DF3"/>
    <w:rsid w:val="49B42E79"/>
    <w:rsid w:val="49B516F8"/>
    <w:rsid w:val="49BE031B"/>
    <w:rsid w:val="49C1312A"/>
    <w:rsid w:val="49C45613"/>
    <w:rsid w:val="49C62D4B"/>
    <w:rsid w:val="49CAD4FF"/>
    <w:rsid w:val="49CF0883"/>
    <w:rsid w:val="49CFB4B4"/>
    <w:rsid w:val="49D04C29"/>
    <w:rsid w:val="49D60DA8"/>
    <w:rsid w:val="49D6C6B6"/>
    <w:rsid w:val="49D6E07C"/>
    <w:rsid w:val="49D871C0"/>
    <w:rsid w:val="49DCBA79"/>
    <w:rsid w:val="49DFA359"/>
    <w:rsid w:val="49ED579E"/>
    <w:rsid w:val="49F16072"/>
    <w:rsid w:val="49F7AF42"/>
    <w:rsid w:val="49FE45CA"/>
    <w:rsid w:val="4A023896"/>
    <w:rsid w:val="4A04E2D4"/>
    <w:rsid w:val="4A091EA9"/>
    <w:rsid w:val="4A21C114"/>
    <w:rsid w:val="4A257429"/>
    <w:rsid w:val="4A290EFA"/>
    <w:rsid w:val="4A2AAD01"/>
    <w:rsid w:val="4A2FE842"/>
    <w:rsid w:val="4A3215D6"/>
    <w:rsid w:val="4A379CC1"/>
    <w:rsid w:val="4A43A372"/>
    <w:rsid w:val="4A4F1873"/>
    <w:rsid w:val="4A5070EC"/>
    <w:rsid w:val="4A57B5FF"/>
    <w:rsid w:val="4A5CF70C"/>
    <w:rsid w:val="4A5E3A9C"/>
    <w:rsid w:val="4A5EAB07"/>
    <w:rsid w:val="4A66B318"/>
    <w:rsid w:val="4A7EA476"/>
    <w:rsid w:val="4A811DA7"/>
    <w:rsid w:val="4A8339D2"/>
    <w:rsid w:val="4A8B21BE"/>
    <w:rsid w:val="4A90E9DD"/>
    <w:rsid w:val="4A939338"/>
    <w:rsid w:val="4A9E5C85"/>
    <w:rsid w:val="4AACB362"/>
    <w:rsid w:val="4AB4D71B"/>
    <w:rsid w:val="4ABD4BDA"/>
    <w:rsid w:val="4AC2AC07"/>
    <w:rsid w:val="4AC6A550"/>
    <w:rsid w:val="4ACB47AF"/>
    <w:rsid w:val="4ACC949A"/>
    <w:rsid w:val="4AD15690"/>
    <w:rsid w:val="4AD19372"/>
    <w:rsid w:val="4AD34F13"/>
    <w:rsid w:val="4AD58BC7"/>
    <w:rsid w:val="4AD7E890"/>
    <w:rsid w:val="4ADA34A5"/>
    <w:rsid w:val="4ADFC789"/>
    <w:rsid w:val="4AE46629"/>
    <w:rsid w:val="4AE57B2F"/>
    <w:rsid w:val="4AE85F99"/>
    <w:rsid w:val="4AF0E008"/>
    <w:rsid w:val="4AF6E1BD"/>
    <w:rsid w:val="4AFCEAA3"/>
    <w:rsid w:val="4AFF55FD"/>
    <w:rsid w:val="4B00B43A"/>
    <w:rsid w:val="4B04C835"/>
    <w:rsid w:val="4B06C82E"/>
    <w:rsid w:val="4B0D3B47"/>
    <w:rsid w:val="4B158062"/>
    <w:rsid w:val="4B159628"/>
    <w:rsid w:val="4B1E9654"/>
    <w:rsid w:val="4B24A567"/>
    <w:rsid w:val="4B2AE7ED"/>
    <w:rsid w:val="4B3B8B64"/>
    <w:rsid w:val="4B3C2C98"/>
    <w:rsid w:val="4B45D155"/>
    <w:rsid w:val="4B4A43E1"/>
    <w:rsid w:val="4B53E859"/>
    <w:rsid w:val="4B57D219"/>
    <w:rsid w:val="4B5A42B6"/>
    <w:rsid w:val="4B6BABC3"/>
    <w:rsid w:val="4B6F52E2"/>
    <w:rsid w:val="4B7174CA"/>
    <w:rsid w:val="4B73B5DD"/>
    <w:rsid w:val="4B794770"/>
    <w:rsid w:val="4B7AD2D3"/>
    <w:rsid w:val="4B7BE3C4"/>
    <w:rsid w:val="4B7C46AC"/>
    <w:rsid w:val="4B804182"/>
    <w:rsid w:val="4B808EB8"/>
    <w:rsid w:val="4B831B81"/>
    <w:rsid w:val="4B85A6AA"/>
    <w:rsid w:val="4B864067"/>
    <w:rsid w:val="4B8B007C"/>
    <w:rsid w:val="4B8F253F"/>
    <w:rsid w:val="4B9911CA"/>
    <w:rsid w:val="4B9942CC"/>
    <w:rsid w:val="4B9E91DE"/>
    <w:rsid w:val="4BA127EE"/>
    <w:rsid w:val="4BA8D69B"/>
    <w:rsid w:val="4BD0C329"/>
    <w:rsid w:val="4BDD910D"/>
    <w:rsid w:val="4BE184B0"/>
    <w:rsid w:val="4BE29D3E"/>
    <w:rsid w:val="4BE655DD"/>
    <w:rsid w:val="4BEB16CB"/>
    <w:rsid w:val="4BEC2B1D"/>
    <w:rsid w:val="4BED585B"/>
    <w:rsid w:val="4BEE1181"/>
    <w:rsid w:val="4BFE3F26"/>
    <w:rsid w:val="4C08E36E"/>
    <w:rsid w:val="4C17B3BF"/>
    <w:rsid w:val="4C18104B"/>
    <w:rsid w:val="4C1BC18F"/>
    <w:rsid w:val="4C22976E"/>
    <w:rsid w:val="4C294EA6"/>
    <w:rsid w:val="4C37E002"/>
    <w:rsid w:val="4C3DF858"/>
    <w:rsid w:val="4C41447C"/>
    <w:rsid w:val="4C442ABE"/>
    <w:rsid w:val="4C44C641"/>
    <w:rsid w:val="4C4B8FCD"/>
    <w:rsid w:val="4C50E7F7"/>
    <w:rsid w:val="4C5371B9"/>
    <w:rsid w:val="4C6358BB"/>
    <w:rsid w:val="4C64D8DA"/>
    <w:rsid w:val="4C696BA0"/>
    <w:rsid w:val="4C709868"/>
    <w:rsid w:val="4C7984DF"/>
    <w:rsid w:val="4C811EF7"/>
    <w:rsid w:val="4C836BD8"/>
    <w:rsid w:val="4C89FE58"/>
    <w:rsid w:val="4C8A4FE6"/>
    <w:rsid w:val="4C919080"/>
    <w:rsid w:val="4C92FC07"/>
    <w:rsid w:val="4C939574"/>
    <w:rsid w:val="4C94B7AE"/>
    <w:rsid w:val="4C975934"/>
    <w:rsid w:val="4C9A08E1"/>
    <w:rsid w:val="4C9F08E3"/>
    <w:rsid w:val="4CAA11DF"/>
    <w:rsid w:val="4CAB6192"/>
    <w:rsid w:val="4CB6DB1F"/>
    <w:rsid w:val="4CC28FAA"/>
    <w:rsid w:val="4CC74060"/>
    <w:rsid w:val="4CCCBE51"/>
    <w:rsid w:val="4CD2C441"/>
    <w:rsid w:val="4CD7D378"/>
    <w:rsid w:val="4CDC3E53"/>
    <w:rsid w:val="4CE42FE6"/>
    <w:rsid w:val="4CE8252E"/>
    <w:rsid w:val="4CED3CA4"/>
    <w:rsid w:val="4CEF7BA1"/>
    <w:rsid w:val="4CFE61E4"/>
    <w:rsid w:val="4D097306"/>
    <w:rsid w:val="4D0C8B0A"/>
    <w:rsid w:val="4D1469A1"/>
    <w:rsid w:val="4D16B697"/>
    <w:rsid w:val="4D183D12"/>
    <w:rsid w:val="4D18B52C"/>
    <w:rsid w:val="4D18F858"/>
    <w:rsid w:val="4D291112"/>
    <w:rsid w:val="4D348286"/>
    <w:rsid w:val="4D44E05B"/>
    <w:rsid w:val="4D53BF20"/>
    <w:rsid w:val="4D5E1135"/>
    <w:rsid w:val="4D63A66E"/>
    <w:rsid w:val="4D6B8906"/>
    <w:rsid w:val="4D73C490"/>
    <w:rsid w:val="4D76CFC2"/>
    <w:rsid w:val="4D776FE1"/>
    <w:rsid w:val="4D7E1C81"/>
    <w:rsid w:val="4D89E303"/>
    <w:rsid w:val="4D96C75B"/>
    <w:rsid w:val="4D9A3B25"/>
    <w:rsid w:val="4DA6F23A"/>
    <w:rsid w:val="4DA9A2D5"/>
    <w:rsid w:val="4DAB51E6"/>
    <w:rsid w:val="4DB58A19"/>
    <w:rsid w:val="4DBA5234"/>
    <w:rsid w:val="4DCDA278"/>
    <w:rsid w:val="4DDE46C5"/>
    <w:rsid w:val="4DDF05FF"/>
    <w:rsid w:val="4DF2A445"/>
    <w:rsid w:val="4DF2FA2F"/>
    <w:rsid w:val="4DF95839"/>
    <w:rsid w:val="4DFA7E58"/>
    <w:rsid w:val="4DFA9F29"/>
    <w:rsid w:val="4E0774D1"/>
    <w:rsid w:val="4E0B20E1"/>
    <w:rsid w:val="4E0FE817"/>
    <w:rsid w:val="4E11FE92"/>
    <w:rsid w:val="4E1490D4"/>
    <w:rsid w:val="4E1AA0AC"/>
    <w:rsid w:val="4E1B91E7"/>
    <w:rsid w:val="4E2FD5E5"/>
    <w:rsid w:val="4E395179"/>
    <w:rsid w:val="4E3F6A48"/>
    <w:rsid w:val="4E44BD9C"/>
    <w:rsid w:val="4E486B7D"/>
    <w:rsid w:val="4E493C3F"/>
    <w:rsid w:val="4E516FE2"/>
    <w:rsid w:val="4E54DED1"/>
    <w:rsid w:val="4E593EE1"/>
    <w:rsid w:val="4E5A4AC6"/>
    <w:rsid w:val="4E5C6205"/>
    <w:rsid w:val="4E6BB24F"/>
    <w:rsid w:val="4E6D5D40"/>
    <w:rsid w:val="4E7107EB"/>
    <w:rsid w:val="4E81D5A4"/>
    <w:rsid w:val="4E8509DB"/>
    <w:rsid w:val="4E85F83B"/>
    <w:rsid w:val="4E89D570"/>
    <w:rsid w:val="4E8B45EB"/>
    <w:rsid w:val="4E8C59D7"/>
    <w:rsid w:val="4E8E1BB3"/>
    <w:rsid w:val="4E967E0F"/>
    <w:rsid w:val="4E97F8F9"/>
    <w:rsid w:val="4EA0E8E9"/>
    <w:rsid w:val="4EA4D3A1"/>
    <w:rsid w:val="4EA693CB"/>
    <w:rsid w:val="4EADC30A"/>
    <w:rsid w:val="4EB2E276"/>
    <w:rsid w:val="4EB97A3D"/>
    <w:rsid w:val="4EC03E77"/>
    <w:rsid w:val="4EC5806B"/>
    <w:rsid w:val="4EC5C0CF"/>
    <w:rsid w:val="4EC8B9FF"/>
    <w:rsid w:val="4ECB7DF3"/>
    <w:rsid w:val="4ED9A1C9"/>
    <w:rsid w:val="4EDFA778"/>
    <w:rsid w:val="4EE90584"/>
    <w:rsid w:val="4EE9A2EE"/>
    <w:rsid w:val="4EFF7922"/>
    <w:rsid w:val="4F007B89"/>
    <w:rsid w:val="4F02EF19"/>
    <w:rsid w:val="4F049D6C"/>
    <w:rsid w:val="4F15A019"/>
    <w:rsid w:val="4F1840F9"/>
    <w:rsid w:val="4F1A30AE"/>
    <w:rsid w:val="4F274C93"/>
    <w:rsid w:val="4F356B85"/>
    <w:rsid w:val="4F3AD423"/>
    <w:rsid w:val="4F3EABEC"/>
    <w:rsid w:val="4F42F38F"/>
    <w:rsid w:val="4F4E92AF"/>
    <w:rsid w:val="4F56F880"/>
    <w:rsid w:val="4F64B50F"/>
    <w:rsid w:val="4F6DC2B7"/>
    <w:rsid w:val="4F6DD575"/>
    <w:rsid w:val="4F713FA8"/>
    <w:rsid w:val="4F741CF9"/>
    <w:rsid w:val="4F7E7672"/>
    <w:rsid w:val="4F85F9EF"/>
    <w:rsid w:val="4F94D91D"/>
    <w:rsid w:val="4F98BD1B"/>
    <w:rsid w:val="4FA15637"/>
    <w:rsid w:val="4FA3A757"/>
    <w:rsid w:val="4FBAB47C"/>
    <w:rsid w:val="4FBDD070"/>
    <w:rsid w:val="4FC32772"/>
    <w:rsid w:val="4FC4E71B"/>
    <w:rsid w:val="4FC7388B"/>
    <w:rsid w:val="4FD1B605"/>
    <w:rsid w:val="4FE7C262"/>
    <w:rsid w:val="4FEA6D8A"/>
    <w:rsid w:val="4FF5FCD0"/>
    <w:rsid w:val="4FFA9FE0"/>
    <w:rsid w:val="4FFBEF28"/>
    <w:rsid w:val="4FFC5A1A"/>
    <w:rsid w:val="500152BD"/>
    <w:rsid w:val="50045E95"/>
    <w:rsid w:val="5006C8AF"/>
    <w:rsid w:val="5007E4B0"/>
    <w:rsid w:val="500EDE64"/>
    <w:rsid w:val="5019DDFA"/>
    <w:rsid w:val="5019FAA0"/>
    <w:rsid w:val="501DA964"/>
    <w:rsid w:val="50239831"/>
    <w:rsid w:val="5026DBD4"/>
    <w:rsid w:val="5052201D"/>
    <w:rsid w:val="5058C439"/>
    <w:rsid w:val="50661F65"/>
    <w:rsid w:val="506D42A1"/>
    <w:rsid w:val="50747F93"/>
    <w:rsid w:val="507BD15F"/>
    <w:rsid w:val="50814A97"/>
    <w:rsid w:val="508B2799"/>
    <w:rsid w:val="508DFA70"/>
    <w:rsid w:val="508EB198"/>
    <w:rsid w:val="50A5FB47"/>
    <w:rsid w:val="50A64078"/>
    <w:rsid w:val="50A90C4A"/>
    <w:rsid w:val="50B47492"/>
    <w:rsid w:val="50B7BAAB"/>
    <w:rsid w:val="50C38A92"/>
    <w:rsid w:val="50C6A335"/>
    <w:rsid w:val="50CA1F3A"/>
    <w:rsid w:val="50D7A496"/>
    <w:rsid w:val="50D831A0"/>
    <w:rsid w:val="50DC94B4"/>
    <w:rsid w:val="50E0CBBE"/>
    <w:rsid w:val="50E0F136"/>
    <w:rsid w:val="50E6D022"/>
    <w:rsid w:val="50E9CBD0"/>
    <w:rsid w:val="50EC1545"/>
    <w:rsid w:val="50F011A2"/>
    <w:rsid w:val="50F03646"/>
    <w:rsid w:val="50F127B9"/>
    <w:rsid w:val="50F3271B"/>
    <w:rsid w:val="50FF7220"/>
    <w:rsid w:val="510C7BB4"/>
    <w:rsid w:val="51145F83"/>
    <w:rsid w:val="5119416B"/>
    <w:rsid w:val="511C68B4"/>
    <w:rsid w:val="511D3D0C"/>
    <w:rsid w:val="511ED35C"/>
    <w:rsid w:val="51213773"/>
    <w:rsid w:val="5129525A"/>
    <w:rsid w:val="513391A0"/>
    <w:rsid w:val="513409E0"/>
    <w:rsid w:val="5135D5CC"/>
    <w:rsid w:val="513AFDC0"/>
    <w:rsid w:val="514FAB9A"/>
    <w:rsid w:val="51597C44"/>
    <w:rsid w:val="515D6CB0"/>
    <w:rsid w:val="516D3967"/>
    <w:rsid w:val="516D3A3A"/>
    <w:rsid w:val="518007C7"/>
    <w:rsid w:val="51833EA2"/>
    <w:rsid w:val="5186054D"/>
    <w:rsid w:val="51885376"/>
    <w:rsid w:val="5190C72E"/>
    <w:rsid w:val="5198C21B"/>
    <w:rsid w:val="51A3A0D5"/>
    <w:rsid w:val="51A67F76"/>
    <w:rsid w:val="51A9F5D8"/>
    <w:rsid w:val="51ABD037"/>
    <w:rsid w:val="51AF54DE"/>
    <w:rsid w:val="51B7EEB1"/>
    <w:rsid w:val="51C514E1"/>
    <w:rsid w:val="51C82E72"/>
    <w:rsid w:val="51D194F3"/>
    <w:rsid w:val="51DF1A5F"/>
    <w:rsid w:val="51E22E13"/>
    <w:rsid w:val="51E509BD"/>
    <w:rsid w:val="51EB8BB3"/>
    <w:rsid w:val="51EDA121"/>
    <w:rsid w:val="51F175FF"/>
    <w:rsid w:val="51F7C3C9"/>
    <w:rsid w:val="51FFE539"/>
    <w:rsid w:val="5200084A"/>
    <w:rsid w:val="520474E3"/>
    <w:rsid w:val="5205D4D5"/>
    <w:rsid w:val="52097458"/>
    <w:rsid w:val="52207921"/>
    <w:rsid w:val="52251625"/>
    <w:rsid w:val="522B53E0"/>
    <w:rsid w:val="52329ADA"/>
    <w:rsid w:val="5233B39F"/>
    <w:rsid w:val="5238E5E0"/>
    <w:rsid w:val="523B1B89"/>
    <w:rsid w:val="523BD1F8"/>
    <w:rsid w:val="523F7E82"/>
    <w:rsid w:val="5246C716"/>
    <w:rsid w:val="524DA752"/>
    <w:rsid w:val="52597306"/>
    <w:rsid w:val="525A2208"/>
    <w:rsid w:val="525C8E17"/>
    <w:rsid w:val="525DE862"/>
    <w:rsid w:val="525DF29C"/>
    <w:rsid w:val="52630B0E"/>
    <w:rsid w:val="52643903"/>
    <w:rsid w:val="5266480B"/>
    <w:rsid w:val="52683F02"/>
    <w:rsid w:val="526C3E05"/>
    <w:rsid w:val="526EBF19"/>
    <w:rsid w:val="527A5DD7"/>
    <w:rsid w:val="527D5BAA"/>
    <w:rsid w:val="528281CC"/>
    <w:rsid w:val="52865E65"/>
    <w:rsid w:val="5286ECF2"/>
    <w:rsid w:val="5288D15C"/>
    <w:rsid w:val="528917E2"/>
    <w:rsid w:val="52901CBD"/>
    <w:rsid w:val="52A12D71"/>
    <w:rsid w:val="52A57DD8"/>
    <w:rsid w:val="52A82AF2"/>
    <w:rsid w:val="52AA68EB"/>
    <w:rsid w:val="52BA8F7B"/>
    <w:rsid w:val="52C91067"/>
    <w:rsid w:val="52C9D0A7"/>
    <w:rsid w:val="52CAD321"/>
    <w:rsid w:val="52CC0973"/>
    <w:rsid w:val="52D14E43"/>
    <w:rsid w:val="52DF5834"/>
    <w:rsid w:val="52DFE61E"/>
    <w:rsid w:val="52E60E6E"/>
    <w:rsid w:val="52E848BF"/>
    <w:rsid w:val="52FE5C3A"/>
    <w:rsid w:val="53019563"/>
    <w:rsid w:val="53037CFC"/>
    <w:rsid w:val="5309DB2C"/>
    <w:rsid w:val="530C9DF8"/>
    <w:rsid w:val="5316862F"/>
    <w:rsid w:val="535195B3"/>
    <w:rsid w:val="5353F279"/>
    <w:rsid w:val="535B2728"/>
    <w:rsid w:val="535C3667"/>
    <w:rsid w:val="536016B6"/>
    <w:rsid w:val="53634D39"/>
    <w:rsid w:val="53668B13"/>
    <w:rsid w:val="536A53E0"/>
    <w:rsid w:val="536F4244"/>
    <w:rsid w:val="537003EE"/>
    <w:rsid w:val="53735493"/>
    <w:rsid w:val="537B783A"/>
    <w:rsid w:val="5384E914"/>
    <w:rsid w:val="538D0E3C"/>
    <w:rsid w:val="538E3D2C"/>
    <w:rsid w:val="53961157"/>
    <w:rsid w:val="5397B1CB"/>
    <w:rsid w:val="539FA184"/>
    <w:rsid w:val="53ADA4CF"/>
    <w:rsid w:val="53AE2800"/>
    <w:rsid w:val="53B64DBA"/>
    <w:rsid w:val="53BEDF54"/>
    <w:rsid w:val="53CA9FEA"/>
    <w:rsid w:val="53D2511F"/>
    <w:rsid w:val="53D434DC"/>
    <w:rsid w:val="53D9B6D2"/>
    <w:rsid w:val="53DDC7C0"/>
    <w:rsid w:val="53DFEF8E"/>
    <w:rsid w:val="53EA3461"/>
    <w:rsid w:val="53ECEE43"/>
    <w:rsid w:val="53ED3887"/>
    <w:rsid w:val="53F7AA5A"/>
    <w:rsid w:val="540142C2"/>
    <w:rsid w:val="540DD8FF"/>
    <w:rsid w:val="5410F5BF"/>
    <w:rsid w:val="5413EBD0"/>
    <w:rsid w:val="54235871"/>
    <w:rsid w:val="5429A96F"/>
    <w:rsid w:val="542D7B13"/>
    <w:rsid w:val="543DE22E"/>
    <w:rsid w:val="543E31E2"/>
    <w:rsid w:val="5440A7BC"/>
    <w:rsid w:val="54497E66"/>
    <w:rsid w:val="54528C4D"/>
    <w:rsid w:val="5466B455"/>
    <w:rsid w:val="5478B48A"/>
    <w:rsid w:val="548254D5"/>
    <w:rsid w:val="5485B64A"/>
    <w:rsid w:val="5490C8C3"/>
    <w:rsid w:val="5490CC03"/>
    <w:rsid w:val="5492BAE2"/>
    <w:rsid w:val="54997105"/>
    <w:rsid w:val="549BA221"/>
    <w:rsid w:val="549C2808"/>
    <w:rsid w:val="549D5AB4"/>
    <w:rsid w:val="54A3931F"/>
    <w:rsid w:val="54A48EF0"/>
    <w:rsid w:val="54A633B3"/>
    <w:rsid w:val="54AE047A"/>
    <w:rsid w:val="54AFB580"/>
    <w:rsid w:val="54AFB5DC"/>
    <w:rsid w:val="54B838D3"/>
    <w:rsid w:val="54BC4E70"/>
    <w:rsid w:val="54BE4173"/>
    <w:rsid w:val="54CE8FE4"/>
    <w:rsid w:val="54D0F5AD"/>
    <w:rsid w:val="54D2167F"/>
    <w:rsid w:val="54D7C961"/>
    <w:rsid w:val="54DCA7F3"/>
    <w:rsid w:val="54E728FA"/>
    <w:rsid w:val="54E89822"/>
    <w:rsid w:val="54E951E3"/>
    <w:rsid w:val="54EA932A"/>
    <w:rsid w:val="54EF6401"/>
    <w:rsid w:val="54F5832D"/>
    <w:rsid w:val="54FC3F20"/>
    <w:rsid w:val="54FE29AD"/>
    <w:rsid w:val="55005AC4"/>
    <w:rsid w:val="5508BAA0"/>
    <w:rsid w:val="5510F1FC"/>
    <w:rsid w:val="55148B23"/>
    <w:rsid w:val="5516A7CE"/>
    <w:rsid w:val="5519AEEF"/>
    <w:rsid w:val="551DD57C"/>
    <w:rsid w:val="551F5026"/>
    <w:rsid w:val="552282F2"/>
    <w:rsid w:val="5527BE08"/>
    <w:rsid w:val="552E1427"/>
    <w:rsid w:val="5531B150"/>
    <w:rsid w:val="55328D5D"/>
    <w:rsid w:val="55338B6A"/>
    <w:rsid w:val="5534930D"/>
    <w:rsid w:val="55362BF0"/>
    <w:rsid w:val="5541F14D"/>
    <w:rsid w:val="554A5933"/>
    <w:rsid w:val="556FBA8D"/>
    <w:rsid w:val="5571B1B5"/>
    <w:rsid w:val="557EAAAD"/>
    <w:rsid w:val="558262EC"/>
    <w:rsid w:val="55838378"/>
    <w:rsid w:val="55A050A6"/>
    <w:rsid w:val="55A138CE"/>
    <w:rsid w:val="55AF5B40"/>
    <w:rsid w:val="55B62F74"/>
    <w:rsid w:val="55B7CC89"/>
    <w:rsid w:val="55BC0B01"/>
    <w:rsid w:val="55C9504D"/>
    <w:rsid w:val="55CCB52A"/>
    <w:rsid w:val="55D20E19"/>
    <w:rsid w:val="55D3D026"/>
    <w:rsid w:val="55D5FEB1"/>
    <w:rsid w:val="55E07BBE"/>
    <w:rsid w:val="55EA4C49"/>
    <w:rsid w:val="55EA790F"/>
    <w:rsid w:val="55EC245A"/>
    <w:rsid w:val="55EF2B00"/>
    <w:rsid w:val="55F93339"/>
    <w:rsid w:val="55FCAD7D"/>
    <w:rsid w:val="55FE4899"/>
    <w:rsid w:val="5600480E"/>
    <w:rsid w:val="56031FC3"/>
    <w:rsid w:val="560A5E97"/>
    <w:rsid w:val="561B46B9"/>
    <w:rsid w:val="562558AE"/>
    <w:rsid w:val="562992F8"/>
    <w:rsid w:val="562E0BB5"/>
    <w:rsid w:val="562EC090"/>
    <w:rsid w:val="562EDE73"/>
    <w:rsid w:val="5637B210"/>
    <w:rsid w:val="563D2045"/>
    <w:rsid w:val="564B8132"/>
    <w:rsid w:val="564B8A09"/>
    <w:rsid w:val="5650E2B6"/>
    <w:rsid w:val="56597F45"/>
    <w:rsid w:val="566C7D5A"/>
    <w:rsid w:val="5670F8B5"/>
    <w:rsid w:val="5672D90B"/>
    <w:rsid w:val="5672EC79"/>
    <w:rsid w:val="5672F0D9"/>
    <w:rsid w:val="567466ED"/>
    <w:rsid w:val="567C15B6"/>
    <w:rsid w:val="56A037BB"/>
    <w:rsid w:val="56A69B92"/>
    <w:rsid w:val="56A72825"/>
    <w:rsid w:val="56B90CFA"/>
    <w:rsid w:val="56BADFB6"/>
    <w:rsid w:val="56BC16C5"/>
    <w:rsid w:val="56BFA8B5"/>
    <w:rsid w:val="56C28C42"/>
    <w:rsid w:val="56C3F12D"/>
    <w:rsid w:val="56C7A817"/>
    <w:rsid w:val="56C959A9"/>
    <w:rsid w:val="56C9951E"/>
    <w:rsid w:val="56CC0DD1"/>
    <w:rsid w:val="56D6F3A8"/>
    <w:rsid w:val="56D72228"/>
    <w:rsid w:val="56D8508E"/>
    <w:rsid w:val="56D9DCDE"/>
    <w:rsid w:val="56DB44F2"/>
    <w:rsid w:val="56DBF49B"/>
    <w:rsid w:val="56DC24E1"/>
    <w:rsid w:val="56E3144A"/>
    <w:rsid w:val="56E626D1"/>
    <w:rsid w:val="56ECC4C2"/>
    <w:rsid w:val="56F4BAFB"/>
    <w:rsid w:val="56FD534A"/>
    <w:rsid w:val="5709B127"/>
    <w:rsid w:val="570DC284"/>
    <w:rsid w:val="570E2140"/>
    <w:rsid w:val="57159741"/>
    <w:rsid w:val="57159D12"/>
    <w:rsid w:val="571A4B4F"/>
    <w:rsid w:val="571D746D"/>
    <w:rsid w:val="57208355"/>
    <w:rsid w:val="572FE7B0"/>
    <w:rsid w:val="57323F36"/>
    <w:rsid w:val="574021D5"/>
    <w:rsid w:val="5741CAF8"/>
    <w:rsid w:val="574A72B8"/>
    <w:rsid w:val="574F75BA"/>
    <w:rsid w:val="5752D94C"/>
    <w:rsid w:val="576AD028"/>
    <w:rsid w:val="57795F50"/>
    <w:rsid w:val="577EF11D"/>
    <w:rsid w:val="57832746"/>
    <w:rsid w:val="57833350"/>
    <w:rsid w:val="57899FCA"/>
    <w:rsid w:val="578CBBF9"/>
    <w:rsid w:val="5793A90B"/>
    <w:rsid w:val="5794C0F6"/>
    <w:rsid w:val="579A44FF"/>
    <w:rsid w:val="579F140E"/>
    <w:rsid w:val="579F4759"/>
    <w:rsid w:val="579FDB83"/>
    <w:rsid w:val="57AE2786"/>
    <w:rsid w:val="57BA91CC"/>
    <w:rsid w:val="57BBE259"/>
    <w:rsid w:val="57C64B0B"/>
    <w:rsid w:val="57C933CE"/>
    <w:rsid w:val="57CF7F49"/>
    <w:rsid w:val="57DDFD1E"/>
    <w:rsid w:val="57E2E599"/>
    <w:rsid w:val="57E6AF35"/>
    <w:rsid w:val="57F7AD5C"/>
    <w:rsid w:val="57FB3E64"/>
    <w:rsid w:val="57FCBBA7"/>
    <w:rsid w:val="58022121"/>
    <w:rsid w:val="58067008"/>
    <w:rsid w:val="580AA15D"/>
    <w:rsid w:val="58120544"/>
    <w:rsid w:val="58161A2C"/>
    <w:rsid w:val="582CE21D"/>
    <w:rsid w:val="582F4F43"/>
    <w:rsid w:val="5835F2A8"/>
    <w:rsid w:val="583B422F"/>
    <w:rsid w:val="58413B77"/>
    <w:rsid w:val="58445136"/>
    <w:rsid w:val="584F0CD5"/>
    <w:rsid w:val="5852CFB6"/>
    <w:rsid w:val="585698BE"/>
    <w:rsid w:val="5859E0BB"/>
    <w:rsid w:val="585CB540"/>
    <w:rsid w:val="586114B1"/>
    <w:rsid w:val="586939FE"/>
    <w:rsid w:val="58748E3A"/>
    <w:rsid w:val="58785BE2"/>
    <w:rsid w:val="587D4897"/>
    <w:rsid w:val="587FDD86"/>
    <w:rsid w:val="58819580"/>
    <w:rsid w:val="58879560"/>
    <w:rsid w:val="5887D202"/>
    <w:rsid w:val="588A9DBA"/>
    <w:rsid w:val="5891C5FC"/>
    <w:rsid w:val="5894C180"/>
    <w:rsid w:val="58952A03"/>
    <w:rsid w:val="5898EFCD"/>
    <w:rsid w:val="58A02EA6"/>
    <w:rsid w:val="58A861C4"/>
    <w:rsid w:val="58A89920"/>
    <w:rsid w:val="58A8B9A5"/>
    <w:rsid w:val="58AF19BB"/>
    <w:rsid w:val="58B35A4C"/>
    <w:rsid w:val="58B425C5"/>
    <w:rsid w:val="58BD9FD5"/>
    <w:rsid w:val="58BDB307"/>
    <w:rsid w:val="58C05104"/>
    <w:rsid w:val="58C3D31D"/>
    <w:rsid w:val="58D41B47"/>
    <w:rsid w:val="58D77696"/>
    <w:rsid w:val="58DCE02F"/>
    <w:rsid w:val="58E0DF00"/>
    <w:rsid w:val="58E1DF6B"/>
    <w:rsid w:val="5900D14B"/>
    <w:rsid w:val="59013C9E"/>
    <w:rsid w:val="590D2AEC"/>
    <w:rsid w:val="590EAF65"/>
    <w:rsid w:val="5912CDDF"/>
    <w:rsid w:val="591E902F"/>
    <w:rsid w:val="59207862"/>
    <w:rsid w:val="593D2B6F"/>
    <w:rsid w:val="593D82F1"/>
    <w:rsid w:val="5940DF08"/>
    <w:rsid w:val="594C2D8E"/>
    <w:rsid w:val="594C758F"/>
    <w:rsid w:val="5953191F"/>
    <w:rsid w:val="5957A06C"/>
    <w:rsid w:val="596387E3"/>
    <w:rsid w:val="596D80FE"/>
    <w:rsid w:val="59764C82"/>
    <w:rsid w:val="597727E1"/>
    <w:rsid w:val="598498D9"/>
    <w:rsid w:val="59969C74"/>
    <w:rsid w:val="5997FDDB"/>
    <w:rsid w:val="59A0CECF"/>
    <w:rsid w:val="59A6B6AB"/>
    <w:rsid w:val="59AF5C80"/>
    <w:rsid w:val="59BFB7AC"/>
    <w:rsid w:val="59BFBDE9"/>
    <w:rsid w:val="59CD469B"/>
    <w:rsid w:val="59CE52DF"/>
    <w:rsid w:val="59D48707"/>
    <w:rsid w:val="59E464DE"/>
    <w:rsid w:val="59EA43FB"/>
    <w:rsid w:val="59EA5E86"/>
    <w:rsid w:val="59EE1F14"/>
    <w:rsid w:val="59F4FCAB"/>
    <w:rsid w:val="59F84847"/>
    <w:rsid w:val="59FB4583"/>
    <w:rsid w:val="59FF5803"/>
    <w:rsid w:val="5A00C949"/>
    <w:rsid w:val="5A05299F"/>
    <w:rsid w:val="5A07F8AC"/>
    <w:rsid w:val="5A12836D"/>
    <w:rsid w:val="5A134F25"/>
    <w:rsid w:val="5A14F809"/>
    <w:rsid w:val="5A21C1A7"/>
    <w:rsid w:val="5A2B948E"/>
    <w:rsid w:val="5A2CCB5A"/>
    <w:rsid w:val="5A3139A3"/>
    <w:rsid w:val="5A31F54B"/>
    <w:rsid w:val="5A349D1C"/>
    <w:rsid w:val="5A368066"/>
    <w:rsid w:val="5A375A3C"/>
    <w:rsid w:val="5A3BF944"/>
    <w:rsid w:val="5A3C31DB"/>
    <w:rsid w:val="5A47FC45"/>
    <w:rsid w:val="5A505A6A"/>
    <w:rsid w:val="5A5B0E95"/>
    <w:rsid w:val="5A61803B"/>
    <w:rsid w:val="5A6A9A9A"/>
    <w:rsid w:val="5A6BB76D"/>
    <w:rsid w:val="5A6D09FD"/>
    <w:rsid w:val="5A7AA83C"/>
    <w:rsid w:val="5A7D49F2"/>
    <w:rsid w:val="5A82F68A"/>
    <w:rsid w:val="5A84B892"/>
    <w:rsid w:val="5A952F42"/>
    <w:rsid w:val="5A972539"/>
    <w:rsid w:val="5A9C52D8"/>
    <w:rsid w:val="5AA74B5D"/>
    <w:rsid w:val="5AA87061"/>
    <w:rsid w:val="5AAE3B20"/>
    <w:rsid w:val="5ABAD0C4"/>
    <w:rsid w:val="5AC45259"/>
    <w:rsid w:val="5AC53EC2"/>
    <w:rsid w:val="5ACB2D62"/>
    <w:rsid w:val="5ACBD69D"/>
    <w:rsid w:val="5ACCE0DB"/>
    <w:rsid w:val="5ACD8192"/>
    <w:rsid w:val="5AD1384F"/>
    <w:rsid w:val="5ADC9B5E"/>
    <w:rsid w:val="5AEB2910"/>
    <w:rsid w:val="5AFCF224"/>
    <w:rsid w:val="5B0C776E"/>
    <w:rsid w:val="5B0F39F5"/>
    <w:rsid w:val="5B12650D"/>
    <w:rsid w:val="5B1B2AE2"/>
    <w:rsid w:val="5B1DB6A5"/>
    <w:rsid w:val="5B278ABA"/>
    <w:rsid w:val="5B2994EB"/>
    <w:rsid w:val="5B2B5103"/>
    <w:rsid w:val="5B348B4D"/>
    <w:rsid w:val="5B359F50"/>
    <w:rsid w:val="5B4BC29C"/>
    <w:rsid w:val="5B4DA4A2"/>
    <w:rsid w:val="5B51B44E"/>
    <w:rsid w:val="5B5B5292"/>
    <w:rsid w:val="5B626FBE"/>
    <w:rsid w:val="5B767935"/>
    <w:rsid w:val="5B7C0D25"/>
    <w:rsid w:val="5B7FD876"/>
    <w:rsid w:val="5B802052"/>
    <w:rsid w:val="5B8631CB"/>
    <w:rsid w:val="5B8C01C2"/>
    <w:rsid w:val="5B90DDF9"/>
    <w:rsid w:val="5B924EDF"/>
    <w:rsid w:val="5B9CF6A7"/>
    <w:rsid w:val="5B9E1706"/>
    <w:rsid w:val="5B9FFA8D"/>
    <w:rsid w:val="5BA9AEC6"/>
    <w:rsid w:val="5BB33586"/>
    <w:rsid w:val="5BB75FCF"/>
    <w:rsid w:val="5BBD6620"/>
    <w:rsid w:val="5BBDD57D"/>
    <w:rsid w:val="5BC13D06"/>
    <w:rsid w:val="5BC6510E"/>
    <w:rsid w:val="5BC81200"/>
    <w:rsid w:val="5BCC98B2"/>
    <w:rsid w:val="5BCEA592"/>
    <w:rsid w:val="5BD4A422"/>
    <w:rsid w:val="5BE28270"/>
    <w:rsid w:val="5BE394FD"/>
    <w:rsid w:val="5BE9112E"/>
    <w:rsid w:val="5BED118B"/>
    <w:rsid w:val="5BFAF2BC"/>
    <w:rsid w:val="5BFDEF1D"/>
    <w:rsid w:val="5C016A8A"/>
    <w:rsid w:val="5C0CF2FB"/>
    <w:rsid w:val="5C0E7FE9"/>
    <w:rsid w:val="5C0FE07C"/>
    <w:rsid w:val="5C16E4EF"/>
    <w:rsid w:val="5C1CD191"/>
    <w:rsid w:val="5C20F280"/>
    <w:rsid w:val="5C277DBF"/>
    <w:rsid w:val="5C28E1C5"/>
    <w:rsid w:val="5C2A9202"/>
    <w:rsid w:val="5C2B66D9"/>
    <w:rsid w:val="5C32013C"/>
    <w:rsid w:val="5C376C86"/>
    <w:rsid w:val="5C467570"/>
    <w:rsid w:val="5C5857CF"/>
    <w:rsid w:val="5C5E2CDF"/>
    <w:rsid w:val="5C67618A"/>
    <w:rsid w:val="5C6B32D3"/>
    <w:rsid w:val="5C6FDB79"/>
    <w:rsid w:val="5C8565DA"/>
    <w:rsid w:val="5C934A5F"/>
    <w:rsid w:val="5C952D0F"/>
    <w:rsid w:val="5C9E1E27"/>
    <w:rsid w:val="5CA7741B"/>
    <w:rsid w:val="5CA7944E"/>
    <w:rsid w:val="5CA8CDD8"/>
    <w:rsid w:val="5CAE0D3E"/>
    <w:rsid w:val="5CAE255F"/>
    <w:rsid w:val="5CBC5CF2"/>
    <w:rsid w:val="5CC62C2A"/>
    <w:rsid w:val="5CC6E2D0"/>
    <w:rsid w:val="5CE9BE9F"/>
    <w:rsid w:val="5CE9FFA9"/>
    <w:rsid w:val="5CED0C74"/>
    <w:rsid w:val="5CEF1C9E"/>
    <w:rsid w:val="5CEF27BA"/>
    <w:rsid w:val="5CF34B4E"/>
    <w:rsid w:val="5CF416BA"/>
    <w:rsid w:val="5CFA0A14"/>
    <w:rsid w:val="5CFC4372"/>
    <w:rsid w:val="5CFCB0E8"/>
    <w:rsid w:val="5CFEECC7"/>
    <w:rsid w:val="5D035805"/>
    <w:rsid w:val="5D046093"/>
    <w:rsid w:val="5D06D3FC"/>
    <w:rsid w:val="5D11F800"/>
    <w:rsid w:val="5D1A0A75"/>
    <w:rsid w:val="5D212C39"/>
    <w:rsid w:val="5D221CEF"/>
    <w:rsid w:val="5D2319FB"/>
    <w:rsid w:val="5D283ED6"/>
    <w:rsid w:val="5D2EEDDB"/>
    <w:rsid w:val="5D37EABC"/>
    <w:rsid w:val="5D38B2D7"/>
    <w:rsid w:val="5D45EDE0"/>
    <w:rsid w:val="5D531667"/>
    <w:rsid w:val="5D67137B"/>
    <w:rsid w:val="5D6885B8"/>
    <w:rsid w:val="5D7285FC"/>
    <w:rsid w:val="5D7A41BC"/>
    <w:rsid w:val="5D7C5A0A"/>
    <w:rsid w:val="5D83166F"/>
    <w:rsid w:val="5D86EBF3"/>
    <w:rsid w:val="5D878BB4"/>
    <w:rsid w:val="5D938E17"/>
    <w:rsid w:val="5D953E40"/>
    <w:rsid w:val="5D9B091D"/>
    <w:rsid w:val="5DA59135"/>
    <w:rsid w:val="5DA64D2F"/>
    <w:rsid w:val="5DB2FB58"/>
    <w:rsid w:val="5DB59ABE"/>
    <w:rsid w:val="5DBC658F"/>
    <w:rsid w:val="5DBECC8C"/>
    <w:rsid w:val="5DC1D2CF"/>
    <w:rsid w:val="5DD290B9"/>
    <w:rsid w:val="5DD45D5E"/>
    <w:rsid w:val="5DD52E47"/>
    <w:rsid w:val="5DD86BA0"/>
    <w:rsid w:val="5DD90993"/>
    <w:rsid w:val="5DDF5B76"/>
    <w:rsid w:val="5DEF35C1"/>
    <w:rsid w:val="5DF04742"/>
    <w:rsid w:val="5DF224F8"/>
    <w:rsid w:val="5DF841B3"/>
    <w:rsid w:val="5E01BEB8"/>
    <w:rsid w:val="5E0B6170"/>
    <w:rsid w:val="5E11C388"/>
    <w:rsid w:val="5E1AE1C0"/>
    <w:rsid w:val="5E2872B8"/>
    <w:rsid w:val="5E2D6E4C"/>
    <w:rsid w:val="5E2E65DC"/>
    <w:rsid w:val="5E2F25F7"/>
    <w:rsid w:val="5E3066C6"/>
    <w:rsid w:val="5E3104B9"/>
    <w:rsid w:val="5E3481F2"/>
    <w:rsid w:val="5E37907E"/>
    <w:rsid w:val="5E3E11D5"/>
    <w:rsid w:val="5E4EEE3B"/>
    <w:rsid w:val="5E4F1134"/>
    <w:rsid w:val="5E4F4214"/>
    <w:rsid w:val="5E59DA21"/>
    <w:rsid w:val="5E636686"/>
    <w:rsid w:val="5E66A3DA"/>
    <w:rsid w:val="5E7BC49A"/>
    <w:rsid w:val="5E89618E"/>
    <w:rsid w:val="5E89A7D0"/>
    <w:rsid w:val="5E8F5CDD"/>
    <w:rsid w:val="5EA2AAAE"/>
    <w:rsid w:val="5EAC8CF9"/>
    <w:rsid w:val="5EB1396C"/>
    <w:rsid w:val="5EB166C4"/>
    <w:rsid w:val="5EB687F1"/>
    <w:rsid w:val="5EB7196D"/>
    <w:rsid w:val="5EC08C7C"/>
    <w:rsid w:val="5EC8DFF2"/>
    <w:rsid w:val="5ED412BB"/>
    <w:rsid w:val="5EDE8EDA"/>
    <w:rsid w:val="5EE4D8C5"/>
    <w:rsid w:val="5EE6C5E4"/>
    <w:rsid w:val="5EF27A87"/>
    <w:rsid w:val="5EF9AB47"/>
    <w:rsid w:val="5EFF57F5"/>
    <w:rsid w:val="5F06F8EE"/>
    <w:rsid w:val="5F091588"/>
    <w:rsid w:val="5F0C1AEE"/>
    <w:rsid w:val="5F13DC3C"/>
    <w:rsid w:val="5F145D6A"/>
    <w:rsid w:val="5F1B24AC"/>
    <w:rsid w:val="5F1CC951"/>
    <w:rsid w:val="5F2114A4"/>
    <w:rsid w:val="5F29F87E"/>
    <w:rsid w:val="5F352E21"/>
    <w:rsid w:val="5F355DF2"/>
    <w:rsid w:val="5F35EC47"/>
    <w:rsid w:val="5F38C67A"/>
    <w:rsid w:val="5F3FF06D"/>
    <w:rsid w:val="5F4155D5"/>
    <w:rsid w:val="5F453016"/>
    <w:rsid w:val="5F4B3E09"/>
    <w:rsid w:val="5F517C4B"/>
    <w:rsid w:val="5F62E4E9"/>
    <w:rsid w:val="5F63F494"/>
    <w:rsid w:val="5F7D2BC8"/>
    <w:rsid w:val="5F8C799C"/>
    <w:rsid w:val="5F8F3B80"/>
    <w:rsid w:val="5F908BAB"/>
    <w:rsid w:val="5F93316F"/>
    <w:rsid w:val="5F940D8C"/>
    <w:rsid w:val="5F99F093"/>
    <w:rsid w:val="5F9AEDE9"/>
    <w:rsid w:val="5F9D7419"/>
    <w:rsid w:val="5FA06067"/>
    <w:rsid w:val="5FA2E220"/>
    <w:rsid w:val="5FA5EA3A"/>
    <w:rsid w:val="5FB4EB3E"/>
    <w:rsid w:val="5FB5DE3F"/>
    <w:rsid w:val="5FB6B423"/>
    <w:rsid w:val="5FC04571"/>
    <w:rsid w:val="5FC8C83B"/>
    <w:rsid w:val="5FD16185"/>
    <w:rsid w:val="5FD4E304"/>
    <w:rsid w:val="5FE0BA32"/>
    <w:rsid w:val="5FE9EFDE"/>
    <w:rsid w:val="5FEB0AD5"/>
    <w:rsid w:val="5FEB21CC"/>
    <w:rsid w:val="5FEB3F51"/>
    <w:rsid w:val="5FEE375E"/>
    <w:rsid w:val="5FF06ACE"/>
    <w:rsid w:val="5FF0E865"/>
    <w:rsid w:val="5FF3E9E2"/>
    <w:rsid w:val="5FF97595"/>
    <w:rsid w:val="60095FD6"/>
    <w:rsid w:val="600FE9F6"/>
    <w:rsid w:val="6010A8AC"/>
    <w:rsid w:val="601EB0C2"/>
    <w:rsid w:val="602079F5"/>
    <w:rsid w:val="602BDB02"/>
    <w:rsid w:val="602F8AF5"/>
    <w:rsid w:val="603C02E7"/>
    <w:rsid w:val="603E1150"/>
    <w:rsid w:val="6040C93F"/>
    <w:rsid w:val="6041F1DE"/>
    <w:rsid w:val="6045D7C2"/>
    <w:rsid w:val="60494B27"/>
    <w:rsid w:val="604A9568"/>
    <w:rsid w:val="6058D249"/>
    <w:rsid w:val="6065186A"/>
    <w:rsid w:val="6072EBA5"/>
    <w:rsid w:val="6073F0C6"/>
    <w:rsid w:val="6075B168"/>
    <w:rsid w:val="6076FE67"/>
    <w:rsid w:val="60897B7B"/>
    <w:rsid w:val="6093F790"/>
    <w:rsid w:val="60A5A8A2"/>
    <w:rsid w:val="60AC6548"/>
    <w:rsid w:val="60B2FB65"/>
    <w:rsid w:val="60CB2B0F"/>
    <w:rsid w:val="60CF46D8"/>
    <w:rsid w:val="60D51515"/>
    <w:rsid w:val="60DA1ED9"/>
    <w:rsid w:val="60DA5BC8"/>
    <w:rsid w:val="60E3BFBE"/>
    <w:rsid w:val="60E592B2"/>
    <w:rsid w:val="60E72073"/>
    <w:rsid w:val="60E7B962"/>
    <w:rsid w:val="60EE16F5"/>
    <w:rsid w:val="60FF8148"/>
    <w:rsid w:val="61159114"/>
    <w:rsid w:val="61193476"/>
    <w:rsid w:val="611B52EC"/>
    <w:rsid w:val="611CADF6"/>
    <w:rsid w:val="611E2606"/>
    <w:rsid w:val="611F7510"/>
    <w:rsid w:val="612BAF59"/>
    <w:rsid w:val="6138BF3F"/>
    <w:rsid w:val="613C6F65"/>
    <w:rsid w:val="613FAB4F"/>
    <w:rsid w:val="614A2B32"/>
    <w:rsid w:val="614FABD2"/>
    <w:rsid w:val="615FDCD0"/>
    <w:rsid w:val="616AA2E9"/>
    <w:rsid w:val="616D2CD5"/>
    <w:rsid w:val="616FAC0A"/>
    <w:rsid w:val="61766DFB"/>
    <w:rsid w:val="6186D63D"/>
    <w:rsid w:val="618A18D2"/>
    <w:rsid w:val="618C1110"/>
    <w:rsid w:val="61924120"/>
    <w:rsid w:val="6194AFB7"/>
    <w:rsid w:val="6198BB57"/>
    <w:rsid w:val="619B23EA"/>
    <w:rsid w:val="61A34C50"/>
    <w:rsid w:val="61AB75FC"/>
    <w:rsid w:val="61ADECAA"/>
    <w:rsid w:val="61AE5BE9"/>
    <w:rsid w:val="61BA4483"/>
    <w:rsid w:val="61BAD05E"/>
    <w:rsid w:val="61BEEE8C"/>
    <w:rsid w:val="61C01866"/>
    <w:rsid w:val="61C11A53"/>
    <w:rsid w:val="61C3C240"/>
    <w:rsid w:val="61C5D8B4"/>
    <w:rsid w:val="61C7D874"/>
    <w:rsid w:val="61CA8F89"/>
    <w:rsid w:val="61CC3267"/>
    <w:rsid w:val="61CD65BC"/>
    <w:rsid w:val="61D06B1B"/>
    <w:rsid w:val="61D7E9FC"/>
    <w:rsid w:val="61DA8B08"/>
    <w:rsid w:val="61DEAAC1"/>
    <w:rsid w:val="61DF2019"/>
    <w:rsid w:val="61E243BE"/>
    <w:rsid w:val="61FEFAFE"/>
    <w:rsid w:val="6206CE20"/>
    <w:rsid w:val="62099A8E"/>
    <w:rsid w:val="62115E9D"/>
    <w:rsid w:val="6212433A"/>
    <w:rsid w:val="6214AA60"/>
    <w:rsid w:val="6223BB18"/>
    <w:rsid w:val="62244BA0"/>
    <w:rsid w:val="6228466A"/>
    <w:rsid w:val="622EA658"/>
    <w:rsid w:val="6236C8D8"/>
    <w:rsid w:val="623F8888"/>
    <w:rsid w:val="6254E633"/>
    <w:rsid w:val="625577F0"/>
    <w:rsid w:val="6256D290"/>
    <w:rsid w:val="62576934"/>
    <w:rsid w:val="625C03C7"/>
    <w:rsid w:val="62620E82"/>
    <w:rsid w:val="626A50E6"/>
    <w:rsid w:val="6270F27D"/>
    <w:rsid w:val="62728BB8"/>
    <w:rsid w:val="627608E3"/>
    <w:rsid w:val="62767F75"/>
    <w:rsid w:val="627E0210"/>
    <w:rsid w:val="62921256"/>
    <w:rsid w:val="62976E99"/>
    <w:rsid w:val="62980B62"/>
    <w:rsid w:val="629A6427"/>
    <w:rsid w:val="62A7A2F2"/>
    <w:rsid w:val="62A7F269"/>
    <w:rsid w:val="62AEC57C"/>
    <w:rsid w:val="62B25E1B"/>
    <w:rsid w:val="62BB9D69"/>
    <w:rsid w:val="62D4697A"/>
    <w:rsid w:val="62D8606C"/>
    <w:rsid w:val="62E861FB"/>
    <w:rsid w:val="62ED1F10"/>
    <w:rsid w:val="62EF66D4"/>
    <w:rsid w:val="62F5715C"/>
    <w:rsid w:val="62FA0893"/>
    <w:rsid w:val="62FB3672"/>
    <w:rsid w:val="62FDB10E"/>
    <w:rsid w:val="62FF2C78"/>
    <w:rsid w:val="6307B176"/>
    <w:rsid w:val="63085CE5"/>
    <w:rsid w:val="6308CBFA"/>
    <w:rsid w:val="630AF374"/>
    <w:rsid w:val="631185BB"/>
    <w:rsid w:val="63183CD5"/>
    <w:rsid w:val="631CA3EC"/>
    <w:rsid w:val="6322DCA9"/>
    <w:rsid w:val="632E2E75"/>
    <w:rsid w:val="6333081A"/>
    <w:rsid w:val="63381119"/>
    <w:rsid w:val="633A79D3"/>
    <w:rsid w:val="633DCB50"/>
    <w:rsid w:val="635BF362"/>
    <w:rsid w:val="635E29A8"/>
    <w:rsid w:val="635F9601"/>
    <w:rsid w:val="63615B3A"/>
    <w:rsid w:val="63681D9B"/>
    <w:rsid w:val="636B86C7"/>
    <w:rsid w:val="636CC560"/>
    <w:rsid w:val="636F7012"/>
    <w:rsid w:val="6376772B"/>
    <w:rsid w:val="637805C2"/>
    <w:rsid w:val="637CA7A9"/>
    <w:rsid w:val="6380167C"/>
    <w:rsid w:val="638178C9"/>
    <w:rsid w:val="638436C1"/>
    <w:rsid w:val="6391AFDF"/>
    <w:rsid w:val="63921A3A"/>
    <w:rsid w:val="63971C28"/>
    <w:rsid w:val="639A703D"/>
    <w:rsid w:val="63B5AE26"/>
    <w:rsid w:val="63B5FDEC"/>
    <w:rsid w:val="63B6ECF1"/>
    <w:rsid w:val="63B75EB2"/>
    <w:rsid w:val="63BAAB7B"/>
    <w:rsid w:val="63BB6D7E"/>
    <w:rsid w:val="63C5E79C"/>
    <w:rsid w:val="63CB3DD5"/>
    <w:rsid w:val="63CCDA7E"/>
    <w:rsid w:val="63D981F1"/>
    <w:rsid w:val="63DDB977"/>
    <w:rsid w:val="63E11FDA"/>
    <w:rsid w:val="63E997C0"/>
    <w:rsid w:val="63F173BE"/>
    <w:rsid w:val="63F1BE27"/>
    <w:rsid w:val="63FB03EA"/>
    <w:rsid w:val="63FD3B95"/>
    <w:rsid w:val="64018A63"/>
    <w:rsid w:val="640B93DD"/>
    <w:rsid w:val="640E28B0"/>
    <w:rsid w:val="641820F1"/>
    <w:rsid w:val="6431147D"/>
    <w:rsid w:val="643946FB"/>
    <w:rsid w:val="643E4668"/>
    <w:rsid w:val="64412BCD"/>
    <w:rsid w:val="644F55E4"/>
    <w:rsid w:val="6458195B"/>
    <w:rsid w:val="6459943B"/>
    <w:rsid w:val="645DC7B9"/>
    <w:rsid w:val="6463501B"/>
    <w:rsid w:val="64681F01"/>
    <w:rsid w:val="646CE1DF"/>
    <w:rsid w:val="6476429E"/>
    <w:rsid w:val="6476C652"/>
    <w:rsid w:val="647E2423"/>
    <w:rsid w:val="6486E5A6"/>
    <w:rsid w:val="649E76B5"/>
    <w:rsid w:val="649FF99E"/>
    <w:rsid w:val="64A95C65"/>
    <w:rsid w:val="64AF4347"/>
    <w:rsid w:val="64B3FFFA"/>
    <w:rsid w:val="64BFC857"/>
    <w:rsid w:val="64C6B57A"/>
    <w:rsid w:val="64C9F553"/>
    <w:rsid w:val="64DF6C15"/>
    <w:rsid w:val="64E651AF"/>
    <w:rsid w:val="64E6AA37"/>
    <w:rsid w:val="64E9AD37"/>
    <w:rsid w:val="64ECD0A3"/>
    <w:rsid w:val="64ED8E8F"/>
    <w:rsid w:val="64F30EF1"/>
    <w:rsid w:val="64F4E46C"/>
    <w:rsid w:val="64F61D6E"/>
    <w:rsid w:val="64F801CE"/>
    <w:rsid w:val="64F833FD"/>
    <w:rsid w:val="64FD7904"/>
    <w:rsid w:val="65094038"/>
    <w:rsid w:val="65134905"/>
    <w:rsid w:val="6521A421"/>
    <w:rsid w:val="6525CCEA"/>
    <w:rsid w:val="65284D21"/>
    <w:rsid w:val="652CE973"/>
    <w:rsid w:val="652F5F1A"/>
    <w:rsid w:val="653B429C"/>
    <w:rsid w:val="654088A2"/>
    <w:rsid w:val="6553F99F"/>
    <w:rsid w:val="65540CBB"/>
    <w:rsid w:val="65685B61"/>
    <w:rsid w:val="65805C8C"/>
    <w:rsid w:val="65841279"/>
    <w:rsid w:val="6585A19A"/>
    <w:rsid w:val="65894935"/>
    <w:rsid w:val="658D9F00"/>
    <w:rsid w:val="65938BA7"/>
    <w:rsid w:val="6595E137"/>
    <w:rsid w:val="659D8005"/>
    <w:rsid w:val="65BDD9BF"/>
    <w:rsid w:val="65C4D91D"/>
    <w:rsid w:val="65CD297B"/>
    <w:rsid w:val="65D979D6"/>
    <w:rsid w:val="65DF5179"/>
    <w:rsid w:val="65E05BAC"/>
    <w:rsid w:val="65E09E2E"/>
    <w:rsid w:val="65E3622D"/>
    <w:rsid w:val="65E48CEB"/>
    <w:rsid w:val="65E9F418"/>
    <w:rsid w:val="65EFC497"/>
    <w:rsid w:val="65F1B62F"/>
    <w:rsid w:val="65F36109"/>
    <w:rsid w:val="65FB018F"/>
    <w:rsid w:val="65FD0D85"/>
    <w:rsid w:val="660E384F"/>
    <w:rsid w:val="66152B34"/>
    <w:rsid w:val="66197407"/>
    <w:rsid w:val="661BE7C3"/>
    <w:rsid w:val="66213AAC"/>
    <w:rsid w:val="66230BB3"/>
    <w:rsid w:val="6629D191"/>
    <w:rsid w:val="66315865"/>
    <w:rsid w:val="6633DA9C"/>
    <w:rsid w:val="663E5DED"/>
    <w:rsid w:val="66463D39"/>
    <w:rsid w:val="6652DF8C"/>
    <w:rsid w:val="6655025B"/>
    <w:rsid w:val="6656D055"/>
    <w:rsid w:val="6657F601"/>
    <w:rsid w:val="665C1D9C"/>
    <w:rsid w:val="666123A2"/>
    <w:rsid w:val="6663880D"/>
    <w:rsid w:val="6667AF3D"/>
    <w:rsid w:val="66700482"/>
    <w:rsid w:val="667A668C"/>
    <w:rsid w:val="667ECCE2"/>
    <w:rsid w:val="66940423"/>
    <w:rsid w:val="66946875"/>
    <w:rsid w:val="669ED016"/>
    <w:rsid w:val="66A147F1"/>
    <w:rsid w:val="66A68167"/>
    <w:rsid w:val="66B7E8C2"/>
    <w:rsid w:val="66BC5C21"/>
    <w:rsid w:val="66C81D75"/>
    <w:rsid w:val="66CCCBEB"/>
    <w:rsid w:val="66CF84E1"/>
    <w:rsid w:val="66D8C91B"/>
    <w:rsid w:val="66DCC8C1"/>
    <w:rsid w:val="66DE4E83"/>
    <w:rsid w:val="66E440E4"/>
    <w:rsid w:val="66EFC9BD"/>
    <w:rsid w:val="66F002C0"/>
    <w:rsid w:val="66F21312"/>
    <w:rsid w:val="66F5E1F4"/>
    <w:rsid w:val="66F60957"/>
    <w:rsid w:val="66F6C71F"/>
    <w:rsid w:val="6702EEA6"/>
    <w:rsid w:val="670C55B6"/>
    <w:rsid w:val="671B6221"/>
    <w:rsid w:val="672567E8"/>
    <w:rsid w:val="672E6C5E"/>
    <w:rsid w:val="67325E1C"/>
    <w:rsid w:val="673C11CC"/>
    <w:rsid w:val="6740F46E"/>
    <w:rsid w:val="6743A02F"/>
    <w:rsid w:val="67516558"/>
    <w:rsid w:val="67551911"/>
    <w:rsid w:val="67635A4D"/>
    <w:rsid w:val="676543CB"/>
    <w:rsid w:val="67694CCA"/>
    <w:rsid w:val="67697B12"/>
    <w:rsid w:val="676B8A8C"/>
    <w:rsid w:val="67743AD2"/>
    <w:rsid w:val="67782B01"/>
    <w:rsid w:val="6786C1A4"/>
    <w:rsid w:val="6793C859"/>
    <w:rsid w:val="67A3D025"/>
    <w:rsid w:val="67B42986"/>
    <w:rsid w:val="67BFB4B6"/>
    <w:rsid w:val="67C52488"/>
    <w:rsid w:val="67C9529B"/>
    <w:rsid w:val="67CBFA1A"/>
    <w:rsid w:val="67CC79E9"/>
    <w:rsid w:val="67DA17EE"/>
    <w:rsid w:val="67DEC3F3"/>
    <w:rsid w:val="67E7908A"/>
    <w:rsid w:val="67EA63B2"/>
    <w:rsid w:val="67F410B8"/>
    <w:rsid w:val="67F6F60E"/>
    <w:rsid w:val="67FF8A34"/>
    <w:rsid w:val="68114F1C"/>
    <w:rsid w:val="6812B12E"/>
    <w:rsid w:val="68154050"/>
    <w:rsid w:val="681CC88C"/>
    <w:rsid w:val="681D10BF"/>
    <w:rsid w:val="681F3104"/>
    <w:rsid w:val="68213D01"/>
    <w:rsid w:val="6821FD9E"/>
    <w:rsid w:val="682734D4"/>
    <w:rsid w:val="682EF83E"/>
    <w:rsid w:val="683A2172"/>
    <w:rsid w:val="68471C73"/>
    <w:rsid w:val="684E4C00"/>
    <w:rsid w:val="6858CBFC"/>
    <w:rsid w:val="685A6C74"/>
    <w:rsid w:val="685CD082"/>
    <w:rsid w:val="685D0445"/>
    <w:rsid w:val="68612958"/>
    <w:rsid w:val="686361A0"/>
    <w:rsid w:val="686912A5"/>
    <w:rsid w:val="686BAEC9"/>
    <w:rsid w:val="686FBD2B"/>
    <w:rsid w:val="6875DC91"/>
    <w:rsid w:val="6875E34E"/>
    <w:rsid w:val="68773BDA"/>
    <w:rsid w:val="6879B8E8"/>
    <w:rsid w:val="687A4D7C"/>
    <w:rsid w:val="687DE0C7"/>
    <w:rsid w:val="687E1629"/>
    <w:rsid w:val="68886EFD"/>
    <w:rsid w:val="6889D561"/>
    <w:rsid w:val="688ADCCB"/>
    <w:rsid w:val="688AE752"/>
    <w:rsid w:val="688E3E48"/>
    <w:rsid w:val="68941CD1"/>
    <w:rsid w:val="68955875"/>
    <w:rsid w:val="68988552"/>
    <w:rsid w:val="689C9ED3"/>
    <w:rsid w:val="689DD7B9"/>
    <w:rsid w:val="689E7C4D"/>
    <w:rsid w:val="689EDF6B"/>
    <w:rsid w:val="68A1B539"/>
    <w:rsid w:val="68A598E9"/>
    <w:rsid w:val="68A9F99F"/>
    <w:rsid w:val="68AF9198"/>
    <w:rsid w:val="68B0538E"/>
    <w:rsid w:val="68B286EF"/>
    <w:rsid w:val="68B2C821"/>
    <w:rsid w:val="68BBA682"/>
    <w:rsid w:val="68BC93F2"/>
    <w:rsid w:val="68C386A1"/>
    <w:rsid w:val="68C9B18E"/>
    <w:rsid w:val="68D7B392"/>
    <w:rsid w:val="68FA3FC1"/>
    <w:rsid w:val="68FE3588"/>
    <w:rsid w:val="6909546B"/>
    <w:rsid w:val="691F8C4F"/>
    <w:rsid w:val="6921D53D"/>
    <w:rsid w:val="692307CF"/>
    <w:rsid w:val="693B0B18"/>
    <w:rsid w:val="694944ED"/>
    <w:rsid w:val="694C0154"/>
    <w:rsid w:val="694CA3BD"/>
    <w:rsid w:val="69523398"/>
    <w:rsid w:val="6953A568"/>
    <w:rsid w:val="6954F8C9"/>
    <w:rsid w:val="695B3CA6"/>
    <w:rsid w:val="695D24CB"/>
    <w:rsid w:val="6971F880"/>
    <w:rsid w:val="6972E7DA"/>
    <w:rsid w:val="69776C3A"/>
    <w:rsid w:val="6982DEAD"/>
    <w:rsid w:val="699F7925"/>
    <w:rsid w:val="699FAAB9"/>
    <w:rsid w:val="69B24D87"/>
    <w:rsid w:val="69B8DBBC"/>
    <w:rsid w:val="69BEF569"/>
    <w:rsid w:val="69C96839"/>
    <w:rsid w:val="69D6CF64"/>
    <w:rsid w:val="69DC6BFE"/>
    <w:rsid w:val="69DCCC00"/>
    <w:rsid w:val="69DD4104"/>
    <w:rsid w:val="69DE4D97"/>
    <w:rsid w:val="69E73C34"/>
    <w:rsid w:val="69EC3C66"/>
    <w:rsid w:val="69F4ED45"/>
    <w:rsid w:val="69F75F19"/>
    <w:rsid w:val="69FA025C"/>
    <w:rsid w:val="6A1E28D3"/>
    <w:rsid w:val="6A22A5E6"/>
    <w:rsid w:val="6A24BEC2"/>
    <w:rsid w:val="6A2E3C57"/>
    <w:rsid w:val="6A361D8C"/>
    <w:rsid w:val="6A38ABFB"/>
    <w:rsid w:val="6A3FCF59"/>
    <w:rsid w:val="6A42BD33"/>
    <w:rsid w:val="6A444384"/>
    <w:rsid w:val="6A46B98A"/>
    <w:rsid w:val="6A4CB76C"/>
    <w:rsid w:val="6A52A830"/>
    <w:rsid w:val="6A6084F1"/>
    <w:rsid w:val="6A6B758C"/>
    <w:rsid w:val="6A6BF886"/>
    <w:rsid w:val="6A70AA92"/>
    <w:rsid w:val="6A717FD2"/>
    <w:rsid w:val="6A77DA11"/>
    <w:rsid w:val="6A78E6A9"/>
    <w:rsid w:val="6A828D40"/>
    <w:rsid w:val="6A82B579"/>
    <w:rsid w:val="6A86FC6D"/>
    <w:rsid w:val="6A8A1220"/>
    <w:rsid w:val="6A8F8D68"/>
    <w:rsid w:val="6A8FF4C8"/>
    <w:rsid w:val="6A927E01"/>
    <w:rsid w:val="6AA8819E"/>
    <w:rsid w:val="6AB600F3"/>
    <w:rsid w:val="6AB8385E"/>
    <w:rsid w:val="6ABFBC41"/>
    <w:rsid w:val="6AC13330"/>
    <w:rsid w:val="6ACEEE90"/>
    <w:rsid w:val="6AD4DDBD"/>
    <w:rsid w:val="6ADA741C"/>
    <w:rsid w:val="6AE32901"/>
    <w:rsid w:val="6AE51217"/>
    <w:rsid w:val="6AF06A65"/>
    <w:rsid w:val="6AFB8B40"/>
    <w:rsid w:val="6B0173DB"/>
    <w:rsid w:val="6B1A186E"/>
    <w:rsid w:val="6B231294"/>
    <w:rsid w:val="6B2444A1"/>
    <w:rsid w:val="6B26B974"/>
    <w:rsid w:val="6B27C75D"/>
    <w:rsid w:val="6B3611E0"/>
    <w:rsid w:val="6B40083C"/>
    <w:rsid w:val="6B41675F"/>
    <w:rsid w:val="6B4AB2D9"/>
    <w:rsid w:val="6B5D5D8B"/>
    <w:rsid w:val="6B635234"/>
    <w:rsid w:val="6B63FA2C"/>
    <w:rsid w:val="6B664AC7"/>
    <w:rsid w:val="6B6D1D80"/>
    <w:rsid w:val="6B6D93E9"/>
    <w:rsid w:val="6B6FA434"/>
    <w:rsid w:val="6B766EF4"/>
    <w:rsid w:val="6B7994F7"/>
    <w:rsid w:val="6B7DD817"/>
    <w:rsid w:val="6B860FB9"/>
    <w:rsid w:val="6B904412"/>
    <w:rsid w:val="6B93F595"/>
    <w:rsid w:val="6B94ABB3"/>
    <w:rsid w:val="6B94CACD"/>
    <w:rsid w:val="6B951085"/>
    <w:rsid w:val="6B97F1FB"/>
    <w:rsid w:val="6B9C5F8E"/>
    <w:rsid w:val="6BAB062C"/>
    <w:rsid w:val="6BB0C613"/>
    <w:rsid w:val="6BB38850"/>
    <w:rsid w:val="6BB65F14"/>
    <w:rsid w:val="6BB6D00D"/>
    <w:rsid w:val="6BB86BCC"/>
    <w:rsid w:val="6BB94F35"/>
    <w:rsid w:val="6BC7D0B1"/>
    <w:rsid w:val="6BD9BAA2"/>
    <w:rsid w:val="6BEECF69"/>
    <w:rsid w:val="6BEF69BC"/>
    <w:rsid w:val="6BFA4B5B"/>
    <w:rsid w:val="6C002A01"/>
    <w:rsid w:val="6C0606C0"/>
    <w:rsid w:val="6C08C554"/>
    <w:rsid w:val="6C13F983"/>
    <w:rsid w:val="6C144C3F"/>
    <w:rsid w:val="6C18CB3B"/>
    <w:rsid w:val="6C18ED7B"/>
    <w:rsid w:val="6C1F4B90"/>
    <w:rsid w:val="6C209F72"/>
    <w:rsid w:val="6C532ACB"/>
    <w:rsid w:val="6C5E16EF"/>
    <w:rsid w:val="6C5E7EDE"/>
    <w:rsid w:val="6C61792F"/>
    <w:rsid w:val="6C622952"/>
    <w:rsid w:val="6C65C6C3"/>
    <w:rsid w:val="6C667193"/>
    <w:rsid w:val="6C71F527"/>
    <w:rsid w:val="6C86E77C"/>
    <w:rsid w:val="6C99A6D9"/>
    <w:rsid w:val="6CA28A03"/>
    <w:rsid w:val="6CA9C09A"/>
    <w:rsid w:val="6CB91743"/>
    <w:rsid w:val="6CBC2E52"/>
    <w:rsid w:val="6CC0E5C6"/>
    <w:rsid w:val="6CC61CEF"/>
    <w:rsid w:val="6CCEC95C"/>
    <w:rsid w:val="6CCF806B"/>
    <w:rsid w:val="6CCFCB69"/>
    <w:rsid w:val="6CD09720"/>
    <w:rsid w:val="6CD11E00"/>
    <w:rsid w:val="6CD2DFEC"/>
    <w:rsid w:val="6CD5713E"/>
    <w:rsid w:val="6CD8633F"/>
    <w:rsid w:val="6CDF49B5"/>
    <w:rsid w:val="6CEA29B1"/>
    <w:rsid w:val="6CF09C22"/>
    <w:rsid w:val="6CF2A736"/>
    <w:rsid w:val="6CF70EDA"/>
    <w:rsid w:val="6CF9269B"/>
    <w:rsid w:val="6CFB0272"/>
    <w:rsid w:val="6CFC6984"/>
    <w:rsid w:val="6D00E15D"/>
    <w:rsid w:val="6D0E9949"/>
    <w:rsid w:val="6D0F5562"/>
    <w:rsid w:val="6D1544B5"/>
    <w:rsid w:val="6D15F711"/>
    <w:rsid w:val="6D1807EB"/>
    <w:rsid w:val="6D1D3518"/>
    <w:rsid w:val="6D1D714E"/>
    <w:rsid w:val="6D219843"/>
    <w:rsid w:val="6D248BCF"/>
    <w:rsid w:val="6D24CDFC"/>
    <w:rsid w:val="6D2C4337"/>
    <w:rsid w:val="6D2D310E"/>
    <w:rsid w:val="6D3116D8"/>
    <w:rsid w:val="6D3218AF"/>
    <w:rsid w:val="6D34B882"/>
    <w:rsid w:val="6D3FF1E0"/>
    <w:rsid w:val="6D41075C"/>
    <w:rsid w:val="6D45701C"/>
    <w:rsid w:val="6D45B22B"/>
    <w:rsid w:val="6D4F2C31"/>
    <w:rsid w:val="6D54DD89"/>
    <w:rsid w:val="6D5EE983"/>
    <w:rsid w:val="6D5FBB6C"/>
    <w:rsid w:val="6D627260"/>
    <w:rsid w:val="6D634401"/>
    <w:rsid w:val="6D678A45"/>
    <w:rsid w:val="6D680153"/>
    <w:rsid w:val="6D69DBE4"/>
    <w:rsid w:val="6D7271C9"/>
    <w:rsid w:val="6D7774B9"/>
    <w:rsid w:val="6D7E3607"/>
    <w:rsid w:val="6D86585A"/>
    <w:rsid w:val="6D8C9F07"/>
    <w:rsid w:val="6D91BF32"/>
    <w:rsid w:val="6D939722"/>
    <w:rsid w:val="6D9E238F"/>
    <w:rsid w:val="6D9F4E10"/>
    <w:rsid w:val="6DC15549"/>
    <w:rsid w:val="6DC21335"/>
    <w:rsid w:val="6DCF0617"/>
    <w:rsid w:val="6DD471BA"/>
    <w:rsid w:val="6DD49F7A"/>
    <w:rsid w:val="6DE203F8"/>
    <w:rsid w:val="6DE74C75"/>
    <w:rsid w:val="6DEC7A4E"/>
    <w:rsid w:val="6DED1846"/>
    <w:rsid w:val="6DEF9238"/>
    <w:rsid w:val="6DF18D8F"/>
    <w:rsid w:val="6DFE08AC"/>
    <w:rsid w:val="6E027518"/>
    <w:rsid w:val="6E06AE33"/>
    <w:rsid w:val="6E072024"/>
    <w:rsid w:val="6E1E6128"/>
    <w:rsid w:val="6E2FA697"/>
    <w:rsid w:val="6E38774E"/>
    <w:rsid w:val="6E394173"/>
    <w:rsid w:val="6E3A5FAC"/>
    <w:rsid w:val="6E3F7961"/>
    <w:rsid w:val="6E40D058"/>
    <w:rsid w:val="6E510147"/>
    <w:rsid w:val="6E51CB1A"/>
    <w:rsid w:val="6E586A86"/>
    <w:rsid w:val="6E6CE71D"/>
    <w:rsid w:val="6E6D6C3A"/>
    <w:rsid w:val="6E719B1E"/>
    <w:rsid w:val="6E92A744"/>
    <w:rsid w:val="6E9886C1"/>
    <w:rsid w:val="6EAC3423"/>
    <w:rsid w:val="6EBB9CCA"/>
    <w:rsid w:val="6EBCCED4"/>
    <w:rsid w:val="6EBF60E2"/>
    <w:rsid w:val="6EC323BE"/>
    <w:rsid w:val="6ED3DBE5"/>
    <w:rsid w:val="6EDBB33B"/>
    <w:rsid w:val="6EDFD17B"/>
    <w:rsid w:val="6EE66C18"/>
    <w:rsid w:val="6EF3D098"/>
    <w:rsid w:val="6F04BC0B"/>
    <w:rsid w:val="6F052462"/>
    <w:rsid w:val="6F0AC17B"/>
    <w:rsid w:val="6F0D20B5"/>
    <w:rsid w:val="6F1A1AFF"/>
    <w:rsid w:val="6F1C50E2"/>
    <w:rsid w:val="6F1EEF35"/>
    <w:rsid w:val="6F359A15"/>
    <w:rsid w:val="6F3857A3"/>
    <w:rsid w:val="6F39B8DD"/>
    <w:rsid w:val="6F3A1081"/>
    <w:rsid w:val="6F3A6C02"/>
    <w:rsid w:val="6F42AC68"/>
    <w:rsid w:val="6F4675E4"/>
    <w:rsid w:val="6F471919"/>
    <w:rsid w:val="6F6069ED"/>
    <w:rsid w:val="6F639CEE"/>
    <w:rsid w:val="6F63E16F"/>
    <w:rsid w:val="6F6B6AFE"/>
    <w:rsid w:val="6F7F1381"/>
    <w:rsid w:val="6F7F8223"/>
    <w:rsid w:val="6F879411"/>
    <w:rsid w:val="6F8BDA43"/>
    <w:rsid w:val="6F8D9167"/>
    <w:rsid w:val="6F8DE5D3"/>
    <w:rsid w:val="6F8DF638"/>
    <w:rsid w:val="6F8FE973"/>
    <w:rsid w:val="6F9B9765"/>
    <w:rsid w:val="6F9D6BA2"/>
    <w:rsid w:val="6FB9C82F"/>
    <w:rsid w:val="6FC7E52B"/>
    <w:rsid w:val="6FD0FB3A"/>
    <w:rsid w:val="6FD2DAEF"/>
    <w:rsid w:val="6FD53D2F"/>
    <w:rsid w:val="6FDCAE69"/>
    <w:rsid w:val="6FE92BD4"/>
    <w:rsid w:val="6FF22B40"/>
    <w:rsid w:val="6FF64224"/>
    <w:rsid w:val="6FF9B992"/>
    <w:rsid w:val="70038AC0"/>
    <w:rsid w:val="70079EFC"/>
    <w:rsid w:val="700B7450"/>
    <w:rsid w:val="7012D0D7"/>
    <w:rsid w:val="7013DC12"/>
    <w:rsid w:val="702009ED"/>
    <w:rsid w:val="70244365"/>
    <w:rsid w:val="7024471C"/>
    <w:rsid w:val="70323A3E"/>
    <w:rsid w:val="703AB475"/>
    <w:rsid w:val="703AEADA"/>
    <w:rsid w:val="7043C8A9"/>
    <w:rsid w:val="7044BE90"/>
    <w:rsid w:val="704FA073"/>
    <w:rsid w:val="7052C246"/>
    <w:rsid w:val="7056D889"/>
    <w:rsid w:val="705BD3F2"/>
    <w:rsid w:val="70618392"/>
    <w:rsid w:val="7069933E"/>
    <w:rsid w:val="706CBF57"/>
    <w:rsid w:val="70746D57"/>
    <w:rsid w:val="707EE10D"/>
    <w:rsid w:val="708111F0"/>
    <w:rsid w:val="7082E07B"/>
    <w:rsid w:val="708F935E"/>
    <w:rsid w:val="70A6FFD3"/>
    <w:rsid w:val="70AA886C"/>
    <w:rsid w:val="70AE17D5"/>
    <w:rsid w:val="70BE8087"/>
    <w:rsid w:val="70C118D6"/>
    <w:rsid w:val="70CC6D4F"/>
    <w:rsid w:val="70CF75BC"/>
    <w:rsid w:val="70CF7B75"/>
    <w:rsid w:val="70D06EBF"/>
    <w:rsid w:val="70D3B3C3"/>
    <w:rsid w:val="70D64DEE"/>
    <w:rsid w:val="70DC2AB3"/>
    <w:rsid w:val="70DC3284"/>
    <w:rsid w:val="70EA7F8B"/>
    <w:rsid w:val="70F6B407"/>
    <w:rsid w:val="70F73D57"/>
    <w:rsid w:val="70FD75F4"/>
    <w:rsid w:val="7115D860"/>
    <w:rsid w:val="71163FF0"/>
    <w:rsid w:val="71199E08"/>
    <w:rsid w:val="7121F6B4"/>
    <w:rsid w:val="712B6665"/>
    <w:rsid w:val="712BA39D"/>
    <w:rsid w:val="712D1626"/>
    <w:rsid w:val="712D9628"/>
    <w:rsid w:val="712E21E9"/>
    <w:rsid w:val="713EF29C"/>
    <w:rsid w:val="714438EA"/>
    <w:rsid w:val="7148FD5E"/>
    <w:rsid w:val="7149DF4E"/>
    <w:rsid w:val="714E25CC"/>
    <w:rsid w:val="71597FFD"/>
    <w:rsid w:val="7167357A"/>
    <w:rsid w:val="716B3FA2"/>
    <w:rsid w:val="716F5E4A"/>
    <w:rsid w:val="71713B75"/>
    <w:rsid w:val="7173F676"/>
    <w:rsid w:val="7175D9E1"/>
    <w:rsid w:val="7178F539"/>
    <w:rsid w:val="717BCC0E"/>
    <w:rsid w:val="717C7FD1"/>
    <w:rsid w:val="7184481B"/>
    <w:rsid w:val="71855AAC"/>
    <w:rsid w:val="71A8BE9B"/>
    <w:rsid w:val="71AAB9D8"/>
    <w:rsid w:val="71ACC0C2"/>
    <w:rsid w:val="71AECF2F"/>
    <w:rsid w:val="71B136CF"/>
    <w:rsid w:val="71BDFB63"/>
    <w:rsid w:val="71C62FF3"/>
    <w:rsid w:val="71E52BC5"/>
    <w:rsid w:val="71E605DA"/>
    <w:rsid w:val="71E712E9"/>
    <w:rsid w:val="71EBBB90"/>
    <w:rsid w:val="71F72E71"/>
    <w:rsid w:val="71F79A86"/>
    <w:rsid w:val="72017BA0"/>
    <w:rsid w:val="720374FD"/>
    <w:rsid w:val="7209923E"/>
    <w:rsid w:val="72106BA0"/>
    <w:rsid w:val="72287C82"/>
    <w:rsid w:val="722B74F6"/>
    <w:rsid w:val="724008AF"/>
    <w:rsid w:val="724E9862"/>
    <w:rsid w:val="726B6280"/>
    <w:rsid w:val="726B6A69"/>
    <w:rsid w:val="726F1593"/>
    <w:rsid w:val="72719B91"/>
    <w:rsid w:val="72734F4E"/>
    <w:rsid w:val="72740ECD"/>
    <w:rsid w:val="727A0A4D"/>
    <w:rsid w:val="727A3C23"/>
    <w:rsid w:val="728A360E"/>
    <w:rsid w:val="728D593F"/>
    <w:rsid w:val="729096C4"/>
    <w:rsid w:val="72916446"/>
    <w:rsid w:val="729B8E36"/>
    <w:rsid w:val="729C447D"/>
    <w:rsid w:val="729E338C"/>
    <w:rsid w:val="72A9256E"/>
    <w:rsid w:val="72B81A56"/>
    <w:rsid w:val="72B9F637"/>
    <w:rsid w:val="72C60B30"/>
    <w:rsid w:val="72D0797C"/>
    <w:rsid w:val="72D345CA"/>
    <w:rsid w:val="72D5E7E1"/>
    <w:rsid w:val="72D657FA"/>
    <w:rsid w:val="72D7C5C3"/>
    <w:rsid w:val="72DC6177"/>
    <w:rsid w:val="72DEBFE1"/>
    <w:rsid w:val="72EE1714"/>
    <w:rsid w:val="72EF9FDE"/>
    <w:rsid w:val="72F16BDD"/>
    <w:rsid w:val="72F90371"/>
    <w:rsid w:val="730122CD"/>
    <w:rsid w:val="73013B80"/>
    <w:rsid w:val="730425DB"/>
    <w:rsid w:val="731254A3"/>
    <w:rsid w:val="7321C31F"/>
    <w:rsid w:val="732F630F"/>
    <w:rsid w:val="73363CB3"/>
    <w:rsid w:val="7337874E"/>
    <w:rsid w:val="733792E1"/>
    <w:rsid w:val="733CA20C"/>
    <w:rsid w:val="733E68EF"/>
    <w:rsid w:val="733FA422"/>
    <w:rsid w:val="7340CCE1"/>
    <w:rsid w:val="7341F037"/>
    <w:rsid w:val="736A2301"/>
    <w:rsid w:val="736FC57E"/>
    <w:rsid w:val="73719E8E"/>
    <w:rsid w:val="73747CA3"/>
    <w:rsid w:val="7378A433"/>
    <w:rsid w:val="737BC37A"/>
    <w:rsid w:val="737BE480"/>
    <w:rsid w:val="73877784"/>
    <w:rsid w:val="73973020"/>
    <w:rsid w:val="739CBC4B"/>
    <w:rsid w:val="73A0F60A"/>
    <w:rsid w:val="73A28389"/>
    <w:rsid w:val="73A40244"/>
    <w:rsid w:val="73A4626F"/>
    <w:rsid w:val="73AAAECF"/>
    <w:rsid w:val="73AC46E3"/>
    <w:rsid w:val="73AE07E9"/>
    <w:rsid w:val="73B11794"/>
    <w:rsid w:val="73B21EDB"/>
    <w:rsid w:val="73B37752"/>
    <w:rsid w:val="73B41DB1"/>
    <w:rsid w:val="73B7566A"/>
    <w:rsid w:val="73BB4553"/>
    <w:rsid w:val="73D4FBA8"/>
    <w:rsid w:val="73D76F86"/>
    <w:rsid w:val="73E180A2"/>
    <w:rsid w:val="73E4FF7D"/>
    <w:rsid w:val="73EF4348"/>
    <w:rsid w:val="73F7C0FA"/>
    <w:rsid w:val="73F8C10C"/>
    <w:rsid w:val="73FBDA8C"/>
    <w:rsid w:val="740D42E6"/>
    <w:rsid w:val="7414B656"/>
    <w:rsid w:val="742EFACC"/>
    <w:rsid w:val="742F4E22"/>
    <w:rsid w:val="7431139E"/>
    <w:rsid w:val="74312D22"/>
    <w:rsid w:val="743D5FD8"/>
    <w:rsid w:val="743E3013"/>
    <w:rsid w:val="74406FBB"/>
    <w:rsid w:val="745B7E4F"/>
    <w:rsid w:val="745EB484"/>
    <w:rsid w:val="7464141D"/>
    <w:rsid w:val="746F5E16"/>
    <w:rsid w:val="746FFC77"/>
    <w:rsid w:val="74740311"/>
    <w:rsid w:val="74740727"/>
    <w:rsid w:val="74745C62"/>
    <w:rsid w:val="7486DADB"/>
    <w:rsid w:val="748AABD6"/>
    <w:rsid w:val="7490404B"/>
    <w:rsid w:val="7493C188"/>
    <w:rsid w:val="749581B8"/>
    <w:rsid w:val="749B0190"/>
    <w:rsid w:val="74A99FD9"/>
    <w:rsid w:val="74AC2014"/>
    <w:rsid w:val="74B20320"/>
    <w:rsid w:val="74C89933"/>
    <w:rsid w:val="74E152A5"/>
    <w:rsid w:val="74EA2070"/>
    <w:rsid w:val="74ED2F70"/>
    <w:rsid w:val="750A4DC6"/>
    <w:rsid w:val="7513ECEF"/>
    <w:rsid w:val="7520E251"/>
    <w:rsid w:val="75332B40"/>
    <w:rsid w:val="753BA961"/>
    <w:rsid w:val="753D0586"/>
    <w:rsid w:val="753F3D61"/>
    <w:rsid w:val="754696BE"/>
    <w:rsid w:val="7546F7F2"/>
    <w:rsid w:val="7549A394"/>
    <w:rsid w:val="754B7E08"/>
    <w:rsid w:val="754EB9A2"/>
    <w:rsid w:val="755B8133"/>
    <w:rsid w:val="755BA41E"/>
    <w:rsid w:val="755D1E66"/>
    <w:rsid w:val="7562E6B8"/>
    <w:rsid w:val="756A5A18"/>
    <w:rsid w:val="756E5D1B"/>
    <w:rsid w:val="756F5183"/>
    <w:rsid w:val="7572223A"/>
    <w:rsid w:val="7575955E"/>
    <w:rsid w:val="7585B544"/>
    <w:rsid w:val="7593E3D0"/>
    <w:rsid w:val="759A3582"/>
    <w:rsid w:val="759F5EAA"/>
    <w:rsid w:val="75A4F833"/>
    <w:rsid w:val="75B0E7D1"/>
    <w:rsid w:val="75B16DA6"/>
    <w:rsid w:val="75B41B38"/>
    <w:rsid w:val="75BE7E35"/>
    <w:rsid w:val="75C21BF9"/>
    <w:rsid w:val="75C2472A"/>
    <w:rsid w:val="75C3F5CD"/>
    <w:rsid w:val="75C69A8E"/>
    <w:rsid w:val="75C6B8F3"/>
    <w:rsid w:val="75CC42A1"/>
    <w:rsid w:val="75D093F6"/>
    <w:rsid w:val="75D23E90"/>
    <w:rsid w:val="75D31A21"/>
    <w:rsid w:val="75D75E35"/>
    <w:rsid w:val="75DB268B"/>
    <w:rsid w:val="75E0B1E5"/>
    <w:rsid w:val="75E0DD6F"/>
    <w:rsid w:val="75E38350"/>
    <w:rsid w:val="75EAE439"/>
    <w:rsid w:val="75EF2806"/>
    <w:rsid w:val="75F52CEA"/>
    <w:rsid w:val="75FAEC32"/>
    <w:rsid w:val="75FD79D5"/>
    <w:rsid w:val="760E3079"/>
    <w:rsid w:val="760EF962"/>
    <w:rsid w:val="761719D9"/>
    <w:rsid w:val="761B64E7"/>
    <w:rsid w:val="761DAA3B"/>
    <w:rsid w:val="7625FC2F"/>
    <w:rsid w:val="7627DA78"/>
    <w:rsid w:val="76362B38"/>
    <w:rsid w:val="7640C688"/>
    <w:rsid w:val="764E1C1C"/>
    <w:rsid w:val="766B9CDC"/>
    <w:rsid w:val="766C91DF"/>
    <w:rsid w:val="766CAB45"/>
    <w:rsid w:val="767247E3"/>
    <w:rsid w:val="767D6356"/>
    <w:rsid w:val="76803E24"/>
    <w:rsid w:val="76827954"/>
    <w:rsid w:val="768AB282"/>
    <w:rsid w:val="769650ED"/>
    <w:rsid w:val="76A1A425"/>
    <w:rsid w:val="76AB0586"/>
    <w:rsid w:val="76B9FA05"/>
    <w:rsid w:val="76C173D4"/>
    <w:rsid w:val="76C1F387"/>
    <w:rsid w:val="76CDF76E"/>
    <w:rsid w:val="76E0DC6D"/>
    <w:rsid w:val="76F11E72"/>
    <w:rsid w:val="76F1A3D9"/>
    <w:rsid w:val="76F1EA9A"/>
    <w:rsid w:val="76F50999"/>
    <w:rsid w:val="76F7F678"/>
    <w:rsid w:val="76FB5C34"/>
    <w:rsid w:val="7707CBD1"/>
    <w:rsid w:val="770A2B5C"/>
    <w:rsid w:val="77183298"/>
    <w:rsid w:val="771CF5B0"/>
    <w:rsid w:val="77261F6C"/>
    <w:rsid w:val="7732D5A3"/>
    <w:rsid w:val="7734714E"/>
    <w:rsid w:val="775091DE"/>
    <w:rsid w:val="7752AA06"/>
    <w:rsid w:val="778BBAA0"/>
    <w:rsid w:val="778EBF5C"/>
    <w:rsid w:val="7792A35E"/>
    <w:rsid w:val="7798136F"/>
    <w:rsid w:val="779AD421"/>
    <w:rsid w:val="77A10EFB"/>
    <w:rsid w:val="77A19DF7"/>
    <w:rsid w:val="77A26511"/>
    <w:rsid w:val="77ABAC58"/>
    <w:rsid w:val="77B1E6BE"/>
    <w:rsid w:val="77B29B98"/>
    <w:rsid w:val="77C52390"/>
    <w:rsid w:val="77D52B68"/>
    <w:rsid w:val="77D6BC01"/>
    <w:rsid w:val="77D7C876"/>
    <w:rsid w:val="77DFFD44"/>
    <w:rsid w:val="77E04D6A"/>
    <w:rsid w:val="77E7BE65"/>
    <w:rsid w:val="77EB2F3B"/>
    <w:rsid w:val="77FB5F8B"/>
    <w:rsid w:val="77FC8414"/>
    <w:rsid w:val="77FECE7F"/>
    <w:rsid w:val="7801781E"/>
    <w:rsid w:val="78061E22"/>
    <w:rsid w:val="780D7539"/>
    <w:rsid w:val="78134F22"/>
    <w:rsid w:val="7815BB34"/>
    <w:rsid w:val="7821BE37"/>
    <w:rsid w:val="7822F6C0"/>
    <w:rsid w:val="782DC1A7"/>
    <w:rsid w:val="78353467"/>
    <w:rsid w:val="784257C2"/>
    <w:rsid w:val="784CC3F1"/>
    <w:rsid w:val="784CF9A0"/>
    <w:rsid w:val="7854FE89"/>
    <w:rsid w:val="78565782"/>
    <w:rsid w:val="7871E7B4"/>
    <w:rsid w:val="788C41D5"/>
    <w:rsid w:val="789227BB"/>
    <w:rsid w:val="7894D4E3"/>
    <w:rsid w:val="789AD2F3"/>
    <w:rsid w:val="78A331F0"/>
    <w:rsid w:val="78A84EF3"/>
    <w:rsid w:val="78A93DC9"/>
    <w:rsid w:val="78ABFB52"/>
    <w:rsid w:val="78ACE4F7"/>
    <w:rsid w:val="78C7F8E1"/>
    <w:rsid w:val="78C93CA2"/>
    <w:rsid w:val="78CFDC76"/>
    <w:rsid w:val="78D005E4"/>
    <w:rsid w:val="78D1CAAE"/>
    <w:rsid w:val="78DDE2BD"/>
    <w:rsid w:val="7905BBD8"/>
    <w:rsid w:val="790BD2E5"/>
    <w:rsid w:val="791102B7"/>
    <w:rsid w:val="7912E85B"/>
    <w:rsid w:val="79180100"/>
    <w:rsid w:val="791F2AB9"/>
    <w:rsid w:val="7925748B"/>
    <w:rsid w:val="7926A401"/>
    <w:rsid w:val="7927384C"/>
    <w:rsid w:val="7929D393"/>
    <w:rsid w:val="7939D082"/>
    <w:rsid w:val="793A988F"/>
    <w:rsid w:val="793B745C"/>
    <w:rsid w:val="794CC790"/>
    <w:rsid w:val="79597DBD"/>
    <w:rsid w:val="795EFEE8"/>
    <w:rsid w:val="79611994"/>
    <w:rsid w:val="7962E9FE"/>
    <w:rsid w:val="7968C093"/>
    <w:rsid w:val="79709DC7"/>
    <w:rsid w:val="79838834"/>
    <w:rsid w:val="7987B68C"/>
    <w:rsid w:val="79902FE5"/>
    <w:rsid w:val="799946A0"/>
    <w:rsid w:val="799D0473"/>
    <w:rsid w:val="79A3D475"/>
    <w:rsid w:val="79AAB9AD"/>
    <w:rsid w:val="79BB26A4"/>
    <w:rsid w:val="79C6CDC0"/>
    <w:rsid w:val="79C92D69"/>
    <w:rsid w:val="79D0E7E4"/>
    <w:rsid w:val="79D7F1F4"/>
    <w:rsid w:val="79DB11BE"/>
    <w:rsid w:val="79DE3221"/>
    <w:rsid w:val="79E0CB50"/>
    <w:rsid w:val="79E1B6B2"/>
    <w:rsid w:val="79EC8899"/>
    <w:rsid w:val="79ED4197"/>
    <w:rsid w:val="79EE91EE"/>
    <w:rsid w:val="79EF6CC3"/>
    <w:rsid w:val="79F02016"/>
    <w:rsid w:val="79F4BFA9"/>
    <w:rsid w:val="79F6EBD9"/>
    <w:rsid w:val="79F94660"/>
    <w:rsid w:val="7A00DC8F"/>
    <w:rsid w:val="7A08A0A7"/>
    <w:rsid w:val="7A0A67C3"/>
    <w:rsid w:val="7A0D57CE"/>
    <w:rsid w:val="7A1142DA"/>
    <w:rsid w:val="7A165D29"/>
    <w:rsid w:val="7A1BF8A2"/>
    <w:rsid w:val="7A1C7C65"/>
    <w:rsid w:val="7A2788C9"/>
    <w:rsid w:val="7A2AA53A"/>
    <w:rsid w:val="7A3482A0"/>
    <w:rsid w:val="7A353C5F"/>
    <w:rsid w:val="7A386D7A"/>
    <w:rsid w:val="7A3D4AC1"/>
    <w:rsid w:val="7A459AF3"/>
    <w:rsid w:val="7A468ECD"/>
    <w:rsid w:val="7A4B5E93"/>
    <w:rsid w:val="7A4D7997"/>
    <w:rsid w:val="7A599AAA"/>
    <w:rsid w:val="7A674CA3"/>
    <w:rsid w:val="7A78272A"/>
    <w:rsid w:val="7A847A7C"/>
    <w:rsid w:val="7A8F7555"/>
    <w:rsid w:val="7A92979A"/>
    <w:rsid w:val="7A98CFCA"/>
    <w:rsid w:val="7A9D2037"/>
    <w:rsid w:val="7AA7B71C"/>
    <w:rsid w:val="7AAB7B18"/>
    <w:rsid w:val="7AB57E65"/>
    <w:rsid w:val="7ACC045E"/>
    <w:rsid w:val="7AD095F7"/>
    <w:rsid w:val="7ADED0F1"/>
    <w:rsid w:val="7AEAD8EA"/>
    <w:rsid w:val="7AF74BB6"/>
    <w:rsid w:val="7AFC790A"/>
    <w:rsid w:val="7B00AD6E"/>
    <w:rsid w:val="7B0BF356"/>
    <w:rsid w:val="7B0F2E6A"/>
    <w:rsid w:val="7B104C8C"/>
    <w:rsid w:val="7B14E078"/>
    <w:rsid w:val="7B150439"/>
    <w:rsid w:val="7B161ED6"/>
    <w:rsid w:val="7B16795D"/>
    <w:rsid w:val="7B1689B5"/>
    <w:rsid w:val="7B1762B3"/>
    <w:rsid w:val="7B1AE4F9"/>
    <w:rsid w:val="7B1BC11F"/>
    <w:rsid w:val="7B2C038A"/>
    <w:rsid w:val="7B2DF1B5"/>
    <w:rsid w:val="7B335E6C"/>
    <w:rsid w:val="7B387665"/>
    <w:rsid w:val="7B442E98"/>
    <w:rsid w:val="7B45DEC6"/>
    <w:rsid w:val="7B4CBD99"/>
    <w:rsid w:val="7B4E4FF7"/>
    <w:rsid w:val="7B548154"/>
    <w:rsid w:val="7B54AF81"/>
    <w:rsid w:val="7B695015"/>
    <w:rsid w:val="7B6BDA44"/>
    <w:rsid w:val="7B6D7E6F"/>
    <w:rsid w:val="7B6E2480"/>
    <w:rsid w:val="7B724615"/>
    <w:rsid w:val="7B7E55BC"/>
    <w:rsid w:val="7B88B273"/>
    <w:rsid w:val="7B99EF16"/>
    <w:rsid w:val="7B9D26AC"/>
    <w:rsid w:val="7BAD8068"/>
    <w:rsid w:val="7BB04840"/>
    <w:rsid w:val="7BB07D42"/>
    <w:rsid w:val="7BB7183A"/>
    <w:rsid w:val="7BC4C25F"/>
    <w:rsid w:val="7BC85133"/>
    <w:rsid w:val="7BC9DBEE"/>
    <w:rsid w:val="7BD117E1"/>
    <w:rsid w:val="7BD4011D"/>
    <w:rsid w:val="7BD42062"/>
    <w:rsid w:val="7BD70CFF"/>
    <w:rsid w:val="7BDF0CF8"/>
    <w:rsid w:val="7BE4A0E5"/>
    <w:rsid w:val="7BE95466"/>
    <w:rsid w:val="7BF3A780"/>
    <w:rsid w:val="7BFCC270"/>
    <w:rsid w:val="7C01818F"/>
    <w:rsid w:val="7C03970F"/>
    <w:rsid w:val="7C163CB8"/>
    <w:rsid w:val="7C1C9185"/>
    <w:rsid w:val="7C1E8F72"/>
    <w:rsid w:val="7C1FC7E5"/>
    <w:rsid w:val="7C2676EA"/>
    <w:rsid w:val="7C2BDE6F"/>
    <w:rsid w:val="7C32BE43"/>
    <w:rsid w:val="7C33CF2C"/>
    <w:rsid w:val="7C5961C5"/>
    <w:rsid w:val="7C7D84A1"/>
    <w:rsid w:val="7C7EECCF"/>
    <w:rsid w:val="7C86988C"/>
    <w:rsid w:val="7C9ADAFA"/>
    <w:rsid w:val="7CA55093"/>
    <w:rsid w:val="7CAB2DA3"/>
    <w:rsid w:val="7CAC2E7F"/>
    <w:rsid w:val="7CB30EDA"/>
    <w:rsid w:val="7CDA3F81"/>
    <w:rsid w:val="7CDA77F3"/>
    <w:rsid w:val="7CDB091A"/>
    <w:rsid w:val="7CDCB2B2"/>
    <w:rsid w:val="7CEB8E92"/>
    <w:rsid w:val="7CED5FD3"/>
    <w:rsid w:val="7CEEBB6E"/>
    <w:rsid w:val="7CF7F410"/>
    <w:rsid w:val="7D12A15F"/>
    <w:rsid w:val="7D1980C4"/>
    <w:rsid w:val="7D28566C"/>
    <w:rsid w:val="7D28BF27"/>
    <w:rsid w:val="7D38AECD"/>
    <w:rsid w:val="7D3D01CA"/>
    <w:rsid w:val="7D4B3B8D"/>
    <w:rsid w:val="7D50E89E"/>
    <w:rsid w:val="7D539919"/>
    <w:rsid w:val="7D561167"/>
    <w:rsid w:val="7D5B7B0F"/>
    <w:rsid w:val="7D64ADBF"/>
    <w:rsid w:val="7D697FC2"/>
    <w:rsid w:val="7D6A6E2E"/>
    <w:rsid w:val="7D6C631A"/>
    <w:rsid w:val="7D6D5A0E"/>
    <w:rsid w:val="7D6F0F31"/>
    <w:rsid w:val="7D70A423"/>
    <w:rsid w:val="7D7268ED"/>
    <w:rsid w:val="7D7785AB"/>
    <w:rsid w:val="7D7EA373"/>
    <w:rsid w:val="7D8E97FA"/>
    <w:rsid w:val="7D90CD09"/>
    <w:rsid w:val="7D91FACB"/>
    <w:rsid w:val="7D9B2994"/>
    <w:rsid w:val="7D9C9541"/>
    <w:rsid w:val="7D9FF5EB"/>
    <w:rsid w:val="7DA2B872"/>
    <w:rsid w:val="7DA3CABC"/>
    <w:rsid w:val="7DAA567E"/>
    <w:rsid w:val="7DAB07E9"/>
    <w:rsid w:val="7DAFFEDA"/>
    <w:rsid w:val="7DB39A79"/>
    <w:rsid w:val="7DB58F79"/>
    <w:rsid w:val="7DBF2E7B"/>
    <w:rsid w:val="7DC38622"/>
    <w:rsid w:val="7DC9889E"/>
    <w:rsid w:val="7DCA08F8"/>
    <w:rsid w:val="7DD01C37"/>
    <w:rsid w:val="7DD7C7BD"/>
    <w:rsid w:val="7DDFADB9"/>
    <w:rsid w:val="7DE11F47"/>
    <w:rsid w:val="7DE9AF88"/>
    <w:rsid w:val="7DECC709"/>
    <w:rsid w:val="7DEFA095"/>
    <w:rsid w:val="7E17A1E9"/>
    <w:rsid w:val="7E1EA33B"/>
    <w:rsid w:val="7E1FFA70"/>
    <w:rsid w:val="7E236A12"/>
    <w:rsid w:val="7E32F2ED"/>
    <w:rsid w:val="7E37CDC4"/>
    <w:rsid w:val="7E3A476E"/>
    <w:rsid w:val="7E3CEFE3"/>
    <w:rsid w:val="7E40FAF9"/>
    <w:rsid w:val="7E45B94B"/>
    <w:rsid w:val="7E4DFF46"/>
    <w:rsid w:val="7E57CED3"/>
    <w:rsid w:val="7E68D437"/>
    <w:rsid w:val="7E6CB82D"/>
    <w:rsid w:val="7E71DDA1"/>
    <w:rsid w:val="7E73AF77"/>
    <w:rsid w:val="7E7DF8E9"/>
    <w:rsid w:val="7E86BF83"/>
    <w:rsid w:val="7E886504"/>
    <w:rsid w:val="7E91036C"/>
    <w:rsid w:val="7E9530B8"/>
    <w:rsid w:val="7E983D7E"/>
    <w:rsid w:val="7E985C50"/>
    <w:rsid w:val="7EA693F8"/>
    <w:rsid w:val="7ECB3E79"/>
    <w:rsid w:val="7ECBF794"/>
    <w:rsid w:val="7ECE8049"/>
    <w:rsid w:val="7ED2F73E"/>
    <w:rsid w:val="7ED8683F"/>
    <w:rsid w:val="7EE1B022"/>
    <w:rsid w:val="7EEF4FFB"/>
    <w:rsid w:val="7EF00904"/>
    <w:rsid w:val="7EF08F1C"/>
    <w:rsid w:val="7EF8A816"/>
    <w:rsid w:val="7F04B20E"/>
    <w:rsid w:val="7F0B9198"/>
    <w:rsid w:val="7F1ACA5B"/>
    <w:rsid w:val="7F25E88A"/>
    <w:rsid w:val="7F263AF5"/>
    <w:rsid w:val="7F28C215"/>
    <w:rsid w:val="7F470E6F"/>
    <w:rsid w:val="7F47BBFD"/>
    <w:rsid w:val="7F48B4C1"/>
    <w:rsid w:val="7F545731"/>
    <w:rsid w:val="7F5A204D"/>
    <w:rsid w:val="7F5BDB22"/>
    <w:rsid w:val="7F5C0496"/>
    <w:rsid w:val="7F6CDBA4"/>
    <w:rsid w:val="7F70CA07"/>
    <w:rsid w:val="7F781B3B"/>
    <w:rsid w:val="7F7F3545"/>
    <w:rsid w:val="7F87F3BA"/>
    <w:rsid w:val="7F9CD9F5"/>
    <w:rsid w:val="7FA03CDC"/>
    <w:rsid w:val="7FA43DDA"/>
    <w:rsid w:val="7FA4CD23"/>
    <w:rsid w:val="7FA5D90D"/>
    <w:rsid w:val="7FA93C78"/>
    <w:rsid w:val="7FAF406B"/>
    <w:rsid w:val="7FB1CC11"/>
    <w:rsid w:val="7FBFD890"/>
    <w:rsid w:val="7FD7BA81"/>
    <w:rsid w:val="7FDFDFEA"/>
    <w:rsid w:val="7FE0F16B"/>
    <w:rsid w:val="7FF6A4AA"/>
    <w:rsid w:val="7FFF91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D0375"/>
  <w15:chartTrackingRefBased/>
  <w15:docId w15:val="{E599B7AE-1443-4820-BCA2-62A78F1B0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21B"/>
    <w:pPr>
      <w:spacing w:before="120" w:line="240" w:lineRule="auto"/>
    </w:pPr>
    <w:rPr>
      <w:rFonts w:ascii="Calibri Light" w:hAnsi="Calibri Light"/>
      <w:sz w:val="24"/>
      <w:lang w:val="en-AU"/>
    </w:rPr>
  </w:style>
  <w:style w:type="paragraph" w:styleId="Heading1">
    <w:name w:val="heading 1"/>
    <w:basedOn w:val="Normal"/>
    <w:next w:val="Normal"/>
    <w:link w:val="Heading1Char"/>
    <w:uiPriority w:val="9"/>
    <w:qFormat/>
    <w:rsid w:val="00E73CE6"/>
    <w:pPr>
      <w:numPr>
        <w:numId w:val="6"/>
      </w:numPr>
      <w:spacing w:before="0" w:after="240"/>
      <w:outlineLvl w:val="0"/>
    </w:pPr>
    <w:rPr>
      <w:rFonts w:asciiTheme="minorHAnsi" w:eastAsiaTheme="majorEastAsia" w:hAnsiTheme="minorHAnsi" w:cstheme="minorHAnsi"/>
      <w:b/>
      <w:caps/>
      <w:color w:val="33647E" w:themeColor="accent1"/>
      <w:sz w:val="64"/>
      <w:szCs w:val="64"/>
    </w:rPr>
  </w:style>
  <w:style w:type="paragraph" w:styleId="Heading2">
    <w:name w:val="heading 2"/>
    <w:basedOn w:val="Normal"/>
    <w:next w:val="Normal"/>
    <w:link w:val="Heading2Char"/>
    <w:uiPriority w:val="9"/>
    <w:unhideWhenUsed/>
    <w:qFormat/>
    <w:rsid w:val="006E1DB0"/>
    <w:pPr>
      <w:keepNext/>
      <w:spacing w:before="240"/>
      <w:ind w:left="576" w:hanging="576"/>
      <w:outlineLvl w:val="1"/>
    </w:pPr>
    <w:rPr>
      <w:rFonts w:asciiTheme="minorHAnsi" w:hAnsiTheme="minorHAnsi" w:cstheme="minorHAnsi"/>
      <w:b/>
      <w:bCs/>
      <w:caps/>
      <w:color w:val="33647E" w:themeColor="accent1"/>
      <w:sz w:val="32"/>
      <w:szCs w:val="24"/>
      <w:lang w:eastAsia="en-IE"/>
    </w:rPr>
  </w:style>
  <w:style w:type="paragraph" w:styleId="Heading3">
    <w:name w:val="heading 3"/>
    <w:basedOn w:val="Normal"/>
    <w:next w:val="Normal"/>
    <w:link w:val="Heading3Char"/>
    <w:uiPriority w:val="9"/>
    <w:unhideWhenUsed/>
    <w:qFormat/>
    <w:rsid w:val="006E1DB0"/>
    <w:pPr>
      <w:keepNext/>
      <w:spacing w:before="160" w:after="120"/>
      <w:ind w:left="720" w:hanging="720"/>
      <w:outlineLvl w:val="2"/>
    </w:pPr>
    <w:rPr>
      <w:rFonts w:asciiTheme="minorHAnsi" w:hAnsiTheme="minorHAnsi" w:cstheme="minorHAnsi"/>
      <w:b/>
      <w:bCs/>
      <w:caps/>
      <w:noProof/>
      <w:szCs w:val="22"/>
    </w:rPr>
  </w:style>
  <w:style w:type="paragraph" w:styleId="Heading4">
    <w:name w:val="heading 4"/>
    <w:basedOn w:val="Normal"/>
    <w:next w:val="Normal"/>
    <w:link w:val="Heading4Char"/>
    <w:uiPriority w:val="9"/>
    <w:unhideWhenUsed/>
    <w:qFormat/>
    <w:rsid w:val="00CD1C4C"/>
    <w:pPr>
      <w:keepNext/>
      <w:keepLines/>
      <w:numPr>
        <w:ilvl w:val="3"/>
        <w:numId w:val="6"/>
      </w:numPr>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D1C4C"/>
    <w:pPr>
      <w:keepNext/>
      <w:keepLines/>
      <w:numPr>
        <w:ilvl w:val="4"/>
        <w:numId w:val="6"/>
      </w:numPr>
      <w:spacing w:before="40" w:after="0"/>
      <w:outlineLvl w:val="4"/>
    </w:pPr>
    <w:rPr>
      <w:rFonts w:asciiTheme="majorHAnsi" w:eastAsiaTheme="majorEastAsia" w:hAnsiTheme="majorHAnsi" w:cstheme="majorBidi"/>
      <w:color w:val="264A5E" w:themeColor="accent1" w:themeShade="BF"/>
    </w:rPr>
  </w:style>
  <w:style w:type="paragraph" w:styleId="Heading6">
    <w:name w:val="heading 6"/>
    <w:basedOn w:val="Normal"/>
    <w:next w:val="Normal"/>
    <w:link w:val="Heading6Char"/>
    <w:uiPriority w:val="9"/>
    <w:unhideWhenUsed/>
    <w:qFormat/>
    <w:rsid w:val="00CD1C4C"/>
    <w:pPr>
      <w:keepNext/>
      <w:keepLines/>
      <w:numPr>
        <w:ilvl w:val="5"/>
        <w:numId w:val="6"/>
      </w:numPr>
      <w:spacing w:before="40" w:after="0"/>
      <w:outlineLvl w:val="5"/>
    </w:pPr>
    <w:rPr>
      <w:rFonts w:asciiTheme="majorHAnsi" w:eastAsiaTheme="majorEastAsia" w:hAnsiTheme="majorHAnsi" w:cstheme="majorBidi"/>
      <w:color w:val="19313E" w:themeColor="accent1" w:themeShade="7F"/>
    </w:rPr>
  </w:style>
  <w:style w:type="paragraph" w:styleId="Heading7">
    <w:name w:val="heading 7"/>
    <w:basedOn w:val="Normal"/>
    <w:next w:val="Normal"/>
    <w:link w:val="Heading7Char"/>
    <w:uiPriority w:val="9"/>
    <w:unhideWhenUsed/>
    <w:qFormat/>
    <w:rsid w:val="00CD1C4C"/>
    <w:pPr>
      <w:keepNext/>
      <w:keepLines/>
      <w:numPr>
        <w:ilvl w:val="6"/>
        <w:numId w:val="6"/>
      </w:numPr>
      <w:spacing w:before="40" w:after="0"/>
      <w:outlineLvl w:val="6"/>
    </w:pPr>
    <w:rPr>
      <w:rFonts w:asciiTheme="majorHAnsi" w:eastAsiaTheme="majorEastAsia" w:hAnsiTheme="majorHAnsi" w:cstheme="majorBidi"/>
      <w:i/>
      <w:iCs/>
      <w:color w:val="19313E" w:themeColor="accent1" w:themeShade="7F"/>
    </w:rPr>
  </w:style>
  <w:style w:type="paragraph" w:styleId="Heading8">
    <w:name w:val="heading 8"/>
    <w:basedOn w:val="Normal"/>
    <w:next w:val="Normal"/>
    <w:link w:val="Heading8Char"/>
    <w:uiPriority w:val="9"/>
    <w:semiHidden/>
    <w:unhideWhenUsed/>
    <w:qFormat/>
    <w:rsid w:val="00CD1C4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1C4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CE6"/>
    <w:rPr>
      <w:rFonts w:eastAsiaTheme="majorEastAsia" w:cstheme="minorHAnsi"/>
      <w:b/>
      <w:caps/>
      <w:color w:val="33647E" w:themeColor="accent1"/>
      <w:sz w:val="64"/>
      <w:szCs w:val="64"/>
      <w:lang w:val="en-AU"/>
    </w:rPr>
  </w:style>
  <w:style w:type="character" w:customStyle="1" w:styleId="Heading2Char">
    <w:name w:val="Heading 2 Char"/>
    <w:basedOn w:val="DefaultParagraphFont"/>
    <w:link w:val="Heading2"/>
    <w:uiPriority w:val="9"/>
    <w:rsid w:val="006E1DB0"/>
    <w:rPr>
      <w:rFonts w:cstheme="minorHAnsi"/>
      <w:b/>
      <w:bCs/>
      <w:caps/>
      <w:color w:val="33647E" w:themeColor="accent1"/>
      <w:sz w:val="32"/>
      <w:szCs w:val="24"/>
      <w:lang w:val="en-AU" w:eastAsia="en-IE"/>
    </w:rPr>
  </w:style>
  <w:style w:type="character" w:customStyle="1" w:styleId="Heading3Char">
    <w:name w:val="Heading 3 Char"/>
    <w:basedOn w:val="DefaultParagraphFont"/>
    <w:link w:val="Heading3"/>
    <w:uiPriority w:val="9"/>
    <w:rsid w:val="006E1DB0"/>
    <w:rPr>
      <w:rFonts w:cstheme="minorHAnsi"/>
      <w:b/>
      <w:bCs/>
      <w:caps/>
      <w:noProof/>
      <w:color w:val="993921" w:themeColor="accent4"/>
      <w:sz w:val="24"/>
      <w:szCs w:val="22"/>
      <w:lang w:val="en-AU"/>
    </w:rPr>
  </w:style>
  <w:style w:type="character" w:customStyle="1" w:styleId="Heading4Char">
    <w:name w:val="Heading 4 Char"/>
    <w:basedOn w:val="DefaultParagraphFont"/>
    <w:link w:val="Heading4"/>
    <w:uiPriority w:val="9"/>
    <w:rsid w:val="00CD1C4C"/>
    <w:rPr>
      <w:rFonts w:asciiTheme="majorHAnsi" w:eastAsiaTheme="majorEastAsia" w:hAnsiTheme="majorHAnsi" w:cstheme="majorBidi"/>
      <w:color w:val="993921" w:themeColor="accent4"/>
      <w:lang w:val="en-AU"/>
    </w:rPr>
  </w:style>
  <w:style w:type="character" w:customStyle="1" w:styleId="Heading5Char">
    <w:name w:val="Heading 5 Char"/>
    <w:basedOn w:val="DefaultParagraphFont"/>
    <w:link w:val="Heading5"/>
    <w:uiPriority w:val="9"/>
    <w:rsid w:val="00CD1C4C"/>
    <w:rPr>
      <w:rFonts w:asciiTheme="majorHAnsi" w:eastAsiaTheme="majorEastAsia" w:hAnsiTheme="majorHAnsi" w:cstheme="majorBidi"/>
      <w:color w:val="264A5E" w:themeColor="accent1" w:themeShade="BF"/>
      <w:lang w:val="en-AU"/>
    </w:rPr>
  </w:style>
  <w:style w:type="character" w:customStyle="1" w:styleId="Heading6Char">
    <w:name w:val="Heading 6 Char"/>
    <w:basedOn w:val="DefaultParagraphFont"/>
    <w:link w:val="Heading6"/>
    <w:uiPriority w:val="9"/>
    <w:rsid w:val="00CD1C4C"/>
    <w:rPr>
      <w:rFonts w:asciiTheme="majorHAnsi" w:eastAsiaTheme="majorEastAsia" w:hAnsiTheme="majorHAnsi" w:cstheme="majorBidi"/>
      <w:color w:val="19313E" w:themeColor="accent1" w:themeShade="7F"/>
      <w:lang w:val="en-AU"/>
    </w:rPr>
  </w:style>
  <w:style w:type="character" w:customStyle="1" w:styleId="Heading7Char">
    <w:name w:val="Heading 7 Char"/>
    <w:basedOn w:val="DefaultParagraphFont"/>
    <w:link w:val="Heading7"/>
    <w:uiPriority w:val="9"/>
    <w:rsid w:val="00CD1C4C"/>
    <w:rPr>
      <w:rFonts w:asciiTheme="majorHAnsi" w:eastAsiaTheme="majorEastAsia" w:hAnsiTheme="majorHAnsi" w:cstheme="majorBidi"/>
      <w:i/>
      <w:iCs/>
      <w:color w:val="19313E" w:themeColor="accent1" w:themeShade="7F"/>
      <w:lang w:val="en-AU"/>
    </w:rPr>
  </w:style>
  <w:style w:type="character" w:customStyle="1" w:styleId="Heading8Char">
    <w:name w:val="Heading 8 Char"/>
    <w:basedOn w:val="DefaultParagraphFont"/>
    <w:link w:val="Heading8"/>
    <w:uiPriority w:val="9"/>
    <w:semiHidden/>
    <w:rsid w:val="00CD1C4C"/>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CD1C4C"/>
    <w:rPr>
      <w:rFonts w:asciiTheme="majorHAnsi" w:eastAsiaTheme="majorEastAsia" w:hAnsiTheme="majorHAnsi" w:cstheme="majorBidi"/>
      <w:i/>
      <w:iCs/>
      <w:color w:val="272727" w:themeColor="text1" w:themeTint="D8"/>
      <w:sz w:val="21"/>
      <w:szCs w:val="21"/>
      <w:lang w:val="en-AU"/>
    </w:rPr>
  </w:style>
  <w:style w:type="table" w:styleId="TableGrid">
    <w:name w:val="Table Grid"/>
    <w:aliases w:val="Tetra Tech Table Style Lt Blue"/>
    <w:basedOn w:val="TableNormal"/>
    <w:uiPriority w:val="39"/>
    <w:rsid w:val="00262B0F"/>
    <w:pPr>
      <w:spacing w:before="60" w:after="60" w:line="252" w:lineRule="auto"/>
    </w:pPr>
    <w:tblPr>
      <w:tblStyleRowBandSize w:val="1"/>
      <w:tblStyleColBandSize w:val="1"/>
      <w:tblBorders>
        <w:top w:val="single" w:sz="4" w:space="0" w:color="FAFBFB" w:themeColor="background2"/>
        <w:bottom w:val="single" w:sz="4" w:space="0" w:color="FAFBFB" w:themeColor="background2"/>
        <w:insideH w:val="single" w:sz="4" w:space="0" w:color="FAFBFB" w:themeColor="background2"/>
      </w:tblBorders>
    </w:tblPr>
    <w:tblStylePr w:type="firstRow">
      <w:pPr>
        <w:jc w:val="left"/>
      </w:pPr>
      <w:rPr>
        <w:rFonts w:asciiTheme="majorHAnsi" w:hAnsiTheme="majorHAnsi"/>
        <w:b/>
        <w:color w:val="FFFFFF" w:themeColor="background1"/>
        <w:sz w:val="20"/>
      </w:rPr>
      <w:tblPr/>
      <w:tcPr>
        <w:shd w:val="clear" w:color="auto" w:fill="FAFBFB" w:themeFill="background2"/>
      </w:tcPr>
    </w:tblStylePr>
    <w:tblStylePr w:type="lastRow">
      <w:rPr>
        <w:color w:val="000000" w:themeColor="text1"/>
      </w:rPr>
      <w:tblPr/>
      <w:tcPr>
        <w:shd w:val="clear" w:color="auto" w:fill="FDFEFE" w:themeFill="background2" w:themeFillTint="33"/>
      </w:tcPr>
    </w:tblStylePr>
    <w:tblStylePr w:type="firstCol">
      <w:rPr>
        <w:b/>
      </w:rPr>
      <w:tblPr/>
      <w:tcPr>
        <w:shd w:val="clear" w:color="auto" w:fill="F2F2F2" w:themeFill="background1" w:themeFillShade="F2"/>
      </w:tcPr>
    </w:tblStylePr>
  </w:style>
  <w:style w:type="paragraph" w:styleId="NoSpacing">
    <w:name w:val="No Spacing"/>
    <w:link w:val="NoSpacingChar"/>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10"/>
    <w:qFormat/>
    <w:rsid w:val="00CE139E"/>
    <w:pPr>
      <w:spacing w:before="240" w:after="240" w:line="240" w:lineRule="atLeast"/>
      <w:contextualSpacing/>
    </w:pPr>
    <w:rPr>
      <w:rFonts w:ascii="Franklin Gothic Demi" w:eastAsiaTheme="majorEastAsia" w:hAnsi="Franklin Gothic Demi" w:cstheme="majorBidi"/>
      <w:color w:val="313E48" w:themeColor="text2"/>
      <w:spacing w:val="-10"/>
      <w:kern w:val="28"/>
      <w:sz w:val="48"/>
      <w:szCs w:val="48"/>
    </w:rPr>
  </w:style>
  <w:style w:type="character" w:customStyle="1" w:styleId="TitleChar">
    <w:name w:val="Title Char"/>
    <w:basedOn w:val="DefaultParagraphFont"/>
    <w:link w:val="Title"/>
    <w:uiPriority w:val="10"/>
    <w:rsid w:val="00CE139E"/>
    <w:rPr>
      <w:rFonts w:ascii="Franklin Gothic Demi" w:eastAsiaTheme="majorEastAsia" w:hAnsi="Franklin Gothic Demi" w:cstheme="majorBidi"/>
      <w:color w:val="313E48" w:themeColor="text2"/>
      <w:spacing w:val="-10"/>
      <w:kern w:val="28"/>
      <w:sz w:val="48"/>
      <w:szCs w:val="48"/>
    </w:rPr>
  </w:style>
  <w:style w:type="paragraph" w:styleId="Header">
    <w:name w:val="header"/>
    <w:basedOn w:val="Normal"/>
    <w:link w:val="HeaderChar"/>
    <w:uiPriority w:val="99"/>
    <w:unhideWhenUsed/>
    <w:rsid w:val="00CD21D3"/>
    <w:pPr>
      <w:tabs>
        <w:tab w:val="center" w:pos="4680"/>
        <w:tab w:val="right" w:pos="9360"/>
      </w:tabs>
      <w:spacing w:after="0"/>
    </w:pPr>
  </w:style>
  <w:style w:type="character" w:customStyle="1" w:styleId="HeaderChar">
    <w:name w:val="Header Char"/>
    <w:basedOn w:val="DefaultParagraphFont"/>
    <w:link w:val="Header"/>
    <w:uiPriority w:val="99"/>
    <w:rsid w:val="00CD21D3"/>
    <w:rPr>
      <w:lang w:val="en-AU"/>
    </w:rPr>
  </w:style>
  <w:style w:type="paragraph" w:styleId="Footer">
    <w:name w:val="footer"/>
    <w:basedOn w:val="Normal"/>
    <w:link w:val="FooterChar"/>
    <w:uiPriority w:val="99"/>
    <w:unhideWhenUsed/>
    <w:rsid w:val="005A2536"/>
    <w:pPr>
      <w:tabs>
        <w:tab w:val="center" w:pos="4680"/>
        <w:tab w:val="right" w:pos="9360"/>
      </w:tabs>
      <w:spacing w:after="0"/>
      <w:jc w:val="right"/>
    </w:pPr>
    <w:rPr>
      <w:sz w:val="17"/>
      <w:szCs w:val="17"/>
    </w:rPr>
  </w:style>
  <w:style w:type="character" w:customStyle="1" w:styleId="FooterChar">
    <w:name w:val="Footer Char"/>
    <w:basedOn w:val="DefaultParagraphFont"/>
    <w:link w:val="Footer"/>
    <w:uiPriority w:val="99"/>
    <w:rsid w:val="005A2536"/>
    <w:rPr>
      <w:sz w:val="17"/>
      <w:szCs w:val="17"/>
      <w:lang w:val="en-AU"/>
    </w:rPr>
  </w:style>
  <w:style w:type="paragraph" w:customStyle="1" w:styleId="NoNumbersHeading1">
    <w:name w:val="No Numbers Heading 1"/>
    <w:basedOn w:val="Heading1"/>
    <w:link w:val="NoNumbersHeading1Char"/>
    <w:qFormat/>
    <w:rsid w:val="00BC10F4"/>
    <w:pPr>
      <w:numPr>
        <w:numId w:val="0"/>
      </w:numPr>
    </w:pPr>
  </w:style>
  <w:style w:type="character" w:customStyle="1" w:styleId="NoNumbersHeading1Char">
    <w:name w:val="No Numbers Heading 1 Char"/>
    <w:basedOn w:val="Heading1Char"/>
    <w:link w:val="NoNumbersHeading1"/>
    <w:rsid w:val="00BC10F4"/>
    <w:rPr>
      <w:rFonts w:ascii="Arial" w:eastAsiaTheme="majorEastAsia" w:hAnsi="Arial" w:cstheme="majorBidi"/>
      <w:b/>
      <w:caps/>
      <w:color w:val="33647E" w:themeColor="accent1"/>
      <w:sz w:val="40"/>
      <w:szCs w:val="40"/>
      <w:lang w:val="en-AU"/>
    </w:rPr>
  </w:style>
  <w:style w:type="paragraph" w:customStyle="1" w:styleId="NoNumbersHeading2">
    <w:name w:val="No Numbers Heading 2"/>
    <w:basedOn w:val="Heading2"/>
    <w:link w:val="NoNumbersHeading2Char"/>
    <w:qFormat/>
    <w:rsid w:val="00B16007"/>
  </w:style>
  <w:style w:type="character" w:customStyle="1" w:styleId="NoNumbersHeading2Char">
    <w:name w:val="No Numbers Heading 2 Char"/>
    <w:basedOn w:val="Heading2Char"/>
    <w:link w:val="NoNumbersHeading2"/>
    <w:rsid w:val="00B16007"/>
    <w:rPr>
      <w:rFonts w:ascii="Calibri Light" w:hAnsi="Calibri Light" w:cstheme="minorHAnsi"/>
      <w:b/>
      <w:bCs/>
      <w:caps/>
      <w:color w:val="FAFBFB" w:themeColor="background2"/>
      <w:sz w:val="26"/>
      <w:szCs w:val="24"/>
      <w:lang w:val="en-AU" w:eastAsia="en-IE"/>
    </w:rPr>
  </w:style>
  <w:style w:type="paragraph" w:customStyle="1" w:styleId="NoNumbersHeading3">
    <w:name w:val="No Numbers Heading 3"/>
    <w:basedOn w:val="Heading3"/>
    <w:link w:val="NoNumbersHeading3Char"/>
    <w:qFormat/>
    <w:rsid w:val="00676CF5"/>
    <w:pPr>
      <w:spacing w:before="240"/>
    </w:pPr>
  </w:style>
  <w:style w:type="character" w:customStyle="1" w:styleId="NoNumbersHeading3Char">
    <w:name w:val="No Numbers Heading 3 Char"/>
    <w:basedOn w:val="Heading3Char"/>
    <w:link w:val="NoNumbersHeading3"/>
    <w:rsid w:val="00676CF5"/>
    <w:rPr>
      <w:rFonts w:ascii="Calibri Light" w:hAnsi="Calibri Light" w:cstheme="minorHAnsi"/>
      <w:b/>
      <w:bCs/>
      <w:caps/>
      <w:noProof/>
      <w:color w:val="993921" w:themeColor="accent4"/>
      <w:sz w:val="22"/>
      <w:szCs w:val="22"/>
      <w:lang w:val="en-AU"/>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color w:val="993921" w:themeColor="accent4"/>
      <w:lang w:val="en-AU"/>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CD1C4C"/>
    <w:rPr>
      <w:b/>
      <w:bCs/>
      <w:color w:val="CED2D3" w:themeColor="accent6"/>
      <w:sz w:val="28"/>
      <w:szCs w:val="32"/>
    </w:rPr>
  </w:style>
  <w:style w:type="character" w:customStyle="1" w:styleId="SubtitleChar">
    <w:name w:val="Subtitle Char"/>
    <w:basedOn w:val="DefaultParagraphFont"/>
    <w:link w:val="Subtitle"/>
    <w:uiPriority w:val="11"/>
    <w:rsid w:val="00CD1C4C"/>
    <w:rPr>
      <w:b/>
      <w:bCs/>
      <w:color w:val="CED2D3" w:themeColor="accent6"/>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customStyle="1" w:styleId="ProposalnameChar">
    <w:name w:val="Proposal name Char"/>
    <w:basedOn w:val="HeaderChar"/>
    <w:link w:val="Proposalname"/>
    <w:rsid w:val="00A14655"/>
    <w:rPr>
      <w:sz w:val="17"/>
      <w:szCs w:val="17"/>
      <w:lang w:val="en-AU"/>
    </w:rPr>
  </w:style>
  <w:style w:type="character" w:styleId="IntenseEmphasis">
    <w:name w:val="Intense Emphasis"/>
    <w:basedOn w:val="DefaultParagraphFont"/>
    <w:uiPriority w:val="21"/>
    <w:qFormat/>
    <w:rsid w:val="00D04752"/>
    <w:rPr>
      <w:color w:val="FAFBFB" w:themeColor="background2"/>
    </w:rPr>
  </w:style>
  <w:style w:type="paragraph" w:styleId="ListParagraph">
    <w:name w:val="List Paragraph"/>
    <w:aliases w:val="Bullet 1,Colorful List - Accent 11,Dot pt,F5 List Paragraph,Indicator Text,L,List 1,List Paragraph Char Char Char,List Paragraph numbered,List Paragraph1,List Paragraph12,List Paragraph2,MAIN CONTENT,No Spacing1,Normal numbered,Other List"/>
    <w:basedOn w:val="Normal"/>
    <w:link w:val="ListParagraphChar"/>
    <w:uiPriority w:val="34"/>
    <w:qFormat/>
    <w:rsid w:val="007C7CFB"/>
    <w:pPr>
      <w:numPr>
        <w:numId w:val="2"/>
      </w:numPr>
      <w:spacing w:before="40" w:after="40"/>
    </w:pPr>
  </w:style>
  <w:style w:type="character" w:customStyle="1" w:styleId="ListParagraphChar">
    <w:name w:val="List Paragraph Char"/>
    <w:aliases w:val="Bullet 1 Char,Colorful List - Accent 11 Char,Dot pt Char,F5 List Paragraph Char,Indicator Text Char,L Char,List 1 Char,List Paragraph Char Char Char Char,List Paragraph numbered Char,List Paragraph1 Char,List Paragraph12 Char"/>
    <w:basedOn w:val="DefaultParagraphFont"/>
    <w:link w:val="ListParagraph"/>
    <w:uiPriority w:val="34"/>
    <w:qFormat/>
    <w:rsid w:val="007C7CFB"/>
    <w:rPr>
      <w:rFonts w:ascii="Calibri Light" w:hAnsi="Calibri Light"/>
      <w:color w:val="993921" w:themeColor="accent4"/>
      <w:lang w:val="en-AU"/>
    </w:rPr>
  </w:style>
  <w:style w:type="table" w:styleId="TableGridLight">
    <w:name w:val="Grid Table Light"/>
    <w:basedOn w:val="TableNormal"/>
    <w:uiPriority w:val="40"/>
    <w:rsid w:val="00E37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262B0F"/>
    <w:pPr>
      <w:spacing w:before="60" w:after="60" w:line="252" w:lineRule="auto"/>
    </w:pPr>
    <w:tblPr>
      <w:tblBorders>
        <w:top w:val="single" w:sz="4" w:space="0" w:color="313E48" w:themeColor="text2"/>
        <w:bottom w:val="single" w:sz="4" w:space="0" w:color="313E48" w:themeColor="text2"/>
        <w:insideH w:val="single" w:sz="4" w:space="0" w:color="313E48" w:themeColor="text2"/>
      </w:tblBorders>
    </w:tblPr>
    <w:tblStylePr w:type="firstRow">
      <w:rPr>
        <w:b/>
        <w:color w:val="FFFFFF" w:themeColor="background1"/>
      </w:rPr>
      <w:tblPr/>
      <w:tcPr>
        <w:shd w:val="clear" w:color="auto" w:fill="313E48" w:themeFill="text2"/>
      </w:tcPr>
    </w:tblStylePr>
    <w:tblStylePr w:type="lastRow">
      <w:tblPr/>
      <w:tcPr>
        <w:shd w:val="clear" w:color="auto" w:fill="D9D9D9" w:themeFill="background1" w:themeFillShade="D9"/>
      </w:tcPr>
    </w:tblStylePr>
    <w:tblStylePr w:type="firstCol">
      <w:rPr>
        <w:b/>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A1A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lang w:val="en-AU"/>
    </w:rPr>
  </w:style>
  <w:style w:type="paragraph" w:styleId="Caption">
    <w:name w:val="caption"/>
    <w:basedOn w:val="Normal"/>
    <w:next w:val="Normal"/>
    <w:uiPriority w:val="4"/>
    <w:unhideWhenUsed/>
    <w:qFormat/>
    <w:rsid w:val="00D16EA4"/>
    <w:pPr>
      <w:spacing w:before="240" w:after="100"/>
    </w:pPr>
    <w:rPr>
      <w:i/>
      <w:iCs/>
      <w:color w:val="313E48" w:themeColor="text2"/>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33647E" w:themeColor="accent1"/>
        <w:bottom w:val="single" w:sz="4" w:space="10" w:color="33647E" w:themeColor="accent1"/>
      </w:pBdr>
      <w:spacing w:before="360" w:after="360"/>
      <w:ind w:left="864" w:right="864"/>
      <w:jc w:val="center"/>
    </w:pPr>
    <w:rPr>
      <w:i/>
      <w:iCs/>
      <w:color w:val="33647E" w:themeColor="accent1"/>
    </w:rPr>
  </w:style>
  <w:style w:type="character" w:customStyle="1" w:styleId="IntenseQuoteChar">
    <w:name w:val="Intense Quote Char"/>
    <w:basedOn w:val="DefaultParagraphFont"/>
    <w:link w:val="IntenseQuote"/>
    <w:uiPriority w:val="30"/>
    <w:rsid w:val="00C85E06"/>
    <w:rPr>
      <w:i/>
      <w:iCs/>
      <w:color w:val="33647E" w:themeColor="accent1"/>
    </w:rPr>
  </w:style>
  <w:style w:type="character" w:styleId="SubtleEmphasis">
    <w:name w:val="Subtle Emphasis"/>
    <w:basedOn w:val="DefaultParagraphFont"/>
    <w:uiPriority w:val="19"/>
    <w:qFormat/>
    <w:rsid w:val="00F2667A"/>
    <w:rPr>
      <w:i/>
      <w:iCs/>
      <w:color w:val="404040" w:themeColor="text1" w:themeTint="BF"/>
    </w:rPr>
  </w:style>
  <w:style w:type="table" w:customStyle="1" w:styleId="Breakoutbox">
    <w:name w:val="Breakout box"/>
    <w:basedOn w:val="TableNormal"/>
    <w:uiPriority w:val="99"/>
    <w:rsid w:val="005B0E34"/>
    <w:pPr>
      <w:spacing w:before="80" w:after="80" w:line="240" w:lineRule="auto"/>
    </w:pPr>
    <w:rPr>
      <w:color w:val="33647E" w:themeColor="accent1"/>
    </w:rPr>
    <w:tblPr/>
    <w:tcPr>
      <w:shd w:val="clear" w:color="auto" w:fill="FDFEFE" w:themeFill="background2" w:themeFillTint="33"/>
    </w:tcPr>
  </w:style>
  <w:style w:type="character" w:styleId="PlaceholderText">
    <w:name w:val="Placeholder Text"/>
    <w:basedOn w:val="DefaultParagraphFont"/>
    <w:uiPriority w:val="99"/>
    <w:semiHidden/>
    <w:rsid w:val="00FD4D09"/>
    <w:rPr>
      <w:color w:val="808080"/>
    </w:rPr>
  </w:style>
  <w:style w:type="paragraph" w:styleId="TOC1">
    <w:name w:val="toc 1"/>
    <w:basedOn w:val="Normal"/>
    <w:next w:val="Normal"/>
    <w:autoRedefine/>
    <w:uiPriority w:val="39"/>
    <w:unhideWhenUsed/>
    <w:rsid w:val="00E64686"/>
    <w:pPr>
      <w:tabs>
        <w:tab w:val="left" w:pos="426"/>
        <w:tab w:val="right" w:leader="dot" w:pos="10194"/>
      </w:tabs>
    </w:pPr>
    <w:rPr>
      <w:rFonts w:asciiTheme="minorHAnsi" w:eastAsiaTheme="minorEastAsia" w:hAnsiTheme="minorHAnsi"/>
      <w:b/>
      <w:bCs/>
      <w:caps/>
      <w:noProof/>
      <w:color w:val="F4B223" w:themeColor="accent2"/>
      <w:kern w:val="2"/>
      <w:sz w:val="28"/>
      <w:szCs w:val="28"/>
      <w:lang w:val="en-US"/>
      <w14:ligatures w14:val="standardContextual"/>
    </w:rPr>
  </w:style>
  <w:style w:type="paragraph" w:styleId="TOC2">
    <w:name w:val="toc 2"/>
    <w:basedOn w:val="Normal"/>
    <w:next w:val="Normal"/>
    <w:autoRedefine/>
    <w:uiPriority w:val="39"/>
    <w:unhideWhenUsed/>
    <w:rsid w:val="00356C63"/>
    <w:pPr>
      <w:tabs>
        <w:tab w:val="left" w:pos="993"/>
        <w:tab w:val="right" w:leader="dot" w:pos="10194"/>
      </w:tabs>
      <w:spacing w:after="100"/>
      <w:ind w:left="454"/>
    </w:pPr>
    <w:rPr>
      <w:noProof/>
    </w:rPr>
  </w:style>
  <w:style w:type="paragraph" w:styleId="TOC3">
    <w:name w:val="toc 3"/>
    <w:basedOn w:val="Normal"/>
    <w:next w:val="Normal"/>
    <w:autoRedefine/>
    <w:uiPriority w:val="39"/>
    <w:unhideWhenUsed/>
    <w:rsid w:val="00E64686"/>
    <w:pPr>
      <w:tabs>
        <w:tab w:val="left" w:pos="1701"/>
        <w:tab w:val="right" w:leader="dot" w:pos="10194"/>
      </w:tabs>
      <w:spacing w:after="100"/>
      <w:ind w:left="850"/>
    </w:pPr>
    <w:rPr>
      <w:noProof/>
    </w:rPr>
  </w:style>
  <w:style w:type="character" w:styleId="Hyperlink">
    <w:name w:val="Hyperlink"/>
    <w:basedOn w:val="DefaultParagraphFont"/>
    <w:uiPriority w:val="99"/>
    <w:unhideWhenUsed/>
    <w:rsid w:val="009A5786"/>
    <w:rPr>
      <w:color w:val="33647E" w:themeColor="hyperlink"/>
      <w:u w:val="single"/>
    </w:rPr>
  </w:style>
  <w:style w:type="character" w:styleId="CommentReference">
    <w:name w:val="annotation reference"/>
    <w:basedOn w:val="DefaultParagraphFont"/>
    <w:uiPriority w:val="99"/>
    <w:semiHidden/>
    <w:unhideWhenUsed/>
    <w:rsid w:val="00623739"/>
    <w:rPr>
      <w:sz w:val="16"/>
      <w:szCs w:val="16"/>
    </w:rPr>
  </w:style>
  <w:style w:type="paragraph" w:styleId="CommentText">
    <w:name w:val="annotation text"/>
    <w:basedOn w:val="Normal"/>
    <w:link w:val="CommentTextChar"/>
    <w:uiPriority w:val="99"/>
    <w:unhideWhenUsed/>
    <w:rsid w:val="00623739"/>
  </w:style>
  <w:style w:type="character" w:customStyle="1" w:styleId="CommentTextChar">
    <w:name w:val="Comment Text Char"/>
    <w:basedOn w:val="DefaultParagraphFont"/>
    <w:link w:val="CommentText"/>
    <w:uiPriority w:val="99"/>
    <w:rsid w:val="00623739"/>
    <w:rPr>
      <w:lang w:val="en-AU"/>
    </w:rPr>
  </w:style>
  <w:style w:type="paragraph" w:styleId="CommentSubject">
    <w:name w:val="annotation subject"/>
    <w:basedOn w:val="CommentText"/>
    <w:next w:val="CommentText"/>
    <w:link w:val="CommentSubjectChar"/>
    <w:uiPriority w:val="99"/>
    <w:semiHidden/>
    <w:unhideWhenUsed/>
    <w:rsid w:val="00623739"/>
    <w:rPr>
      <w:b/>
      <w:bCs/>
    </w:rPr>
  </w:style>
  <w:style w:type="character" w:customStyle="1" w:styleId="CommentSubjectChar">
    <w:name w:val="Comment Subject Char"/>
    <w:basedOn w:val="CommentTextChar"/>
    <w:link w:val="CommentSubject"/>
    <w:uiPriority w:val="99"/>
    <w:semiHidden/>
    <w:rsid w:val="00623739"/>
    <w:rPr>
      <w:b/>
      <w:bCs/>
      <w:lang w:val="en-AU"/>
    </w:rPr>
  </w:style>
  <w:style w:type="character" w:styleId="Strong">
    <w:name w:val="Strong"/>
    <w:basedOn w:val="DefaultParagraphFont"/>
    <w:uiPriority w:val="22"/>
    <w:qFormat/>
    <w:rsid w:val="00F236DC"/>
    <w:rPr>
      <w:b/>
      <w:bCs/>
    </w:rPr>
  </w:style>
  <w:style w:type="table" w:customStyle="1" w:styleId="Quotetable">
    <w:name w:val="Quote table"/>
    <w:basedOn w:val="TableNormal"/>
    <w:uiPriority w:val="99"/>
    <w:rsid w:val="00F236DC"/>
    <w:pPr>
      <w:spacing w:before="80" w:after="80" w:line="240" w:lineRule="auto"/>
    </w:pPr>
    <w:rPr>
      <w:rFonts w:ascii="Arial" w:eastAsia="Times New Roman" w:hAnsi="Arial" w:cs="Arial"/>
      <w:color w:val="313E48" w:themeColor="text2"/>
      <w:sz w:val="18"/>
      <w:lang w:val="en-NZ"/>
    </w:rPr>
    <w:tblPr/>
    <w:tcPr>
      <w:shd w:val="clear" w:color="auto" w:fill="FFFFFF" w:themeFill="background1"/>
    </w:tcPr>
  </w:style>
  <w:style w:type="paragraph" w:customStyle="1" w:styleId="KeyMessageBullet">
    <w:name w:val="Key Message Bullet"/>
    <w:basedOn w:val="ListParagraph"/>
    <w:qFormat/>
    <w:rsid w:val="002E76BF"/>
    <w:pPr>
      <w:spacing w:before="60" w:after="60" w:line="252" w:lineRule="auto"/>
      <w:ind w:left="340"/>
    </w:pPr>
    <w:rPr>
      <w:bCs/>
    </w:rPr>
  </w:style>
  <w:style w:type="paragraph" w:styleId="TOC4">
    <w:name w:val="toc 4"/>
    <w:basedOn w:val="Normal"/>
    <w:next w:val="Normal"/>
    <w:autoRedefine/>
    <w:uiPriority w:val="39"/>
    <w:unhideWhenUsed/>
    <w:rsid w:val="00B1600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B16007"/>
    <w:pPr>
      <w:spacing w:after="100"/>
      <w:ind w:left="880"/>
    </w:pPr>
    <w:rPr>
      <w:rFonts w:eastAsiaTheme="minorEastAsia"/>
      <w:sz w:val="22"/>
      <w:szCs w:val="22"/>
      <w:lang w:eastAsia="en-AU"/>
    </w:rPr>
  </w:style>
  <w:style w:type="paragraph" w:styleId="TOC6">
    <w:name w:val="toc 6"/>
    <w:basedOn w:val="Normal"/>
    <w:next w:val="Normal"/>
    <w:autoRedefine/>
    <w:uiPriority w:val="39"/>
    <w:unhideWhenUsed/>
    <w:rsid w:val="00B16007"/>
    <w:pPr>
      <w:spacing w:after="100"/>
      <w:ind w:left="1100"/>
    </w:pPr>
    <w:rPr>
      <w:rFonts w:eastAsiaTheme="minorEastAsia"/>
      <w:sz w:val="22"/>
      <w:szCs w:val="22"/>
      <w:lang w:eastAsia="en-AU"/>
    </w:rPr>
  </w:style>
  <w:style w:type="paragraph" w:styleId="TOC7">
    <w:name w:val="toc 7"/>
    <w:basedOn w:val="Normal"/>
    <w:next w:val="Normal"/>
    <w:autoRedefine/>
    <w:uiPriority w:val="39"/>
    <w:unhideWhenUsed/>
    <w:rsid w:val="00B1600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D76AD3"/>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B16007"/>
    <w:pPr>
      <w:spacing w:after="100"/>
      <w:ind w:left="720" w:hanging="360"/>
    </w:pPr>
    <w:rPr>
      <w:rFonts w:eastAsiaTheme="minorEastAsia"/>
      <w:sz w:val="22"/>
      <w:szCs w:val="22"/>
      <w:lang w:eastAsia="en-AU"/>
    </w:rPr>
  </w:style>
  <w:style w:type="character" w:styleId="UnresolvedMention">
    <w:name w:val="Unresolved Mention"/>
    <w:basedOn w:val="DefaultParagraphFont"/>
    <w:uiPriority w:val="99"/>
    <w:unhideWhenUsed/>
    <w:rsid w:val="00B16007"/>
    <w:rPr>
      <w:color w:val="605E5C"/>
      <w:shd w:val="clear" w:color="auto" w:fill="E1DFDD"/>
    </w:rPr>
  </w:style>
  <w:style w:type="paragraph" w:customStyle="1" w:styleId="Annex">
    <w:name w:val="Annex"/>
    <w:basedOn w:val="NoNumbersHeading1"/>
    <w:qFormat/>
    <w:rsid w:val="007D06C8"/>
    <w:pPr>
      <w:numPr>
        <w:numId w:val="8"/>
      </w:numPr>
    </w:pPr>
  </w:style>
  <w:style w:type="table" w:customStyle="1" w:styleId="PlainTable21">
    <w:name w:val="Plain Table 21"/>
    <w:basedOn w:val="TableNormal"/>
    <w:uiPriority w:val="42"/>
    <w:rsid w:val="000E034E"/>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xstylebullet">
    <w:name w:val="Box style bullet"/>
    <w:basedOn w:val="Normal"/>
    <w:uiPriority w:val="1"/>
    <w:qFormat/>
    <w:rsid w:val="003D534C"/>
    <w:pPr>
      <w:pBdr>
        <w:top w:val="single" w:sz="24" w:space="1" w:color="FDFEFE" w:themeColor="background2" w:themeTint="33"/>
        <w:left w:val="single" w:sz="24" w:space="4" w:color="FDFEFE" w:themeColor="background2" w:themeTint="33"/>
        <w:bottom w:val="single" w:sz="24" w:space="1" w:color="FDFEFE" w:themeColor="background2" w:themeTint="33"/>
        <w:right w:val="single" w:sz="24" w:space="4" w:color="FDFEFE" w:themeColor="background2" w:themeTint="33"/>
      </w:pBdr>
      <w:shd w:val="clear" w:color="auto" w:fill="D0D8DF" w:themeFill="text2" w:themeFillTint="33"/>
      <w:spacing w:before="80" w:line="252" w:lineRule="auto"/>
      <w:ind w:left="360" w:hanging="360"/>
    </w:pPr>
    <w:rPr>
      <w:rFonts w:ascii="Arial" w:eastAsia="Arial" w:hAnsi="Arial" w:cs="Arial"/>
    </w:rPr>
  </w:style>
  <w:style w:type="paragraph" w:styleId="FootnoteText">
    <w:name w:val="footnote text"/>
    <w:basedOn w:val="Normal"/>
    <w:link w:val="FootnoteTextChar"/>
    <w:uiPriority w:val="99"/>
    <w:unhideWhenUsed/>
    <w:qFormat/>
    <w:rsid w:val="003D6F8B"/>
    <w:pPr>
      <w:spacing w:before="0" w:after="0"/>
    </w:pPr>
  </w:style>
  <w:style w:type="character" w:customStyle="1" w:styleId="FootnoteTextChar">
    <w:name w:val="Footnote Text Char"/>
    <w:basedOn w:val="DefaultParagraphFont"/>
    <w:link w:val="FootnoteText"/>
    <w:uiPriority w:val="99"/>
    <w:rsid w:val="003D6F8B"/>
    <w:rPr>
      <w:lang w:val="en-AU"/>
    </w:rPr>
  </w:style>
  <w:style w:type="character" w:styleId="FootnoteReference">
    <w:name w:val="footnote reference"/>
    <w:basedOn w:val="DefaultParagraphFont"/>
    <w:qFormat/>
    <w:rsid w:val="003D6F8B"/>
    <w:rPr>
      <w:vertAlign w:val="superscript"/>
    </w:rPr>
  </w:style>
  <w:style w:type="paragraph" w:customStyle="1" w:styleId="TableNoSpacing">
    <w:name w:val="Table No Spacing"/>
    <w:basedOn w:val="Normal"/>
    <w:uiPriority w:val="6"/>
    <w:qFormat/>
    <w:rsid w:val="003D534C"/>
    <w:pPr>
      <w:numPr>
        <w:numId w:val="7"/>
      </w:numPr>
      <w:spacing w:after="0" w:line="264" w:lineRule="auto"/>
    </w:pPr>
    <w:rPr>
      <w:rFonts w:ascii="Arial" w:eastAsiaTheme="minorEastAsia" w:hAnsi="Arial"/>
      <w:szCs w:val="24"/>
    </w:rPr>
  </w:style>
  <w:style w:type="character" w:customStyle="1" w:styleId="normaltextrun">
    <w:name w:val="normaltextrun"/>
    <w:basedOn w:val="DefaultParagraphFont"/>
    <w:rsid w:val="00634EEC"/>
  </w:style>
  <w:style w:type="table" w:customStyle="1" w:styleId="MAPtable">
    <w:name w:val="MAP table"/>
    <w:basedOn w:val="TableNormal"/>
    <w:uiPriority w:val="99"/>
    <w:rsid w:val="007226DB"/>
    <w:pPr>
      <w:spacing w:before="60" w:after="60" w:line="252" w:lineRule="auto"/>
    </w:pPr>
    <w:rPr>
      <w:rFonts w:ascii="Arial" w:eastAsiaTheme="minorEastAsia" w:hAnsi="Arial"/>
      <w:szCs w:val="24"/>
    </w:rPr>
    <w:tblPr>
      <w:tblStyleRowBandSize w:val="1"/>
      <w:tblBorders>
        <w:top w:val="single" w:sz="4" w:space="0" w:color="33647E" w:themeColor="accent1"/>
        <w:bottom w:val="single" w:sz="4" w:space="0" w:color="33647E" w:themeColor="accent1"/>
        <w:insideH w:val="single" w:sz="4" w:space="0" w:color="33647E" w:themeColor="accent1"/>
      </w:tblBorders>
    </w:tblPr>
    <w:tcPr>
      <w:shd w:val="clear" w:color="auto" w:fill="auto"/>
      <w:vAlign w:val="center"/>
    </w:tcPr>
    <w:tblStylePr w:type="firstRow">
      <w:pPr>
        <w:jc w:val="left"/>
      </w:pPr>
      <w:rPr>
        <w:rFonts w:asciiTheme="minorHAnsi" w:hAnsiTheme="minorHAnsi"/>
        <w:b/>
        <w:color w:val="FFFFFF" w:themeColor="background1"/>
        <w:sz w:val="20"/>
      </w:rPr>
      <w:tblPr/>
      <w:trPr>
        <w:tblHeader/>
      </w:trPr>
      <w:tcPr>
        <w:shd w:val="clear" w:color="auto" w:fill="33647E" w:themeFill="accent1"/>
      </w:tcPr>
    </w:tblStylePr>
    <w:tblStylePr w:type="lastRow">
      <w:tblPr/>
      <w:tcPr>
        <w:shd w:val="clear" w:color="auto" w:fill="D9D9D9" w:themeFill="background1" w:themeFillShade="D9"/>
      </w:tcPr>
    </w:tblStylePr>
    <w:tblStylePr w:type="firstCol">
      <w:rPr>
        <w:rFonts w:asciiTheme="minorHAnsi" w:hAnsiTheme="minorHAnsi"/>
        <w:b/>
        <w:sz w:val="20"/>
      </w:rPr>
      <w:tblPr/>
      <w:tcPr>
        <w:shd w:val="clear" w:color="auto" w:fill="F2F2F2" w:themeFill="background1" w:themeFillShade="F2"/>
      </w:tcPr>
    </w:tblStylePr>
  </w:style>
  <w:style w:type="paragraph" w:customStyle="1" w:styleId="Annextitle">
    <w:name w:val="Annex title"/>
    <w:uiPriority w:val="1"/>
    <w:qFormat/>
    <w:rsid w:val="00D83B5F"/>
    <w:pPr>
      <w:spacing w:before="200" w:after="120" w:line="240" w:lineRule="auto"/>
    </w:pPr>
    <w:rPr>
      <w:rFonts w:ascii="Arial" w:eastAsia="Arial" w:hAnsi="Arial" w:cs="Times New Roman"/>
      <w:b/>
      <w:bCs/>
      <w:noProof/>
      <w:lang w:val="en-AU"/>
    </w:rPr>
  </w:style>
  <w:style w:type="paragraph" w:customStyle="1" w:styleId="Bullet2">
    <w:name w:val="Bullet 2"/>
    <w:basedOn w:val="ListParagraph"/>
    <w:uiPriority w:val="2"/>
    <w:qFormat/>
    <w:rsid w:val="00C63D93"/>
    <w:pPr>
      <w:numPr>
        <w:numId w:val="3"/>
      </w:numPr>
      <w:ind w:left="511"/>
    </w:pPr>
    <w:rPr>
      <w:b/>
      <w:bCs/>
    </w:rPr>
  </w:style>
  <w:style w:type="paragraph" w:customStyle="1" w:styleId="Number">
    <w:name w:val="Number"/>
    <w:basedOn w:val="ListParagraph"/>
    <w:qFormat/>
    <w:rsid w:val="00265BE1"/>
    <w:pPr>
      <w:numPr>
        <w:numId w:val="4"/>
      </w:numPr>
    </w:pPr>
  </w:style>
  <w:style w:type="paragraph" w:styleId="ListBullet">
    <w:name w:val="List Bullet"/>
    <w:basedOn w:val="Normal"/>
    <w:uiPriority w:val="2"/>
    <w:unhideWhenUsed/>
    <w:rsid w:val="003B77FA"/>
    <w:pPr>
      <w:numPr>
        <w:numId w:val="1"/>
      </w:numPr>
      <w:contextualSpacing/>
    </w:pPr>
  </w:style>
  <w:style w:type="paragraph" w:styleId="BodyText">
    <w:name w:val="Body Text"/>
    <w:link w:val="BodyTextChar"/>
    <w:qFormat/>
    <w:rsid w:val="00033B90"/>
    <w:pPr>
      <w:spacing w:before="140" w:after="140" w:line="264" w:lineRule="auto"/>
      <w:ind w:left="1440" w:hanging="360"/>
    </w:pPr>
    <w:rPr>
      <w:rFonts w:ascii="Arial" w:eastAsia="Arial" w:hAnsi="Arial" w:cs="Times New Roman"/>
      <w:noProof/>
      <w:lang w:val="en-AU"/>
    </w:rPr>
  </w:style>
  <w:style w:type="character" w:customStyle="1" w:styleId="BodyTextChar">
    <w:name w:val="Body Text Char"/>
    <w:basedOn w:val="DefaultParagraphFont"/>
    <w:link w:val="BodyText"/>
    <w:rsid w:val="00033B90"/>
    <w:rPr>
      <w:rFonts w:ascii="Arial" w:eastAsia="Arial" w:hAnsi="Arial" w:cs="Times New Roman"/>
      <w:noProof/>
      <w:lang w:val="en-AU"/>
    </w:rPr>
  </w:style>
  <w:style w:type="paragraph" w:customStyle="1" w:styleId="BodyCopy">
    <w:name w:val="Body Copy"/>
    <w:basedOn w:val="Normal"/>
    <w:link w:val="BodyCopyChar"/>
    <w:qFormat/>
    <w:rsid w:val="004023BF"/>
    <w:rPr>
      <w:rFonts w:asciiTheme="majorHAnsi" w:hAnsiTheme="majorHAnsi" w:cstheme="majorHAnsi"/>
    </w:rPr>
  </w:style>
  <w:style w:type="character" w:customStyle="1" w:styleId="BodyCopyChar">
    <w:name w:val="Body Copy Char"/>
    <w:link w:val="BodyCopy"/>
    <w:locked/>
    <w:rsid w:val="004023BF"/>
    <w:rPr>
      <w:rFonts w:asciiTheme="majorHAnsi" w:hAnsiTheme="majorHAnsi" w:cstheme="majorHAnsi"/>
      <w:color w:val="993921" w:themeColor="accent4"/>
      <w:lang w:val="en-AU"/>
    </w:rPr>
  </w:style>
  <w:style w:type="character" w:styleId="Mention">
    <w:name w:val="Mention"/>
    <w:basedOn w:val="DefaultParagraphFont"/>
    <w:uiPriority w:val="99"/>
    <w:unhideWhenUsed/>
    <w:rsid w:val="006C3329"/>
    <w:rPr>
      <w:color w:val="2B579A"/>
      <w:shd w:val="clear" w:color="auto" w:fill="E6E6E6"/>
    </w:rPr>
  </w:style>
  <w:style w:type="paragraph" w:customStyle="1" w:styleId="xl73">
    <w:name w:val="xl73"/>
    <w:basedOn w:val="Normal"/>
    <w:rsid w:val="00032BD3"/>
    <w:pPr>
      <w:spacing w:before="100" w:beforeAutospacing="1" w:after="100" w:afterAutospacing="1"/>
      <w:ind w:firstLineChars="200" w:firstLine="200"/>
    </w:pPr>
    <w:rPr>
      <w:rFonts w:ascii="Times New Roman" w:eastAsia="Times New Roman" w:hAnsi="Times New Roman" w:cs="Times New Roman"/>
      <w:szCs w:val="24"/>
      <w:lang w:val="en-US"/>
    </w:rPr>
  </w:style>
  <w:style w:type="paragraph" w:customStyle="1" w:styleId="xl84">
    <w:name w:val="xl8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Cs w:val="24"/>
      <w:lang w:val="en-US"/>
    </w:rPr>
  </w:style>
  <w:style w:type="paragraph" w:customStyle="1" w:styleId="xl86">
    <w:name w:val="xl86"/>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Cs w:val="24"/>
      <w:lang w:val="en-US"/>
    </w:rPr>
  </w:style>
  <w:style w:type="paragraph" w:customStyle="1" w:styleId="xl88">
    <w:name w:val="xl88"/>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Cs w:val="24"/>
      <w:lang w:val="en-US"/>
    </w:rPr>
  </w:style>
  <w:style w:type="paragraph" w:customStyle="1" w:styleId="xl92">
    <w:name w:val="xl92"/>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b/>
      <w:bCs/>
      <w:sz w:val="32"/>
      <w:szCs w:val="32"/>
      <w:lang w:val="en-US"/>
    </w:rPr>
  </w:style>
  <w:style w:type="paragraph" w:customStyle="1" w:styleId="xl95">
    <w:name w:val="xl95"/>
    <w:basedOn w:val="Normal"/>
    <w:rsid w:val="00032BD3"/>
    <w:pPr>
      <w:shd w:val="clear" w:color="000000" w:fill="0082B3"/>
      <w:spacing w:before="100" w:beforeAutospacing="1" w:after="100" w:afterAutospacing="1"/>
      <w:ind w:firstLineChars="100" w:firstLine="100"/>
      <w:textAlignment w:val="center"/>
    </w:pPr>
    <w:rPr>
      <w:rFonts w:ascii="Times New Roman" w:eastAsia="Times New Roman" w:hAnsi="Times New Roman" w:cs="Times New Roman"/>
      <w:b/>
      <w:bCs/>
      <w:szCs w:val="24"/>
      <w:lang w:val="en-US"/>
    </w:rPr>
  </w:style>
  <w:style w:type="paragraph" w:customStyle="1" w:styleId="xl101">
    <w:name w:val="xl101"/>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44"/>
      <w:szCs w:val="44"/>
      <w:lang w:val="en-US"/>
    </w:rPr>
  </w:style>
  <w:style w:type="paragraph" w:customStyle="1" w:styleId="xl104">
    <w:name w:val="xl10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Cs w:val="24"/>
      <w:lang w:val="en-US"/>
    </w:rPr>
  </w:style>
  <w:style w:type="paragraph" w:customStyle="1" w:styleId="xl109">
    <w:name w:val="xl109"/>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28"/>
      <w:szCs w:val="28"/>
      <w:lang w:val="en-US"/>
    </w:rPr>
  </w:style>
  <w:style w:type="paragraph" w:customStyle="1" w:styleId="xl110">
    <w:name w:val="xl110"/>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F2F2F2"/>
      <w:sz w:val="28"/>
      <w:szCs w:val="28"/>
      <w:lang w:val="en-US"/>
    </w:rPr>
  </w:style>
  <w:style w:type="paragraph" w:styleId="Revision">
    <w:name w:val="Revision"/>
    <w:hidden/>
    <w:uiPriority w:val="99"/>
    <w:semiHidden/>
    <w:rsid w:val="00C21041"/>
    <w:pPr>
      <w:spacing w:after="0" w:line="240" w:lineRule="auto"/>
    </w:pPr>
    <w:rPr>
      <w:lang w:val="en-AU"/>
    </w:rPr>
  </w:style>
  <w:style w:type="paragraph" w:customStyle="1" w:styleId="TableBullet">
    <w:name w:val="Table Bullet"/>
    <w:basedOn w:val="ListBullet"/>
    <w:uiPriority w:val="2"/>
    <w:qFormat/>
    <w:rsid w:val="006060A7"/>
    <w:pPr>
      <w:numPr>
        <w:numId w:val="0"/>
      </w:numPr>
      <w:tabs>
        <w:tab w:val="num" w:pos="288"/>
      </w:tabs>
      <w:spacing w:after="0" w:line="264" w:lineRule="auto"/>
      <w:ind w:left="288" w:hanging="216"/>
      <w:contextualSpacing w:val="0"/>
    </w:pPr>
    <w:rPr>
      <w:rFonts w:ascii="Arial" w:eastAsiaTheme="minorEastAsia" w:hAnsi="Arial"/>
      <w:noProof/>
      <w:szCs w:val="24"/>
    </w:rPr>
  </w:style>
  <w:style w:type="paragraph" w:customStyle="1" w:styleId="Bullet">
    <w:name w:val="Bullet"/>
    <w:basedOn w:val="ListParagraph"/>
    <w:qFormat/>
    <w:rsid w:val="00573FD5"/>
    <w:pPr>
      <w:numPr>
        <w:numId w:val="5"/>
      </w:numPr>
      <w:spacing w:before="120" w:after="120" w:line="240" w:lineRule="atLeast"/>
    </w:pPr>
    <w:rPr>
      <w:rFonts w:ascii="Arial" w:hAnsi="Arial" w:cs="Arial"/>
    </w:rPr>
  </w:style>
  <w:style w:type="table" w:customStyle="1" w:styleId="McLLTableGeneralText2">
    <w:name w:val="McLL Table General Text2"/>
    <w:basedOn w:val="TableNormal"/>
    <w:next w:val="TableGrid"/>
    <w:rsid w:val="00F34C05"/>
    <w:pPr>
      <w:spacing w:after="0" w:line="240" w:lineRule="auto"/>
    </w:pPr>
    <w:rPr>
      <w:rFonts w:ascii="Times New Roman" w:eastAsia="Arial"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F2EA6"/>
    <w:pPr>
      <w:spacing w:before="100" w:beforeAutospacing="1" w:after="100" w:afterAutospacing="1"/>
    </w:pPr>
    <w:rPr>
      <w:rFonts w:ascii="Times New Roman" w:eastAsia="Times New Roman" w:hAnsi="Times New Roman" w:cs="Times New Roman"/>
      <w:szCs w:val="24"/>
      <w:lang w:val="en-US"/>
    </w:rPr>
  </w:style>
  <w:style w:type="paragraph" w:customStyle="1" w:styleId="xl66">
    <w:name w:val="xl66"/>
    <w:basedOn w:val="Normal"/>
    <w:rsid w:val="00DF2EA6"/>
    <w:pPr>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67">
    <w:name w:val="xl67"/>
    <w:basedOn w:val="Normal"/>
    <w:rsid w:val="00DF2EA6"/>
    <w:pPr>
      <w:spacing w:before="100" w:beforeAutospacing="1" w:after="100" w:afterAutospacing="1"/>
      <w:jc w:val="center"/>
    </w:pPr>
    <w:rPr>
      <w:rFonts w:ascii="Times New Roman" w:eastAsia="Times New Roman" w:hAnsi="Times New Roman" w:cs="Times New Roman"/>
      <w:szCs w:val="24"/>
      <w:lang w:val="en-US"/>
    </w:rPr>
  </w:style>
  <w:style w:type="paragraph" w:customStyle="1" w:styleId="xl68">
    <w:name w:val="xl68"/>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69">
    <w:name w:val="xl69"/>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0">
    <w:name w:val="xl70"/>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1">
    <w:name w:val="xl71"/>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2">
    <w:name w:val="xl72"/>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4">
    <w:name w:val="xl74"/>
    <w:basedOn w:val="Normal"/>
    <w:rsid w:val="00DF2EA6"/>
    <w:pPr>
      <w:spacing w:before="100" w:beforeAutospacing="1" w:after="100" w:afterAutospacing="1"/>
    </w:pPr>
    <w:rPr>
      <w:rFonts w:ascii="Times New Roman" w:eastAsia="Times New Roman" w:hAnsi="Times New Roman" w:cs="Times New Roman"/>
      <w:i/>
      <w:iCs/>
      <w:color w:val="7F7F7F"/>
      <w:szCs w:val="24"/>
      <w:lang w:val="en-US"/>
    </w:rPr>
  </w:style>
  <w:style w:type="paragraph" w:customStyle="1" w:styleId="xl75">
    <w:name w:val="xl75"/>
    <w:basedOn w:val="Normal"/>
    <w:rsid w:val="00DF2EA6"/>
    <w:pPr>
      <w:pBdr>
        <w:left w:val="single" w:sz="4" w:space="0" w:color="D9D9D9"/>
        <w:right w:val="single" w:sz="4" w:space="0" w:color="D9D9D9"/>
      </w:pBdr>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76">
    <w:name w:val="xl76"/>
    <w:basedOn w:val="Normal"/>
    <w:rsid w:val="00DF2EA6"/>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7">
    <w:name w:val="xl77"/>
    <w:basedOn w:val="Normal"/>
    <w:rsid w:val="00DF2EA6"/>
    <w:pPr>
      <w:pBdr>
        <w:left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78">
    <w:name w:val="xl78"/>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79">
    <w:name w:val="xl79"/>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80">
    <w:name w:val="xl80"/>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81">
    <w:name w:val="xl81"/>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b/>
      <w:bCs/>
      <w:sz w:val="40"/>
      <w:szCs w:val="40"/>
      <w:lang w:val="en-US"/>
    </w:rPr>
  </w:style>
  <w:style w:type="paragraph" w:customStyle="1" w:styleId="xl82">
    <w:name w:val="xl82"/>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83">
    <w:name w:val="xl83"/>
    <w:basedOn w:val="Normal"/>
    <w:rsid w:val="00DF2EA6"/>
    <w:pPr>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85">
    <w:name w:val="xl85"/>
    <w:basedOn w:val="Normal"/>
    <w:rsid w:val="00DF2EA6"/>
    <w:pPr>
      <w:shd w:val="clear" w:color="000000" w:fill="F2F2F2"/>
      <w:spacing w:before="100" w:beforeAutospacing="1" w:after="100" w:afterAutospacing="1"/>
      <w:jc w:val="center"/>
      <w:textAlignment w:val="center"/>
    </w:pPr>
    <w:rPr>
      <w:rFonts w:ascii="Times New Roman" w:eastAsia="Times New Roman" w:hAnsi="Times New Roman" w:cs="Times New Roman"/>
      <w:sz w:val="28"/>
      <w:szCs w:val="28"/>
      <w:lang w:val="en-US"/>
    </w:rPr>
  </w:style>
  <w:style w:type="paragraph" w:customStyle="1" w:styleId="xl87">
    <w:name w:val="xl87"/>
    <w:basedOn w:val="Normal"/>
    <w:rsid w:val="00DF2EA6"/>
    <w:pPr>
      <w:spacing w:before="100" w:beforeAutospacing="1" w:after="100" w:afterAutospacing="1"/>
    </w:pPr>
    <w:rPr>
      <w:rFonts w:ascii="Times New Roman" w:eastAsia="Times New Roman" w:hAnsi="Times New Roman" w:cs="Times New Roman"/>
      <w:szCs w:val="24"/>
      <w:lang w:val="en-US"/>
    </w:rPr>
  </w:style>
  <w:style w:type="paragraph" w:customStyle="1" w:styleId="xl89">
    <w:name w:val="xl89"/>
    <w:basedOn w:val="Normal"/>
    <w:rsid w:val="00DF2EA6"/>
    <w:pPr>
      <w:spacing w:before="100" w:beforeAutospacing="1" w:after="100" w:afterAutospacing="1"/>
      <w:textAlignment w:val="center"/>
    </w:pPr>
    <w:rPr>
      <w:rFonts w:ascii="Times New Roman" w:eastAsia="Times New Roman" w:hAnsi="Times New Roman" w:cs="Times New Roman"/>
      <w:szCs w:val="24"/>
      <w:lang w:val="en-US"/>
    </w:rPr>
  </w:style>
  <w:style w:type="paragraph" w:customStyle="1" w:styleId="xl90">
    <w:name w:val="xl90"/>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8"/>
      <w:szCs w:val="28"/>
      <w:lang w:val="en-US"/>
    </w:rPr>
  </w:style>
  <w:style w:type="paragraph" w:customStyle="1" w:styleId="xl91">
    <w:name w:val="xl91"/>
    <w:basedOn w:val="Normal"/>
    <w:rsid w:val="00DF2EA6"/>
    <w:pPr>
      <w:pBdr>
        <w:bottom w:val="single" w:sz="4" w:space="0" w:color="172DA6"/>
      </w:pBdr>
      <w:spacing w:before="100" w:beforeAutospacing="1" w:after="100" w:afterAutospacing="1"/>
      <w:jc w:val="center"/>
    </w:pPr>
    <w:rPr>
      <w:rFonts w:ascii="Times New Roman" w:eastAsia="Times New Roman" w:hAnsi="Times New Roman" w:cs="Times New Roman"/>
      <w:szCs w:val="24"/>
      <w:lang w:val="en-US"/>
    </w:rPr>
  </w:style>
  <w:style w:type="paragraph" w:customStyle="1" w:styleId="xl93">
    <w:name w:val="xl93"/>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94">
    <w:name w:val="xl94"/>
    <w:basedOn w:val="Normal"/>
    <w:rsid w:val="00DF2EA6"/>
    <w:pPr>
      <w:spacing w:before="100" w:beforeAutospacing="1" w:after="100" w:afterAutospacing="1"/>
      <w:jc w:val="center"/>
      <w:textAlignment w:val="center"/>
    </w:pPr>
    <w:rPr>
      <w:rFonts w:ascii="Times New Roman" w:eastAsia="Times New Roman" w:hAnsi="Times New Roman" w:cs="Times New Roman"/>
      <w:b/>
      <w:bCs/>
      <w:color w:val="177B56"/>
      <w:szCs w:val="24"/>
      <w:lang w:val="en-US"/>
    </w:rPr>
  </w:style>
  <w:style w:type="paragraph" w:customStyle="1" w:styleId="xl96">
    <w:name w:val="xl96"/>
    <w:basedOn w:val="Normal"/>
    <w:rsid w:val="00DF2EA6"/>
    <w:pPr>
      <w:shd w:val="clear" w:color="000000" w:fill="0082B3"/>
      <w:spacing w:before="100" w:beforeAutospacing="1" w:after="100" w:afterAutospacing="1"/>
      <w:jc w:val="center"/>
      <w:textAlignment w:val="center"/>
    </w:pPr>
    <w:rPr>
      <w:rFonts w:ascii="Times New Roman" w:eastAsia="Times New Roman" w:hAnsi="Times New Roman" w:cs="Times New Roman"/>
      <w:b/>
      <w:bCs/>
      <w:szCs w:val="24"/>
      <w:lang w:val="en-US"/>
    </w:rPr>
  </w:style>
  <w:style w:type="paragraph" w:customStyle="1" w:styleId="xl97">
    <w:name w:val="xl97"/>
    <w:basedOn w:val="Normal"/>
    <w:rsid w:val="00DF2EA6"/>
    <w:pPr>
      <w:pBdr>
        <w:right w:val="single" w:sz="4" w:space="0" w:color="FFFFFF"/>
      </w:pBdr>
      <w:shd w:val="clear" w:color="0EABB7" w:fill="0082B3"/>
      <w:spacing w:before="100" w:beforeAutospacing="1" w:after="100" w:afterAutospacing="1"/>
      <w:jc w:val="center"/>
      <w:textAlignment w:val="center"/>
    </w:pPr>
    <w:rPr>
      <w:rFonts w:ascii="Times New Roman" w:eastAsia="Times New Roman" w:hAnsi="Times New Roman" w:cs="Times New Roman"/>
      <w:b/>
      <w:bCs/>
      <w:color w:val="FFFFFF"/>
      <w:lang w:val="en-US"/>
    </w:rPr>
  </w:style>
  <w:style w:type="paragraph" w:customStyle="1" w:styleId="xl98">
    <w:name w:val="xl98"/>
    <w:basedOn w:val="Normal"/>
    <w:rsid w:val="00DF2EA6"/>
    <w:pPr>
      <w:pBdr>
        <w:top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99">
    <w:name w:val="xl99"/>
    <w:basedOn w:val="Normal"/>
    <w:rsid w:val="00DF2EA6"/>
    <w:pPr>
      <w:pBdr>
        <w:top w:val="single" w:sz="4" w:space="0" w:color="8439BD"/>
        <w:left w:val="single" w:sz="4" w:space="0" w:color="FFFFFF"/>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100">
    <w:name w:val="xl100"/>
    <w:basedOn w:val="Normal"/>
    <w:rsid w:val="00DF2EA6"/>
    <w:pPr>
      <w:spacing w:before="100" w:beforeAutospacing="1" w:after="100" w:afterAutospacing="1"/>
      <w:textAlignment w:val="center"/>
    </w:pPr>
    <w:rPr>
      <w:rFonts w:ascii="Times New Roman" w:eastAsia="Times New Roman" w:hAnsi="Times New Roman" w:cs="Times New Roman"/>
      <w:color w:val="FFFFFF"/>
      <w:szCs w:val="24"/>
      <w:lang w:val="en-US"/>
    </w:rPr>
  </w:style>
  <w:style w:type="paragraph" w:customStyle="1" w:styleId="xl102">
    <w:name w:val="xl102"/>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103">
    <w:name w:val="xl103"/>
    <w:basedOn w:val="Normal"/>
    <w:rsid w:val="00DF2EA6"/>
    <w:pPr>
      <w:pBdr>
        <w:left w:val="single" w:sz="4" w:space="0" w:color="FFFFFF"/>
        <w:bottom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0082B3"/>
      <w:lang w:val="en-US"/>
    </w:rPr>
  </w:style>
  <w:style w:type="paragraph" w:customStyle="1" w:styleId="xl105">
    <w:name w:val="xl105"/>
    <w:basedOn w:val="Normal"/>
    <w:rsid w:val="00DF2EA6"/>
    <w:pPr>
      <w:spacing w:before="100" w:beforeAutospacing="1" w:after="100" w:afterAutospacing="1"/>
    </w:pPr>
    <w:rPr>
      <w:rFonts w:ascii="Times New Roman" w:eastAsia="Times New Roman" w:hAnsi="Times New Roman" w:cs="Times New Roman"/>
      <w:sz w:val="32"/>
      <w:szCs w:val="32"/>
      <w:lang w:val="en-US"/>
    </w:rPr>
  </w:style>
  <w:style w:type="paragraph" w:customStyle="1" w:styleId="xl106">
    <w:name w:val="xl106"/>
    <w:basedOn w:val="Normal"/>
    <w:rsid w:val="00DF2EA6"/>
    <w:pPr>
      <w:pBdr>
        <w:top w:val="single" w:sz="4" w:space="0" w:color="172DA6"/>
      </w:pBdr>
      <w:spacing w:before="100" w:beforeAutospacing="1" w:after="100" w:afterAutospacing="1"/>
    </w:pPr>
    <w:rPr>
      <w:rFonts w:ascii="Times New Roman" w:eastAsia="Times New Roman" w:hAnsi="Times New Roman" w:cs="Times New Roman"/>
      <w:sz w:val="32"/>
      <w:szCs w:val="32"/>
      <w:lang w:val="en-US"/>
    </w:rPr>
  </w:style>
  <w:style w:type="paragraph" w:customStyle="1" w:styleId="xl107">
    <w:name w:val="xl107"/>
    <w:basedOn w:val="Normal"/>
    <w:rsid w:val="00DF2EA6"/>
    <w:pPr>
      <w:pBdr>
        <w:bottom w:val="single" w:sz="4" w:space="0" w:color="172DA6"/>
      </w:pBdr>
      <w:spacing w:before="100" w:beforeAutospacing="1" w:after="100" w:afterAutospacing="1"/>
      <w:textAlignment w:val="center"/>
    </w:pPr>
    <w:rPr>
      <w:rFonts w:ascii="Times New Roman" w:eastAsia="Times New Roman" w:hAnsi="Times New Roman" w:cs="Times New Roman"/>
      <w:color w:val="FFFFFF"/>
      <w:szCs w:val="24"/>
      <w:lang w:val="en-US"/>
    </w:rPr>
  </w:style>
  <w:style w:type="paragraph" w:customStyle="1" w:styleId="xl108">
    <w:name w:val="xl108"/>
    <w:basedOn w:val="Normal"/>
    <w:rsid w:val="00DF2EA6"/>
    <w:pPr>
      <w:spacing w:before="100" w:beforeAutospacing="1" w:after="100" w:afterAutospacing="1"/>
      <w:jc w:val="center"/>
      <w:textAlignment w:val="center"/>
    </w:pPr>
    <w:rPr>
      <w:rFonts w:ascii="Times New Roman" w:eastAsia="Times New Roman" w:hAnsi="Times New Roman" w:cs="Times New Roman"/>
      <w:szCs w:val="24"/>
      <w:lang w:val="en-US"/>
    </w:rPr>
  </w:style>
  <w:style w:type="paragraph" w:customStyle="1" w:styleId="xl111">
    <w:name w:val="xl111"/>
    <w:basedOn w:val="Normal"/>
    <w:rsid w:val="00DF2EA6"/>
    <w:pPr>
      <w:spacing w:before="100" w:beforeAutospacing="1" w:after="100" w:afterAutospacing="1"/>
      <w:textAlignment w:val="center"/>
    </w:pPr>
    <w:rPr>
      <w:rFonts w:ascii="Times New Roman" w:eastAsia="Times New Roman" w:hAnsi="Times New Roman" w:cs="Times New Roman"/>
      <w:sz w:val="28"/>
      <w:szCs w:val="28"/>
      <w:lang w:val="en-US"/>
    </w:rPr>
  </w:style>
  <w:style w:type="table" w:styleId="GridTable4-Accent2">
    <w:name w:val="Grid Table 4 Accent 2"/>
    <w:basedOn w:val="TableNormal"/>
    <w:uiPriority w:val="49"/>
    <w:rsid w:val="00690263"/>
    <w:pPr>
      <w:spacing w:after="0" w:line="240" w:lineRule="auto"/>
    </w:pPr>
    <w:tblPr>
      <w:tblStyleRowBandSize w:val="1"/>
      <w:tblStyleColBandSize w:val="1"/>
      <w:tblBorders>
        <w:top w:val="single" w:sz="4" w:space="0" w:color="F8D07A" w:themeColor="accent2" w:themeTint="99"/>
        <w:left w:val="single" w:sz="4" w:space="0" w:color="F8D07A" w:themeColor="accent2" w:themeTint="99"/>
        <w:bottom w:val="single" w:sz="4" w:space="0" w:color="F8D07A" w:themeColor="accent2" w:themeTint="99"/>
        <w:right w:val="single" w:sz="4" w:space="0" w:color="F8D07A" w:themeColor="accent2" w:themeTint="99"/>
        <w:insideH w:val="single" w:sz="4" w:space="0" w:color="F8D07A" w:themeColor="accent2" w:themeTint="99"/>
        <w:insideV w:val="single" w:sz="4" w:space="0" w:color="F8D07A" w:themeColor="accent2" w:themeTint="99"/>
      </w:tblBorders>
    </w:tblPr>
    <w:tblStylePr w:type="firstRow">
      <w:rPr>
        <w:b/>
        <w:bCs/>
        <w:color w:val="FFFFFF" w:themeColor="background1"/>
      </w:rPr>
      <w:tblPr/>
      <w:tcPr>
        <w:tcBorders>
          <w:top w:val="single" w:sz="4" w:space="0" w:color="F4B223" w:themeColor="accent2"/>
          <w:left w:val="single" w:sz="4" w:space="0" w:color="F4B223" w:themeColor="accent2"/>
          <w:bottom w:val="single" w:sz="4" w:space="0" w:color="F4B223" w:themeColor="accent2"/>
          <w:right w:val="single" w:sz="4" w:space="0" w:color="F4B223" w:themeColor="accent2"/>
          <w:insideH w:val="nil"/>
          <w:insideV w:val="nil"/>
        </w:tcBorders>
        <w:shd w:val="clear" w:color="auto" w:fill="F4B223" w:themeFill="accent2"/>
      </w:tcPr>
    </w:tblStylePr>
    <w:tblStylePr w:type="lastRow">
      <w:rPr>
        <w:b/>
        <w:bCs/>
      </w:rPr>
      <w:tblPr/>
      <w:tcPr>
        <w:tcBorders>
          <w:top w:val="double" w:sz="4" w:space="0" w:color="F4B223" w:themeColor="accent2"/>
        </w:tcBorders>
      </w:tcPr>
    </w:tblStylePr>
    <w:tblStylePr w:type="firstCol">
      <w:rPr>
        <w:b/>
        <w:bCs/>
      </w:rPr>
    </w:tblStylePr>
    <w:tblStylePr w:type="lastCol">
      <w:rPr>
        <w:b/>
        <w:bCs/>
      </w:rPr>
    </w:tblStylePr>
    <w:tblStylePr w:type="band1Vert">
      <w:tblPr/>
      <w:tcPr>
        <w:shd w:val="clear" w:color="auto" w:fill="FCEFD2" w:themeFill="accent2" w:themeFillTint="33"/>
      </w:tcPr>
    </w:tblStylePr>
    <w:tblStylePr w:type="band1Horz">
      <w:tblPr/>
      <w:tcPr>
        <w:shd w:val="clear" w:color="auto" w:fill="FCEFD2" w:themeFill="accent2" w:themeFillTint="33"/>
      </w:tcPr>
    </w:tblStylePr>
  </w:style>
  <w:style w:type="table" w:customStyle="1" w:styleId="TableGrid1">
    <w:name w:val="Table Grid1"/>
    <w:basedOn w:val="TableNormal"/>
    <w:next w:val="TableGrid"/>
    <w:uiPriority w:val="59"/>
    <w:rsid w:val="007D228D"/>
    <w:pPr>
      <w:spacing w:before="77" w:after="113" w:line="250" w:lineRule="exac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470"/>
    <w:pPr>
      <w:autoSpaceDE w:val="0"/>
      <w:autoSpaceDN w:val="0"/>
      <w:adjustRightInd w:val="0"/>
      <w:spacing w:after="0" w:line="240" w:lineRule="auto"/>
    </w:pPr>
    <w:rPr>
      <w:rFonts w:ascii="Calibri" w:hAnsi="Calibri" w:cs="Calibri"/>
      <w:color w:val="000000"/>
      <w:sz w:val="24"/>
      <w:szCs w:val="24"/>
    </w:rPr>
  </w:style>
  <w:style w:type="table" w:customStyle="1" w:styleId="CoffeyGrey">
    <w:name w:val="Coffey Grey"/>
    <w:basedOn w:val="TableGrid"/>
    <w:uiPriority w:val="99"/>
    <w:rsid w:val="00CC6DCA"/>
    <w:pPr>
      <w:spacing w:before="100" w:after="100" w:line="360" w:lineRule="auto"/>
    </w:pPr>
    <w:rPr>
      <w:rFonts w:ascii="Arial" w:eastAsia="Arial" w:hAnsi="Arial" w:cs="Times New Roman"/>
      <w:sz w:val="19"/>
      <w:lang w:val="en-AU" w:eastAsia="en-AU"/>
    </w:rPr>
    <w:tblPr>
      <w:tblStyleRowBandSize w:val="0"/>
      <w:tblStyleColBandSize w:val="0"/>
      <w:tblBorders>
        <w:top w:val="none" w:sz="0" w:space="0" w:color="auto"/>
        <w:bottom w:val="dotted" w:sz="4" w:space="0" w:color="A6A6A6"/>
        <w:insideH w:val="dotted" w:sz="4" w:space="0" w:color="A6A6A6"/>
      </w:tblBorders>
    </w:tblPr>
    <w:tcPr>
      <w:shd w:val="clear" w:color="auto" w:fill="auto"/>
      <w:vAlign w:val="center"/>
    </w:tcPr>
    <w:tblStylePr w:type="firstRow">
      <w:pPr>
        <w:jc w:val="left"/>
      </w:pPr>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lastRow">
      <w:rPr>
        <w:color w:val="000000" w:themeColor="text1"/>
      </w:rPr>
      <w:tblPr/>
      <w:tcPr>
        <w:shd w:val="clear" w:color="auto" w:fill="FDFEFE" w:themeFill="background2" w:themeFillTint="33"/>
      </w:tcPr>
    </w:tblStylePr>
    <w:tblStylePr w:type="firstCol">
      <w:rPr>
        <w:b/>
      </w:rPr>
      <w:tblPr/>
      <w:tcPr>
        <w:shd w:val="clear" w:color="auto" w:fill="F2F2F2"/>
      </w:tcPr>
    </w:tblStylePr>
  </w:style>
  <w:style w:type="character" w:customStyle="1" w:styleId="eop">
    <w:name w:val="eop"/>
    <w:basedOn w:val="DefaultParagraphFont"/>
    <w:rsid w:val="00B97BDA"/>
  </w:style>
  <w:style w:type="character" w:customStyle="1" w:styleId="NoSpacingChar">
    <w:name w:val="No Spacing Char"/>
    <w:basedOn w:val="DefaultParagraphFont"/>
    <w:link w:val="NoSpacing"/>
    <w:uiPriority w:val="1"/>
    <w:locked/>
    <w:rsid w:val="00CD7CA5"/>
  </w:style>
  <w:style w:type="table" w:customStyle="1" w:styleId="TetraTechTableStyleLtBlue1">
    <w:name w:val="Tetra Tech Table Style Lt Blue1"/>
    <w:basedOn w:val="TableNormal"/>
    <w:uiPriority w:val="39"/>
    <w:rsid w:val="00CD7CA5"/>
    <w:pPr>
      <w:spacing w:after="0" w:line="240" w:lineRule="auto"/>
    </w:pPr>
    <w:rPr>
      <w:rFonts w:ascii="Arial" w:eastAsia="Arial" w:hAnsi="Arial" w:cs="Times New Roman"/>
      <w:lang w:val="en-AU" w:eastAsia="en-AU"/>
    </w:rPr>
    <w:tblPr>
      <w:tblInd w:w="0" w:type="nil"/>
      <w:tblBorders>
        <w:top w:val="single" w:sz="4" w:space="0" w:color="FAFBFB" w:themeColor="background2"/>
        <w:bottom w:val="single" w:sz="4" w:space="0" w:color="FAFBFB" w:themeColor="background2"/>
        <w:insideH w:val="single" w:sz="4" w:space="0" w:color="FAFBFB" w:themeColor="background2"/>
      </w:tblBorders>
    </w:tblPr>
    <w:tblStylePr w:type="firstRow">
      <w:rPr>
        <w:rFonts w:ascii="Arial" w:hAnsi="Arial" w:cs="Arial" w:hint="default"/>
        <w:b/>
        <w:color w:val="FFFFFF" w:themeColor="background1"/>
      </w:rPr>
      <w:tblPr/>
      <w:tcPr>
        <w:shd w:val="clear" w:color="auto" w:fill="FAFBFB" w:themeFill="background2"/>
      </w:tcPr>
    </w:tblStylePr>
    <w:tblStylePr w:type="firstCol">
      <w:rPr>
        <w:b/>
      </w:rPr>
      <w:tblPr/>
      <w:tcPr>
        <w:shd w:val="clear" w:color="auto" w:fill="F2F2F2" w:themeFill="background1" w:themeFillShade="F2"/>
      </w:tcPr>
    </w:tblStylePr>
    <w:tblStylePr w:type="nwCell">
      <w:rPr>
        <w:rFonts w:ascii="Arial" w:hAnsi="Arial" w:cs="Arial" w:hint="default"/>
        <w:b/>
      </w:rPr>
    </w:tblStylePr>
  </w:style>
  <w:style w:type="table" w:styleId="GridTable5Dark-Accent2">
    <w:name w:val="Grid Table 5 Dark Accent 2"/>
    <w:basedOn w:val="TableNormal"/>
    <w:uiPriority w:val="50"/>
    <w:rsid w:val="00E327D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B22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B22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B22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B223" w:themeFill="accent2"/>
      </w:tcPr>
    </w:tblStylePr>
    <w:tblStylePr w:type="band1Vert">
      <w:tblPr/>
      <w:tcPr>
        <w:shd w:val="clear" w:color="auto" w:fill="FADFA6" w:themeFill="accent2" w:themeFillTint="66"/>
      </w:tcPr>
    </w:tblStylePr>
    <w:tblStylePr w:type="band1Horz">
      <w:tblPr/>
      <w:tcPr>
        <w:shd w:val="clear" w:color="auto" w:fill="FADFA6" w:themeFill="accent2" w:themeFillTint="66"/>
      </w:tcPr>
    </w:tblStylePr>
  </w:style>
  <w:style w:type="paragraph" w:customStyle="1" w:styleId="AnnexToC">
    <w:name w:val="Annex ToC"/>
    <w:basedOn w:val="BodyCopy"/>
    <w:qFormat/>
    <w:rsid w:val="00844949"/>
    <w:rPr>
      <w:rFonts w:asciiTheme="minorHAnsi" w:hAnsiTheme="minorHAnsi" w:cstheme="minorHAnsi"/>
      <w:szCs w:val="24"/>
    </w:rPr>
  </w:style>
  <w:style w:type="paragraph" w:customStyle="1" w:styleId="TableParagraph">
    <w:name w:val="Table Paragraph"/>
    <w:basedOn w:val="Normal"/>
    <w:uiPriority w:val="1"/>
    <w:qFormat/>
    <w:rsid w:val="00384046"/>
    <w:pPr>
      <w:spacing w:before="0" w:line="259" w:lineRule="auto"/>
    </w:pPr>
    <w:rPr>
      <w:rFonts w:ascii="Arial" w:eastAsiaTheme="minorEastAsia" w:hAnsi="Arial"/>
      <w:color w:val="6F8B8B" w:themeColor="background2" w:themeShade="80"/>
      <w:spacing w:val="-1"/>
      <w:lang w:val="en-US"/>
    </w:rPr>
  </w:style>
  <w:style w:type="paragraph" w:customStyle="1" w:styleId="pf0">
    <w:name w:val="pf0"/>
    <w:basedOn w:val="Normal"/>
    <w:rsid w:val="00DC63BC"/>
    <w:pPr>
      <w:spacing w:before="100" w:beforeAutospacing="1" w:after="100" w:afterAutospacing="1"/>
    </w:pPr>
    <w:rPr>
      <w:rFonts w:ascii="Times New Roman" w:eastAsia="Times New Roman" w:hAnsi="Times New Roman" w:cs="Times New Roman"/>
      <w:szCs w:val="24"/>
      <w:lang w:val="en-US" w:bidi="th-TH"/>
    </w:rPr>
  </w:style>
  <w:style w:type="character" w:customStyle="1" w:styleId="cf01">
    <w:name w:val="cf01"/>
    <w:basedOn w:val="DefaultParagraphFont"/>
    <w:rsid w:val="00DC63BC"/>
    <w:rPr>
      <w:rFonts w:ascii="Segoe UI" w:hAnsi="Segoe UI" w:cs="Segoe UI" w:hint="default"/>
      <w:color w:val="767171"/>
      <w:sz w:val="18"/>
      <w:szCs w:val="18"/>
    </w:rPr>
  </w:style>
  <w:style w:type="character" w:styleId="FollowedHyperlink">
    <w:name w:val="FollowedHyperlink"/>
    <w:basedOn w:val="DefaultParagraphFont"/>
    <w:uiPriority w:val="99"/>
    <w:semiHidden/>
    <w:unhideWhenUsed/>
    <w:rsid w:val="00116B3A"/>
    <w:rPr>
      <w:color w:val="00837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7114">
      <w:bodyDiv w:val="1"/>
      <w:marLeft w:val="0"/>
      <w:marRight w:val="0"/>
      <w:marTop w:val="0"/>
      <w:marBottom w:val="0"/>
      <w:divBdr>
        <w:top w:val="none" w:sz="0" w:space="0" w:color="auto"/>
        <w:left w:val="none" w:sz="0" w:space="0" w:color="auto"/>
        <w:bottom w:val="none" w:sz="0" w:space="0" w:color="auto"/>
        <w:right w:val="none" w:sz="0" w:space="0" w:color="auto"/>
      </w:divBdr>
    </w:div>
    <w:div w:id="37556277">
      <w:bodyDiv w:val="1"/>
      <w:marLeft w:val="0"/>
      <w:marRight w:val="0"/>
      <w:marTop w:val="0"/>
      <w:marBottom w:val="0"/>
      <w:divBdr>
        <w:top w:val="none" w:sz="0" w:space="0" w:color="auto"/>
        <w:left w:val="none" w:sz="0" w:space="0" w:color="auto"/>
        <w:bottom w:val="none" w:sz="0" w:space="0" w:color="auto"/>
        <w:right w:val="none" w:sz="0" w:space="0" w:color="auto"/>
      </w:divBdr>
    </w:div>
    <w:div w:id="42104260">
      <w:bodyDiv w:val="1"/>
      <w:marLeft w:val="0"/>
      <w:marRight w:val="0"/>
      <w:marTop w:val="0"/>
      <w:marBottom w:val="0"/>
      <w:divBdr>
        <w:top w:val="none" w:sz="0" w:space="0" w:color="auto"/>
        <w:left w:val="none" w:sz="0" w:space="0" w:color="auto"/>
        <w:bottom w:val="none" w:sz="0" w:space="0" w:color="auto"/>
        <w:right w:val="none" w:sz="0" w:space="0" w:color="auto"/>
      </w:divBdr>
    </w:div>
    <w:div w:id="124276047">
      <w:bodyDiv w:val="1"/>
      <w:marLeft w:val="0"/>
      <w:marRight w:val="0"/>
      <w:marTop w:val="0"/>
      <w:marBottom w:val="0"/>
      <w:divBdr>
        <w:top w:val="none" w:sz="0" w:space="0" w:color="auto"/>
        <w:left w:val="none" w:sz="0" w:space="0" w:color="auto"/>
        <w:bottom w:val="none" w:sz="0" w:space="0" w:color="auto"/>
        <w:right w:val="none" w:sz="0" w:space="0" w:color="auto"/>
      </w:divBdr>
    </w:div>
    <w:div w:id="138812762">
      <w:bodyDiv w:val="1"/>
      <w:marLeft w:val="0"/>
      <w:marRight w:val="0"/>
      <w:marTop w:val="0"/>
      <w:marBottom w:val="0"/>
      <w:divBdr>
        <w:top w:val="none" w:sz="0" w:space="0" w:color="auto"/>
        <w:left w:val="none" w:sz="0" w:space="0" w:color="auto"/>
        <w:bottom w:val="none" w:sz="0" w:space="0" w:color="auto"/>
        <w:right w:val="none" w:sz="0" w:space="0" w:color="auto"/>
      </w:divBdr>
    </w:div>
    <w:div w:id="223444685">
      <w:bodyDiv w:val="1"/>
      <w:marLeft w:val="0"/>
      <w:marRight w:val="0"/>
      <w:marTop w:val="0"/>
      <w:marBottom w:val="0"/>
      <w:divBdr>
        <w:top w:val="none" w:sz="0" w:space="0" w:color="auto"/>
        <w:left w:val="none" w:sz="0" w:space="0" w:color="auto"/>
        <w:bottom w:val="none" w:sz="0" w:space="0" w:color="auto"/>
        <w:right w:val="none" w:sz="0" w:space="0" w:color="auto"/>
      </w:divBdr>
    </w:div>
    <w:div w:id="241575020">
      <w:bodyDiv w:val="1"/>
      <w:marLeft w:val="0"/>
      <w:marRight w:val="0"/>
      <w:marTop w:val="0"/>
      <w:marBottom w:val="0"/>
      <w:divBdr>
        <w:top w:val="none" w:sz="0" w:space="0" w:color="auto"/>
        <w:left w:val="none" w:sz="0" w:space="0" w:color="auto"/>
        <w:bottom w:val="none" w:sz="0" w:space="0" w:color="auto"/>
        <w:right w:val="none" w:sz="0" w:space="0" w:color="auto"/>
      </w:divBdr>
    </w:div>
    <w:div w:id="243495887">
      <w:bodyDiv w:val="1"/>
      <w:marLeft w:val="0"/>
      <w:marRight w:val="0"/>
      <w:marTop w:val="0"/>
      <w:marBottom w:val="0"/>
      <w:divBdr>
        <w:top w:val="none" w:sz="0" w:space="0" w:color="auto"/>
        <w:left w:val="none" w:sz="0" w:space="0" w:color="auto"/>
        <w:bottom w:val="none" w:sz="0" w:space="0" w:color="auto"/>
        <w:right w:val="none" w:sz="0" w:space="0" w:color="auto"/>
      </w:divBdr>
    </w:div>
    <w:div w:id="311178442">
      <w:bodyDiv w:val="1"/>
      <w:marLeft w:val="0"/>
      <w:marRight w:val="0"/>
      <w:marTop w:val="0"/>
      <w:marBottom w:val="0"/>
      <w:divBdr>
        <w:top w:val="none" w:sz="0" w:space="0" w:color="auto"/>
        <w:left w:val="none" w:sz="0" w:space="0" w:color="auto"/>
        <w:bottom w:val="none" w:sz="0" w:space="0" w:color="auto"/>
        <w:right w:val="none" w:sz="0" w:space="0" w:color="auto"/>
      </w:divBdr>
    </w:div>
    <w:div w:id="312756901">
      <w:bodyDiv w:val="1"/>
      <w:marLeft w:val="0"/>
      <w:marRight w:val="0"/>
      <w:marTop w:val="0"/>
      <w:marBottom w:val="0"/>
      <w:divBdr>
        <w:top w:val="none" w:sz="0" w:space="0" w:color="auto"/>
        <w:left w:val="none" w:sz="0" w:space="0" w:color="auto"/>
        <w:bottom w:val="none" w:sz="0" w:space="0" w:color="auto"/>
        <w:right w:val="none" w:sz="0" w:space="0" w:color="auto"/>
      </w:divBdr>
    </w:div>
    <w:div w:id="378170610">
      <w:bodyDiv w:val="1"/>
      <w:marLeft w:val="0"/>
      <w:marRight w:val="0"/>
      <w:marTop w:val="0"/>
      <w:marBottom w:val="0"/>
      <w:divBdr>
        <w:top w:val="none" w:sz="0" w:space="0" w:color="auto"/>
        <w:left w:val="none" w:sz="0" w:space="0" w:color="auto"/>
        <w:bottom w:val="none" w:sz="0" w:space="0" w:color="auto"/>
        <w:right w:val="none" w:sz="0" w:space="0" w:color="auto"/>
      </w:divBdr>
    </w:div>
    <w:div w:id="422728503">
      <w:bodyDiv w:val="1"/>
      <w:marLeft w:val="0"/>
      <w:marRight w:val="0"/>
      <w:marTop w:val="0"/>
      <w:marBottom w:val="0"/>
      <w:divBdr>
        <w:top w:val="none" w:sz="0" w:space="0" w:color="auto"/>
        <w:left w:val="none" w:sz="0" w:space="0" w:color="auto"/>
        <w:bottom w:val="none" w:sz="0" w:space="0" w:color="auto"/>
        <w:right w:val="none" w:sz="0" w:space="0" w:color="auto"/>
      </w:divBdr>
    </w:div>
    <w:div w:id="457381962">
      <w:bodyDiv w:val="1"/>
      <w:marLeft w:val="0"/>
      <w:marRight w:val="0"/>
      <w:marTop w:val="0"/>
      <w:marBottom w:val="0"/>
      <w:divBdr>
        <w:top w:val="none" w:sz="0" w:space="0" w:color="auto"/>
        <w:left w:val="none" w:sz="0" w:space="0" w:color="auto"/>
        <w:bottom w:val="none" w:sz="0" w:space="0" w:color="auto"/>
        <w:right w:val="none" w:sz="0" w:space="0" w:color="auto"/>
      </w:divBdr>
    </w:div>
    <w:div w:id="510878082">
      <w:bodyDiv w:val="1"/>
      <w:marLeft w:val="0"/>
      <w:marRight w:val="0"/>
      <w:marTop w:val="0"/>
      <w:marBottom w:val="0"/>
      <w:divBdr>
        <w:top w:val="none" w:sz="0" w:space="0" w:color="auto"/>
        <w:left w:val="none" w:sz="0" w:space="0" w:color="auto"/>
        <w:bottom w:val="none" w:sz="0" w:space="0" w:color="auto"/>
        <w:right w:val="none" w:sz="0" w:space="0" w:color="auto"/>
      </w:divBdr>
      <w:divsChild>
        <w:div w:id="730614104">
          <w:marLeft w:val="0"/>
          <w:marRight w:val="0"/>
          <w:marTop w:val="0"/>
          <w:marBottom w:val="0"/>
          <w:divBdr>
            <w:top w:val="none" w:sz="0" w:space="0" w:color="auto"/>
            <w:left w:val="none" w:sz="0" w:space="0" w:color="auto"/>
            <w:bottom w:val="none" w:sz="0" w:space="0" w:color="auto"/>
            <w:right w:val="none" w:sz="0" w:space="0" w:color="auto"/>
          </w:divBdr>
        </w:div>
      </w:divsChild>
    </w:div>
    <w:div w:id="536360418">
      <w:bodyDiv w:val="1"/>
      <w:marLeft w:val="0"/>
      <w:marRight w:val="0"/>
      <w:marTop w:val="0"/>
      <w:marBottom w:val="0"/>
      <w:divBdr>
        <w:top w:val="none" w:sz="0" w:space="0" w:color="auto"/>
        <w:left w:val="none" w:sz="0" w:space="0" w:color="auto"/>
        <w:bottom w:val="none" w:sz="0" w:space="0" w:color="auto"/>
        <w:right w:val="none" w:sz="0" w:space="0" w:color="auto"/>
      </w:divBdr>
    </w:div>
    <w:div w:id="571623433">
      <w:bodyDiv w:val="1"/>
      <w:marLeft w:val="0"/>
      <w:marRight w:val="0"/>
      <w:marTop w:val="0"/>
      <w:marBottom w:val="0"/>
      <w:divBdr>
        <w:top w:val="none" w:sz="0" w:space="0" w:color="auto"/>
        <w:left w:val="none" w:sz="0" w:space="0" w:color="auto"/>
        <w:bottom w:val="none" w:sz="0" w:space="0" w:color="auto"/>
        <w:right w:val="none" w:sz="0" w:space="0" w:color="auto"/>
      </w:divBdr>
    </w:div>
    <w:div w:id="586574020">
      <w:bodyDiv w:val="1"/>
      <w:marLeft w:val="0"/>
      <w:marRight w:val="0"/>
      <w:marTop w:val="0"/>
      <w:marBottom w:val="0"/>
      <w:divBdr>
        <w:top w:val="none" w:sz="0" w:space="0" w:color="auto"/>
        <w:left w:val="none" w:sz="0" w:space="0" w:color="auto"/>
        <w:bottom w:val="none" w:sz="0" w:space="0" w:color="auto"/>
        <w:right w:val="none" w:sz="0" w:space="0" w:color="auto"/>
      </w:divBdr>
    </w:div>
    <w:div w:id="622346047">
      <w:bodyDiv w:val="1"/>
      <w:marLeft w:val="0"/>
      <w:marRight w:val="0"/>
      <w:marTop w:val="0"/>
      <w:marBottom w:val="0"/>
      <w:divBdr>
        <w:top w:val="none" w:sz="0" w:space="0" w:color="auto"/>
        <w:left w:val="none" w:sz="0" w:space="0" w:color="auto"/>
        <w:bottom w:val="none" w:sz="0" w:space="0" w:color="auto"/>
        <w:right w:val="none" w:sz="0" w:space="0" w:color="auto"/>
      </w:divBdr>
    </w:div>
    <w:div w:id="624192259">
      <w:bodyDiv w:val="1"/>
      <w:marLeft w:val="0"/>
      <w:marRight w:val="0"/>
      <w:marTop w:val="0"/>
      <w:marBottom w:val="0"/>
      <w:divBdr>
        <w:top w:val="none" w:sz="0" w:space="0" w:color="auto"/>
        <w:left w:val="none" w:sz="0" w:space="0" w:color="auto"/>
        <w:bottom w:val="none" w:sz="0" w:space="0" w:color="auto"/>
        <w:right w:val="none" w:sz="0" w:space="0" w:color="auto"/>
      </w:divBdr>
    </w:div>
    <w:div w:id="706375862">
      <w:bodyDiv w:val="1"/>
      <w:marLeft w:val="0"/>
      <w:marRight w:val="0"/>
      <w:marTop w:val="0"/>
      <w:marBottom w:val="0"/>
      <w:divBdr>
        <w:top w:val="none" w:sz="0" w:space="0" w:color="auto"/>
        <w:left w:val="none" w:sz="0" w:space="0" w:color="auto"/>
        <w:bottom w:val="none" w:sz="0" w:space="0" w:color="auto"/>
        <w:right w:val="none" w:sz="0" w:space="0" w:color="auto"/>
      </w:divBdr>
    </w:div>
    <w:div w:id="734818263">
      <w:bodyDiv w:val="1"/>
      <w:marLeft w:val="0"/>
      <w:marRight w:val="0"/>
      <w:marTop w:val="0"/>
      <w:marBottom w:val="0"/>
      <w:divBdr>
        <w:top w:val="none" w:sz="0" w:space="0" w:color="auto"/>
        <w:left w:val="none" w:sz="0" w:space="0" w:color="auto"/>
        <w:bottom w:val="none" w:sz="0" w:space="0" w:color="auto"/>
        <w:right w:val="none" w:sz="0" w:space="0" w:color="auto"/>
      </w:divBdr>
    </w:div>
    <w:div w:id="744568756">
      <w:bodyDiv w:val="1"/>
      <w:marLeft w:val="0"/>
      <w:marRight w:val="0"/>
      <w:marTop w:val="0"/>
      <w:marBottom w:val="0"/>
      <w:divBdr>
        <w:top w:val="none" w:sz="0" w:space="0" w:color="auto"/>
        <w:left w:val="none" w:sz="0" w:space="0" w:color="auto"/>
        <w:bottom w:val="none" w:sz="0" w:space="0" w:color="auto"/>
        <w:right w:val="none" w:sz="0" w:space="0" w:color="auto"/>
      </w:divBdr>
    </w:div>
    <w:div w:id="757596747">
      <w:bodyDiv w:val="1"/>
      <w:marLeft w:val="0"/>
      <w:marRight w:val="0"/>
      <w:marTop w:val="0"/>
      <w:marBottom w:val="0"/>
      <w:divBdr>
        <w:top w:val="none" w:sz="0" w:space="0" w:color="auto"/>
        <w:left w:val="none" w:sz="0" w:space="0" w:color="auto"/>
        <w:bottom w:val="none" w:sz="0" w:space="0" w:color="auto"/>
        <w:right w:val="none" w:sz="0" w:space="0" w:color="auto"/>
      </w:divBdr>
    </w:div>
    <w:div w:id="772748529">
      <w:bodyDiv w:val="1"/>
      <w:marLeft w:val="0"/>
      <w:marRight w:val="0"/>
      <w:marTop w:val="0"/>
      <w:marBottom w:val="0"/>
      <w:divBdr>
        <w:top w:val="none" w:sz="0" w:space="0" w:color="auto"/>
        <w:left w:val="none" w:sz="0" w:space="0" w:color="auto"/>
        <w:bottom w:val="none" w:sz="0" w:space="0" w:color="auto"/>
        <w:right w:val="none" w:sz="0" w:space="0" w:color="auto"/>
      </w:divBdr>
    </w:div>
    <w:div w:id="798956243">
      <w:bodyDiv w:val="1"/>
      <w:marLeft w:val="0"/>
      <w:marRight w:val="0"/>
      <w:marTop w:val="0"/>
      <w:marBottom w:val="0"/>
      <w:divBdr>
        <w:top w:val="none" w:sz="0" w:space="0" w:color="auto"/>
        <w:left w:val="none" w:sz="0" w:space="0" w:color="auto"/>
        <w:bottom w:val="none" w:sz="0" w:space="0" w:color="auto"/>
        <w:right w:val="none" w:sz="0" w:space="0" w:color="auto"/>
      </w:divBdr>
    </w:div>
    <w:div w:id="878012994">
      <w:bodyDiv w:val="1"/>
      <w:marLeft w:val="0"/>
      <w:marRight w:val="0"/>
      <w:marTop w:val="0"/>
      <w:marBottom w:val="0"/>
      <w:divBdr>
        <w:top w:val="none" w:sz="0" w:space="0" w:color="auto"/>
        <w:left w:val="none" w:sz="0" w:space="0" w:color="auto"/>
        <w:bottom w:val="none" w:sz="0" w:space="0" w:color="auto"/>
        <w:right w:val="none" w:sz="0" w:space="0" w:color="auto"/>
      </w:divBdr>
    </w:div>
    <w:div w:id="935096979">
      <w:bodyDiv w:val="1"/>
      <w:marLeft w:val="0"/>
      <w:marRight w:val="0"/>
      <w:marTop w:val="0"/>
      <w:marBottom w:val="0"/>
      <w:divBdr>
        <w:top w:val="none" w:sz="0" w:space="0" w:color="auto"/>
        <w:left w:val="none" w:sz="0" w:space="0" w:color="auto"/>
        <w:bottom w:val="none" w:sz="0" w:space="0" w:color="auto"/>
        <w:right w:val="none" w:sz="0" w:space="0" w:color="auto"/>
      </w:divBdr>
    </w:div>
    <w:div w:id="938561866">
      <w:bodyDiv w:val="1"/>
      <w:marLeft w:val="0"/>
      <w:marRight w:val="0"/>
      <w:marTop w:val="0"/>
      <w:marBottom w:val="0"/>
      <w:divBdr>
        <w:top w:val="none" w:sz="0" w:space="0" w:color="auto"/>
        <w:left w:val="none" w:sz="0" w:space="0" w:color="auto"/>
        <w:bottom w:val="none" w:sz="0" w:space="0" w:color="auto"/>
        <w:right w:val="none" w:sz="0" w:space="0" w:color="auto"/>
      </w:divBdr>
    </w:div>
    <w:div w:id="948583429">
      <w:bodyDiv w:val="1"/>
      <w:marLeft w:val="0"/>
      <w:marRight w:val="0"/>
      <w:marTop w:val="0"/>
      <w:marBottom w:val="0"/>
      <w:divBdr>
        <w:top w:val="none" w:sz="0" w:space="0" w:color="auto"/>
        <w:left w:val="none" w:sz="0" w:space="0" w:color="auto"/>
        <w:bottom w:val="none" w:sz="0" w:space="0" w:color="auto"/>
        <w:right w:val="none" w:sz="0" w:space="0" w:color="auto"/>
      </w:divBdr>
    </w:div>
    <w:div w:id="949824092">
      <w:bodyDiv w:val="1"/>
      <w:marLeft w:val="0"/>
      <w:marRight w:val="0"/>
      <w:marTop w:val="0"/>
      <w:marBottom w:val="0"/>
      <w:divBdr>
        <w:top w:val="none" w:sz="0" w:space="0" w:color="auto"/>
        <w:left w:val="none" w:sz="0" w:space="0" w:color="auto"/>
        <w:bottom w:val="none" w:sz="0" w:space="0" w:color="auto"/>
        <w:right w:val="none" w:sz="0" w:space="0" w:color="auto"/>
      </w:divBdr>
    </w:div>
    <w:div w:id="968587983">
      <w:bodyDiv w:val="1"/>
      <w:marLeft w:val="0"/>
      <w:marRight w:val="0"/>
      <w:marTop w:val="0"/>
      <w:marBottom w:val="0"/>
      <w:divBdr>
        <w:top w:val="none" w:sz="0" w:space="0" w:color="auto"/>
        <w:left w:val="none" w:sz="0" w:space="0" w:color="auto"/>
        <w:bottom w:val="none" w:sz="0" w:space="0" w:color="auto"/>
        <w:right w:val="none" w:sz="0" w:space="0" w:color="auto"/>
      </w:divBdr>
    </w:div>
    <w:div w:id="989746395">
      <w:bodyDiv w:val="1"/>
      <w:marLeft w:val="0"/>
      <w:marRight w:val="0"/>
      <w:marTop w:val="0"/>
      <w:marBottom w:val="0"/>
      <w:divBdr>
        <w:top w:val="none" w:sz="0" w:space="0" w:color="auto"/>
        <w:left w:val="none" w:sz="0" w:space="0" w:color="auto"/>
        <w:bottom w:val="none" w:sz="0" w:space="0" w:color="auto"/>
        <w:right w:val="none" w:sz="0" w:space="0" w:color="auto"/>
      </w:divBdr>
    </w:div>
    <w:div w:id="1046249466">
      <w:bodyDiv w:val="1"/>
      <w:marLeft w:val="0"/>
      <w:marRight w:val="0"/>
      <w:marTop w:val="0"/>
      <w:marBottom w:val="0"/>
      <w:divBdr>
        <w:top w:val="none" w:sz="0" w:space="0" w:color="auto"/>
        <w:left w:val="none" w:sz="0" w:space="0" w:color="auto"/>
        <w:bottom w:val="none" w:sz="0" w:space="0" w:color="auto"/>
        <w:right w:val="none" w:sz="0" w:space="0" w:color="auto"/>
      </w:divBdr>
    </w:div>
    <w:div w:id="1126388235">
      <w:bodyDiv w:val="1"/>
      <w:marLeft w:val="0"/>
      <w:marRight w:val="0"/>
      <w:marTop w:val="0"/>
      <w:marBottom w:val="0"/>
      <w:divBdr>
        <w:top w:val="none" w:sz="0" w:space="0" w:color="auto"/>
        <w:left w:val="none" w:sz="0" w:space="0" w:color="auto"/>
        <w:bottom w:val="none" w:sz="0" w:space="0" w:color="auto"/>
        <w:right w:val="none" w:sz="0" w:space="0" w:color="auto"/>
      </w:divBdr>
    </w:div>
    <w:div w:id="1140079137">
      <w:bodyDiv w:val="1"/>
      <w:marLeft w:val="0"/>
      <w:marRight w:val="0"/>
      <w:marTop w:val="0"/>
      <w:marBottom w:val="0"/>
      <w:divBdr>
        <w:top w:val="none" w:sz="0" w:space="0" w:color="auto"/>
        <w:left w:val="none" w:sz="0" w:space="0" w:color="auto"/>
        <w:bottom w:val="none" w:sz="0" w:space="0" w:color="auto"/>
        <w:right w:val="none" w:sz="0" w:space="0" w:color="auto"/>
      </w:divBdr>
    </w:div>
    <w:div w:id="1145706647">
      <w:bodyDiv w:val="1"/>
      <w:marLeft w:val="0"/>
      <w:marRight w:val="0"/>
      <w:marTop w:val="0"/>
      <w:marBottom w:val="0"/>
      <w:divBdr>
        <w:top w:val="none" w:sz="0" w:space="0" w:color="auto"/>
        <w:left w:val="none" w:sz="0" w:space="0" w:color="auto"/>
        <w:bottom w:val="none" w:sz="0" w:space="0" w:color="auto"/>
        <w:right w:val="none" w:sz="0" w:space="0" w:color="auto"/>
      </w:divBdr>
    </w:div>
    <w:div w:id="1152601832">
      <w:bodyDiv w:val="1"/>
      <w:marLeft w:val="0"/>
      <w:marRight w:val="0"/>
      <w:marTop w:val="0"/>
      <w:marBottom w:val="0"/>
      <w:divBdr>
        <w:top w:val="none" w:sz="0" w:space="0" w:color="auto"/>
        <w:left w:val="none" w:sz="0" w:space="0" w:color="auto"/>
        <w:bottom w:val="none" w:sz="0" w:space="0" w:color="auto"/>
        <w:right w:val="none" w:sz="0" w:space="0" w:color="auto"/>
      </w:divBdr>
    </w:div>
    <w:div w:id="1156605315">
      <w:bodyDiv w:val="1"/>
      <w:marLeft w:val="0"/>
      <w:marRight w:val="0"/>
      <w:marTop w:val="0"/>
      <w:marBottom w:val="0"/>
      <w:divBdr>
        <w:top w:val="none" w:sz="0" w:space="0" w:color="auto"/>
        <w:left w:val="none" w:sz="0" w:space="0" w:color="auto"/>
        <w:bottom w:val="none" w:sz="0" w:space="0" w:color="auto"/>
        <w:right w:val="none" w:sz="0" w:space="0" w:color="auto"/>
      </w:divBdr>
    </w:div>
    <w:div w:id="1208253115">
      <w:bodyDiv w:val="1"/>
      <w:marLeft w:val="0"/>
      <w:marRight w:val="0"/>
      <w:marTop w:val="0"/>
      <w:marBottom w:val="0"/>
      <w:divBdr>
        <w:top w:val="none" w:sz="0" w:space="0" w:color="auto"/>
        <w:left w:val="none" w:sz="0" w:space="0" w:color="auto"/>
        <w:bottom w:val="none" w:sz="0" w:space="0" w:color="auto"/>
        <w:right w:val="none" w:sz="0" w:space="0" w:color="auto"/>
      </w:divBdr>
    </w:div>
    <w:div w:id="1234002479">
      <w:bodyDiv w:val="1"/>
      <w:marLeft w:val="0"/>
      <w:marRight w:val="0"/>
      <w:marTop w:val="0"/>
      <w:marBottom w:val="0"/>
      <w:divBdr>
        <w:top w:val="none" w:sz="0" w:space="0" w:color="auto"/>
        <w:left w:val="none" w:sz="0" w:space="0" w:color="auto"/>
        <w:bottom w:val="none" w:sz="0" w:space="0" w:color="auto"/>
        <w:right w:val="none" w:sz="0" w:space="0" w:color="auto"/>
      </w:divBdr>
    </w:div>
    <w:div w:id="1237519726">
      <w:bodyDiv w:val="1"/>
      <w:marLeft w:val="0"/>
      <w:marRight w:val="0"/>
      <w:marTop w:val="0"/>
      <w:marBottom w:val="0"/>
      <w:divBdr>
        <w:top w:val="none" w:sz="0" w:space="0" w:color="auto"/>
        <w:left w:val="none" w:sz="0" w:space="0" w:color="auto"/>
        <w:bottom w:val="none" w:sz="0" w:space="0" w:color="auto"/>
        <w:right w:val="none" w:sz="0" w:space="0" w:color="auto"/>
      </w:divBdr>
    </w:div>
    <w:div w:id="1259872056">
      <w:bodyDiv w:val="1"/>
      <w:marLeft w:val="0"/>
      <w:marRight w:val="0"/>
      <w:marTop w:val="0"/>
      <w:marBottom w:val="0"/>
      <w:divBdr>
        <w:top w:val="none" w:sz="0" w:space="0" w:color="auto"/>
        <w:left w:val="none" w:sz="0" w:space="0" w:color="auto"/>
        <w:bottom w:val="none" w:sz="0" w:space="0" w:color="auto"/>
        <w:right w:val="none" w:sz="0" w:space="0" w:color="auto"/>
      </w:divBdr>
    </w:div>
    <w:div w:id="1278636473">
      <w:bodyDiv w:val="1"/>
      <w:marLeft w:val="0"/>
      <w:marRight w:val="0"/>
      <w:marTop w:val="0"/>
      <w:marBottom w:val="0"/>
      <w:divBdr>
        <w:top w:val="none" w:sz="0" w:space="0" w:color="auto"/>
        <w:left w:val="none" w:sz="0" w:space="0" w:color="auto"/>
        <w:bottom w:val="none" w:sz="0" w:space="0" w:color="auto"/>
        <w:right w:val="none" w:sz="0" w:space="0" w:color="auto"/>
      </w:divBdr>
    </w:div>
    <w:div w:id="1357610188">
      <w:bodyDiv w:val="1"/>
      <w:marLeft w:val="0"/>
      <w:marRight w:val="0"/>
      <w:marTop w:val="0"/>
      <w:marBottom w:val="0"/>
      <w:divBdr>
        <w:top w:val="none" w:sz="0" w:space="0" w:color="auto"/>
        <w:left w:val="none" w:sz="0" w:space="0" w:color="auto"/>
        <w:bottom w:val="none" w:sz="0" w:space="0" w:color="auto"/>
        <w:right w:val="none" w:sz="0" w:space="0" w:color="auto"/>
      </w:divBdr>
    </w:div>
    <w:div w:id="1386031486">
      <w:bodyDiv w:val="1"/>
      <w:marLeft w:val="0"/>
      <w:marRight w:val="0"/>
      <w:marTop w:val="0"/>
      <w:marBottom w:val="0"/>
      <w:divBdr>
        <w:top w:val="none" w:sz="0" w:space="0" w:color="auto"/>
        <w:left w:val="none" w:sz="0" w:space="0" w:color="auto"/>
        <w:bottom w:val="none" w:sz="0" w:space="0" w:color="auto"/>
        <w:right w:val="none" w:sz="0" w:space="0" w:color="auto"/>
      </w:divBdr>
    </w:div>
    <w:div w:id="1397977470">
      <w:bodyDiv w:val="1"/>
      <w:marLeft w:val="0"/>
      <w:marRight w:val="0"/>
      <w:marTop w:val="0"/>
      <w:marBottom w:val="0"/>
      <w:divBdr>
        <w:top w:val="none" w:sz="0" w:space="0" w:color="auto"/>
        <w:left w:val="none" w:sz="0" w:space="0" w:color="auto"/>
        <w:bottom w:val="none" w:sz="0" w:space="0" w:color="auto"/>
        <w:right w:val="none" w:sz="0" w:space="0" w:color="auto"/>
      </w:divBdr>
    </w:div>
    <w:div w:id="1405765242">
      <w:bodyDiv w:val="1"/>
      <w:marLeft w:val="0"/>
      <w:marRight w:val="0"/>
      <w:marTop w:val="0"/>
      <w:marBottom w:val="0"/>
      <w:divBdr>
        <w:top w:val="none" w:sz="0" w:space="0" w:color="auto"/>
        <w:left w:val="none" w:sz="0" w:space="0" w:color="auto"/>
        <w:bottom w:val="none" w:sz="0" w:space="0" w:color="auto"/>
        <w:right w:val="none" w:sz="0" w:space="0" w:color="auto"/>
      </w:divBdr>
    </w:div>
    <w:div w:id="1414280295">
      <w:bodyDiv w:val="1"/>
      <w:marLeft w:val="0"/>
      <w:marRight w:val="0"/>
      <w:marTop w:val="0"/>
      <w:marBottom w:val="0"/>
      <w:divBdr>
        <w:top w:val="none" w:sz="0" w:space="0" w:color="auto"/>
        <w:left w:val="none" w:sz="0" w:space="0" w:color="auto"/>
        <w:bottom w:val="none" w:sz="0" w:space="0" w:color="auto"/>
        <w:right w:val="none" w:sz="0" w:space="0" w:color="auto"/>
      </w:divBdr>
    </w:div>
    <w:div w:id="1426225314">
      <w:bodyDiv w:val="1"/>
      <w:marLeft w:val="0"/>
      <w:marRight w:val="0"/>
      <w:marTop w:val="0"/>
      <w:marBottom w:val="0"/>
      <w:divBdr>
        <w:top w:val="none" w:sz="0" w:space="0" w:color="auto"/>
        <w:left w:val="none" w:sz="0" w:space="0" w:color="auto"/>
        <w:bottom w:val="none" w:sz="0" w:space="0" w:color="auto"/>
        <w:right w:val="none" w:sz="0" w:space="0" w:color="auto"/>
      </w:divBdr>
    </w:div>
    <w:div w:id="1475683284">
      <w:bodyDiv w:val="1"/>
      <w:marLeft w:val="0"/>
      <w:marRight w:val="0"/>
      <w:marTop w:val="0"/>
      <w:marBottom w:val="0"/>
      <w:divBdr>
        <w:top w:val="none" w:sz="0" w:space="0" w:color="auto"/>
        <w:left w:val="none" w:sz="0" w:space="0" w:color="auto"/>
        <w:bottom w:val="none" w:sz="0" w:space="0" w:color="auto"/>
        <w:right w:val="none" w:sz="0" w:space="0" w:color="auto"/>
      </w:divBdr>
    </w:div>
    <w:div w:id="1486163575">
      <w:bodyDiv w:val="1"/>
      <w:marLeft w:val="0"/>
      <w:marRight w:val="0"/>
      <w:marTop w:val="0"/>
      <w:marBottom w:val="0"/>
      <w:divBdr>
        <w:top w:val="none" w:sz="0" w:space="0" w:color="auto"/>
        <w:left w:val="none" w:sz="0" w:space="0" w:color="auto"/>
        <w:bottom w:val="none" w:sz="0" w:space="0" w:color="auto"/>
        <w:right w:val="none" w:sz="0" w:space="0" w:color="auto"/>
      </w:divBdr>
    </w:div>
    <w:div w:id="1540240359">
      <w:bodyDiv w:val="1"/>
      <w:marLeft w:val="0"/>
      <w:marRight w:val="0"/>
      <w:marTop w:val="0"/>
      <w:marBottom w:val="0"/>
      <w:divBdr>
        <w:top w:val="none" w:sz="0" w:space="0" w:color="auto"/>
        <w:left w:val="none" w:sz="0" w:space="0" w:color="auto"/>
        <w:bottom w:val="none" w:sz="0" w:space="0" w:color="auto"/>
        <w:right w:val="none" w:sz="0" w:space="0" w:color="auto"/>
      </w:divBdr>
    </w:div>
    <w:div w:id="1562786501">
      <w:bodyDiv w:val="1"/>
      <w:marLeft w:val="0"/>
      <w:marRight w:val="0"/>
      <w:marTop w:val="0"/>
      <w:marBottom w:val="0"/>
      <w:divBdr>
        <w:top w:val="none" w:sz="0" w:space="0" w:color="auto"/>
        <w:left w:val="none" w:sz="0" w:space="0" w:color="auto"/>
        <w:bottom w:val="none" w:sz="0" w:space="0" w:color="auto"/>
        <w:right w:val="none" w:sz="0" w:space="0" w:color="auto"/>
      </w:divBdr>
      <w:divsChild>
        <w:div w:id="814688451">
          <w:marLeft w:val="0"/>
          <w:marRight w:val="0"/>
          <w:marTop w:val="0"/>
          <w:marBottom w:val="0"/>
          <w:divBdr>
            <w:top w:val="none" w:sz="0" w:space="0" w:color="auto"/>
            <w:left w:val="none" w:sz="0" w:space="0" w:color="auto"/>
            <w:bottom w:val="none" w:sz="0" w:space="0" w:color="auto"/>
            <w:right w:val="none" w:sz="0" w:space="0" w:color="auto"/>
          </w:divBdr>
        </w:div>
      </w:divsChild>
    </w:div>
    <w:div w:id="1581479221">
      <w:bodyDiv w:val="1"/>
      <w:marLeft w:val="0"/>
      <w:marRight w:val="0"/>
      <w:marTop w:val="0"/>
      <w:marBottom w:val="0"/>
      <w:divBdr>
        <w:top w:val="none" w:sz="0" w:space="0" w:color="auto"/>
        <w:left w:val="none" w:sz="0" w:space="0" w:color="auto"/>
        <w:bottom w:val="none" w:sz="0" w:space="0" w:color="auto"/>
        <w:right w:val="none" w:sz="0" w:space="0" w:color="auto"/>
      </w:divBdr>
    </w:div>
    <w:div w:id="1615282383">
      <w:bodyDiv w:val="1"/>
      <w:marLeft w:val="0"/>
      <w:marRight w:val="0"/>
      <w:marTop w:val="0"/>
      <w:marBottom w:val="0"/>
      <w:divBdr>
        <w:top w:val="none" w:sz="0" w:space="0" w:color="auto"/>
        <w:left w:val="none" w:sz="0" w:space="0" w:color="auto"/>
        <w:bottom w:val="none" w:sz="0" w:space="0" w:color="auto"/>
        <w:right w:val="none" w:sz="0" w:space="0" w:color="auto"/>
      </w:divBdr>
    </w:div>
    <w:div w:id="1618830575">
      <w:bodyDiv w:val="1"/>
      <w:marLeft w:val="0"/>
      <w:marRight w:val="0"/>
      <w:marTop w:val="0"/>
      <w:marBottom w:val="0"/>
      <w:divBdr>
        <w:top w:val="none" w:sz="0" w:space="0" w:color="auto"/>
        <w:left w:val="none" w:sz="0" w:space="0" w:color="auto"/>
        <w:bottom w:val="none" w:sz="0" w:space="0" w:color="auto"/>
        <w:right w:val="none" w:sz="0" w:space="0" w:color="auto"/>
      </w:divBdr>
    </w:div>
    <w:div w:id="1671565225">
      <w:bodyDiv w:val="1"/>
      <w:marLeft w:val="0"/>
      <w:marRight w:val="0"/>
      <w:marTop w:val="0"/>
      <w:marBottom w:val="0"/>
      <w:divBdr>
        <w:top w:val="none" w:sz="0" w:space="0" w:color="auto"/>
        <w:left w:val="none" w:sz="0" w:space="0" w:color="auto"/>
        <w:bottom w:val="none" w:sz="0" w:space="0" w:color="auto"/>
        <w:right w:val="none" w:sz="0" w:space="0" w:color="auto"/>
      </w:divBdr>
    </w:div>
    <w:div w:id="1691712966">
      <w:bodyDiv w:val="1"/>
      <w:marLeft w:val="0"/>
      <w:marRight w:val="0"/>
      <w:marTop w:val="0"/>
      <w:marBottom w:val="0"/>
      <w:divBdr>
        <w:top w:val="none" w:sz="0" w:space="0" w:color="auto"/>
        <w:left w:val="none" w:sz="0" w:space="0" w:color="auto"/>
        <w:bottom w:val="none" w:sz="0" w:space="0" w:color="auto"/>
        <w:right w:val="none" w:sz="0" w:space="0" w:color="auto"/>
      </w:divBdr>
    </w:div>
    <w:div w:id="1706521439">
      <w:bodyDiv w:val="1"/>
      <w:marLeft w:val="0"/>
      <w:marRight w:val="0"/>
      <w:marTop w:val="0"/>
      <w:marBottom w:val="0"/>
      <w:divBdr>
        <w:top w:val="none" w:sz="0" w:space="0" w:color="auto"/>
        <w:left w:val="none" w:sz="0" w:space="0" w:color="auto"/>
        <w:bottom w:val="none" w:sz="0" w:space="0" w:color="auto"/>
        <w:right w:val="none" w:sz="0" w:space="0" w:color="auto"/>
      </w:divBdr>
    </w:div>
    <w:div w:id="1718123770">
      <w:bodyDiv w:val="1"/>
      <w:marLeft w:val="0"/>
      <w:marRight w:val="0"/>
      <w:marTop w:val="0"/>
      <w:marBottom w:val="0"/>
      <w:divBdr>
        <w:top w:val="none" w:sz="0" w:space="0" w:color="auto"/>
        <w:left w:val="none" w:sz="0" w:space="0" w:color="auto"/>
        <w:bottom w:val="none" w:sz="0" w:space="0" w:color="auto"/>
        <w:right w:val="none" w:sz="0" w:space="0" w:color="auto"/>
      </w:divBdr>
    </w:div>
    <w:div w:id="1754232902">
      <w:bodyDiv w:val="1"/>
      <w:marLeft w:val="0"/>
      <w:marRight w:val="0"/>
      <w:marTop w:val="0"/>
      <w:marBottom w:val="0"/>
      <w:divBdr>
        <w:top w:val="none" w:sz="0" w:space="0" w:color="auto"/>
        <w:left w:val="none" w:sz="0" w:space="0" w:color="auto"/>
        <w:bottom w:val="none" w:sz="0" w:space="0" w:color="auto"/>
        <w:right w:val="none" w:sz="0" w:space="0" w:color="auto"/>
      </w:divBdr>
    </w:div>
    <w:div w:id="1767769013">
      <w:bodyDiv w:val="1"/>
      <w:marLeft w:val="0"/>
      <w:marRight w:val="0"/>
      <w:marTop w:val="0"/>
      <w:marBottom w:val="0"/>
      <w:divBdr>
        <w:top w:val="none" w:sz="0" w:space="0" w:color="auto"/>
        <w:left w:val="none" w:sz="0" w:space="0" w:color="auto"/>
        <w:bottom w:val="none" w:sz="0" w:space="0" w:color="auto"/>
        <w:right w:val="none" w:sz="0" w:space="0" w:color="auto"/>
      </w:divBdr>
    </w:div>
    <w:div w:id="1808158511">
      <w:bodyDiv w:val="1"/>
      <w:marLeft w:val="0"/>
      <w:marRight w:val="0"/>
      <w:marTop w:val="0"/>
      <w:marBottom w:val="0"/>
      <w:divBdr>
        <w:top w:val="none" w:sz="0" w:space="0" w:color="auto"/>
        <w:left w:val="none" w:sz="0" w:space="0" w:color="auto"/>
        <w:bottom w:val="none" w:sz="0" w:space="0" w:color="auto"/>
        <w:right w:val="none" w:sz="0" w:space="0" w:color="auto"/>
      </w:divBdr>
    </w:div>
    <w:div w:id="1820339683">
      <w:bodyDiv w:val="1"/>
      <w:marLeft w:val="0"/>
      <w:marRight w:val="0"/>
      <w:marTop w:val="0"/>
      <w:marBottom w:val="0"/>
      <w:divBdr>
        <w:top w:val="none" w:sz="0" w:space="0" w:color="auto"/>
        <w:left w:val="none" w:sz="0" w:space="0" w:color="auto"/>
        <w:bottom w:val="none" w:sz="0" w:space="0" w:color="auto"/>
        <w:right w:val="none" w:sz="0" w:space="0" w:color="auto"/>
      </w:divBdr>
    </w:div>
    <w:div w:id="1860895828">
      <w:bodyDiv w:val="1"/>
      <w:marLeft w:val="0"/>
      <w:marRight w:val="0"/>
      <w:marTop w:val="0"/>
      <w:marBottom w:val="0"/>
      <w:divBdr>
        <w:top w:val="none" w:sz="0" w:space="0" w:color="auto"/>
        <w:left w:val="none" w:sz="0" w:space="0" w:color="auto"/>
        <w:bottom w:val="none" w:sz="0" w:space="0" w:color="auto"/>
        <w:right w:val="none" w:sz="0" w:space="0" w:color="auto"/>
      </w:divBdr>
      <w:divsChild>
        <w:div w:id="1706517708">
          <w:marLeft w:val="0"/>
          <w:marRight w:val="0"/>
          <w:marTop w:val="0"/>
          <w:marBottom w:val="0"/>
          <w:divBdr>
            <w:top w:val="none" w:sz="0" w:space="0" w:color="auto"/>
            <w:left w:val="none" w:sz="0" w:space="0" w:color="auto"/>
            <w:bottom w:val="none" w:sz="0" w:space="0" w:color="auto"/>
            <w:right w:val="none" w:sz="0" w:space="0" w:color="auto"/>
          </w:divBdr>
        </w:div>
      </w:divsChild>
    </w:div>
    <w:div w:id="1907953969">
      <w:bodyDiv w:val="1"/>
      <w:marLeft w:val="0"/>
      <w:marRight w:val="0"/>
      <w:marTop w:val="0"/>
      <w:marBottom w:val="0"/>
      <w:divBdr>
        <w:top w:val="none" w:sz="0" w:space="0" w:color="auto"/>
        <w:left w:val="none" w:sz="0" w:space="0" w:color="auto"/>
        <w:bottom w:val="none" w:sz="0" w:space="0" w:color="auto"/>
        <w:right w:val="none" w:sz="0" w:space="0" w:color="auto"/>
      </w:divBdr>
    </w:div>
    <w:div w:id="1917669466">
      <w:bodyDiv w:val="1"/>
      <w:marLeft w:val="0"/>
      <w:marRight w:val="0"/>
      <w:marTop w:val="0"/>
      <w:marBottom w:val="0"/>
      <w:divBdr>
        <w:top w:val="none" w:sz="0" w:space="0" w:color="auto"/>
        <w:left w:val="none" w:sz="0" w:space="0" w:color="auto"/>
        <w:bottom w:val="none" w:sz="0" w:space="0" w:color="auto"/>
        <w:right w:val="none" w:sz="0" w:space="0" w:color="auto"/>
      </w:divBdr>
    </w:div>
    <w:div w:id="1940287809">
      <w:bodyDiv w:val="1"/>
      <w:marLeft w:val="0"/>
      <w:marRight w:val="0"/>
      <w:marTop w:val="0"/>
      <w:marBottom w:val="0"/>
      <w:divBdr>
        <w:top w:val="none" w:sz="0" w:space="0" w:color="auto"/>
        <w:left w:val="none" w:sz="0" w:space="0" w:color="auto"/>
        <w:bottom w:val="none" w:sz="0" w:space="0" w:color="auto"/>
        <w:right w:val="none" w:sz="0" w:space="0" w:color="auto"/>
      </w:divBdr>
    </w:div>
    <w:div w:id="2023119089">
      <w:bodyDiv w:val="1"/>
      <w:marLeft w:val="0"/>
      <w:marRight w:val="0"/>
      <w:marTop w:val="0"/>
      <w:marBottom w:val="0"/>
      <w:divBdr>
        <w:top w:val="none" w:sz="0" w:space="0" w:color="auto"/>
        <w:left w:val="none" w:sz="0" w:space="0" w:color="auto"/>
        <w:bottom w:val="none" w:sz="0" w:space="0" w:color="auto"/>
        <w:right w:val="none" w:sz="0" w:space="0" w:color="auto"/>
      </w:divBdr>
    </w:div>
    <w:div w:id="2078935480">
      <w:bodyDiv w:val="1"/>
      <w:marLeft w:val="0"/>
      <w:marRight w:val="0"/>
      <w:marTop w:val="0"/>
      <w:marBottom w:val="0"/>
      <w:divBdr>
        <w:top w:val="none" w:sz="0" w:space="0" w:color="auto"/>
        <w:left w:val="none" w:sz="0" w:space="0" w:color="auto"/>
        <w:bottom w:val="none" w:sz="0" w:space="0" w:color="auto"/>
        <w:right w:val="none" w:sz="0" w:space="0" w:color="auto"/>
      </w:divBdr>
    </w:div>
    <w:div w:id="2102096324">
      <w:bodyDiv w:val="1"/>
      <w:marLeft w:val="0"/>
      <w:marRight w:val="0"/>
      <w:marTop w:val="0"/>
      <w:marBottom w:val="0"/>
      <w:divBdr>
        <w:top w:val="none" w:sz="0" w:space="0" w:color="auto"/>
        <w:left w:val="none" w:sz="0" w:space="0" w:color="auto"/>
        <w:bottom w:val="none" w:sz="0" w:space="0" w:color="auto"/>
        <w:right w:val="none" w:sz="0" w:space="0" w:color="auto"/>
      </w:divBdr>
    </w:div>
    <w:div w:id="2108765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fat.gov.au/about-us/corporate/fraud-control/Pages/fraud-control" TargetMode="External"/><Relationship Id="rId17" Type="http://schemas.openxmlformats.org/officeDocument/2006/relationships/hyperlink" Target="https://www.dfat.gov.au/sites/default/files/protection-sexual-exploitation-abuse-harassment-policy.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umni@mapsupportunit.org"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SCH\Delivery\MAP%20SU\09%20Policies%20and%20Templates\MAP%20Program%20Specific\Templates\05.%20General%20Report%20Templates\MAP2_TMP_Short%20Form%20Document_202503.dotx" TargetMode="External"/></Relationships>
</file>

<file path=word/documenttasks/documenttasks1.xml><?xml version="1.0" encoding="utf-8"?>
<t:Tasks xmlns:t="http://schemas.microsoft.com/office/tasks/2019/documenttasks" xmlns:oel="http://schemas.microsoft.com/office/2019/extlst">
  <t:Task id="{8B68007D-A07C-4B3D-B34A-CFB0D81BA74C}">
    <t:Anchor>
      <t:Comment id="204878528"/>
    </t:Anchor>
    <t:History>
      <t:Event id="{CAE88193-3884-4963-8716-7D33A73F9815}" time="2022-05-04T06:25:45.902Z">
        <t:Attribution userId="S::paul.reddel@tetratech.com::1e09f439-9431-4f29-8fa9-5189b5ccd35c" userProvider="AD" userName="Reddel, Paul"/>
        <t:Anchor>
          <t:Comment id="204878528"/>
        </t:Anchor>
        <t:Create/>
      </t:Event>
      <t:Event id="{72F4E643-7D92-4F93-9554-BF8F9B69532E}" time="2022-05-04T06:25:45.902Z">
        <t:Attribution userId="S::paul.reddel@tetratech.com::1e09f439-9431-4f29-8fa9-5189b5ccd35c" userProvider="AD" userName="Reddel, Paul"/>
        <t:Anchor>
          <t:Comment id="204878528"/>
        </t:Anchor>
        <t:Assign userId="S::Matthew.Greenwood@tetratech.com::dbc3a5d2-a8b9-4008-909f-80041e48293b" userProvider="AD" userName="Greenwood, Matthew"/>
      </t:Event>
      <t:Event id="{7216B4EF-CE22-4F37-9025-FB3C62230325}" time="2022-05-04T06:25:45.902Z">
        <t:Attribution userId="S::paul.reddel@tetratech.com::1e09f439-9431-4f29-8fa9-5189b5ccd35c" userProvider="AD" userName="Reddel, Paul"/>
        <t:Anchor>
          <t:Comment id="204878528"/>
        </t:Anchor>
        <t:SetTitle title="@Greenwood, Matthew , the numbering of the figures has gone haywire with Fig 2 before Fig 1."/>
      </t:Event>
    </t:History>
  </t:Task>
  <t:Task id="{CC4FED98-CBEC-4021-B152-DD21DE49FBAF}">
    <t:Anchor>
      <t:Comment id="639859156"/>
    </t:Anchor>
    <t:History>
      <t:Event id="{EE9790DE-3B55-45DF-BF48-80DC1301873B}" time="2022-05-09T04:36:06.856Z">
        <t:Attribution userId="S::paul.reddel@tetratech.com::1e09f439-9431-4f29-8fa9-5189b5ccd35c" userProvider="AD" userName="Reddel, Paul"/>
        <t:Anchor>
          <t:Comment id="2055671594"/>
        </t:Anchor>
        <t:Create/>
      </t:Event>
      <t:Event id="{F16FBDC0-D218-4BF4-819C-A32657EE2E7A}" time="2022-05-09T04:36:06.856Z">
        <t:Attribution userId="S::paul.reddel@tetratech.com::1e09f439-9431-4f29-8fa9-5189b5ccd35c" userProvider="AD" userName="Reddel, Paul"/>
        <t:Anchor>
          <t:Comment id="2055671594"/>
        </t:Anchor>
        <t:Assign userId="S::Emma.Lewis@tetratech.com::31bf48d8-a82e-49d5-8eec-19e9a23bbbc5" userProvider="AD" userName="Lewis, Emma"/>
      </t:Event>
      <t:Event id="{8B79F552-54AC-462F-BEFA-D605D260F7A8}" time="2022-05-09T04:36:06.856Z">
        <t:Attribution userId="S::paul.reddel@tetratech.com::1e09f439-9431-4f29-8fa9-5189b5ccd35c" userProvider="AD" userName="Reddel, Paul"/>
        <t:Anchor>
          <t:Comment id="2055671594"/>
        </t:Anchor>
        <t:SetTitle title="@Lewis, Emma , sorry but can't see the &quot;structure of TNs&quot; suggestion."/>
      </t:Event>
    </t:History>
  </t:Task>
  <t:Task id="{AA45B6B0-C8CC-478C-8B5D-4FD873473324}">
    <t:Anchor>
      <t:Comment id="639614362"/>
    </t:Anchor>
    <t:History>
      <t:Event id="{D3462D68-5F12-48AF-A3AC-4EAF22E48980}" time="2022-05-09T04:44:55.03Z">
        <t:Attribution userId="S::paul.reddel@tetratech.com::1e09f439-9431-4f29-8fa9-5189b5ccd35c" userProvider="AD" userName="Reddel, Paul"/>
        <t:Anchor>
          <t:Comment id="787064056"/>
        </t:Anchor>
        <t:Create/>
      </t:Event>
      <t:Event id="{C8AFF4C5-4F62-45DB-B94E-6A748ECB2056}" time="2022-05-09T04:44:55.03Z">
        <t:Attribution userId="S::paul.reddel@tetratech.com::1e09f439-9431-4f29-8fa9-5189b5ccd35c" userProvider="AD" userName="Reddel, Paul"/>
        <t:Anchor>
          <t:Comment id="787064056"/>
        </t:Anchor>
        <t:Assign userId="S::LUANA.HORNE@tetratech.com::4cd18819-567e-43a0-a70d-d062c3a9dfe9" userProvider="AD" userName="Horne, Luana"/>
      </t:Event>
      <t:Event id="{6325F456-4745-40F9-A0E9-AD670D00F25C}" time="2022-05-09T04:44:55.03Z">
        <t:Attribution userId="S::paul.reddel@tetratech.com::1e09f439-9431-4f29-8fa9-5189b5ccd35c" userProvider="AD" userName="Reddel, Paul"/>
        <t:Anchor>
          <t:Comment id="787064056"/>
        </t:Anchor>
        <t:SetTitle title="@Horne, Luana Yes, we can say the first sentence. However, we can't say the second - to DELETE."/>
      </t:Event>
    </t:History>
  </t:Task>
  <t:Task id="{76378793-38FD-4B19-91A6-3A0ECC9DF633}">
    <t:Anchor>
      <t:Comment id="639854211"/>
    </t:Anchor>
    <t:History>
      <t:Event id="{2E46B619-5AC3-4154-9EAE-9F1A182E1A8E}" time="2022-05-09T11:28:11.651Z">
        <t:Attribution userId="S::paul.reddel@tetratech.com::1e09f439-9431-4f29-8fa9-5189b5ccd35c" userProvider="AD" userName="Reddel, Paul"/>
        <t:Anchor>
          <t:Comment id="871460125"/>
        </t:Anchor>
        <t:Create/>
      </t:Event>
      <t:Event id="{61887CB5-0998-4C99-A8A5-DAB026AC63DB}" time="2022-05-09T11:28:11.651Z">
        <t:Attribution userId="S::paul.reddel@tetratech.com::1e09f439-9431-4f29-8fa9-5189b5ccd35c" userProvider="AD" userName="Reddel, Paul"/>
        <t:Anchor>
          <t:Comment id="871460125"/>
        </t:Anchor>
        <t:Assign userId="S::ANNMAREE.NOBELIUS@tetratech.com::4dbdfc2b-ce3b-4ab5-aeb1-7b6edb24ac49" userProvider="AD" userName="Nobelius, AnnMaree"/>
      </t:Event>
      <t:Event id="{B956DF1B-E117-4C47-B13D-F684D6D16825}" time="2022-05-09T11:28:11.651Z">
        <t:Attribution userId="S::paul.reddel@tetratech.com::1e09f439-9431-4f29-8fa9-5189b5ccd35c" userProvider="AD" userName="Reddel, Paul"/>
        <t:Anchor>
          <t:Comment id="871460125"/>
        </t:Anchor>
        <t:SetTitle title="@Nobelius, AnnMaree , can you review these suggestions and revise as best fits? thanks"/>
      </t:Event>
    </t:History>
  </t:Task>
  <t:Task id="{71D31D5D-C586-4CB4-BC15-338975BEEA38}">
    <t:Anchor>
      <t:Comment id="639616488"/>
    </t:Anchor>
    <t:History>
      <t:Event id="{863EF538-D671-40CA-B25B-BCE145752B97}" time="2022-05-09T05:26:48.523Z">
        <t:Attribution userId="S::paul.reddel@tetratech.com::1e09f439-9431-4f29-8fa9-5189b5ccd35c" userProvider="AD" userName="Reddel, Paul"/>
        <t:Anchor>
          <t:Comment id="2098937650"/>
        </t:Anchor>
        <t:Create/>
      </t:Event>
      <t:Event id="{EF441D40-CA52-4F73-9871-4F71425B438E}" time="2022-05-09T05:26:48.523Z">
        <t:Attribution userId="S::paul.reddel@tetratech.com::1e09f439-9431-4f29-8fa9-5189b5ccd35c" userProvider="AD" userName="Reddel, Paul"/>
        <t:Anchor>
          <t:Comment id="2098937650"/>
        </t:Anchor>
        <t:Assign userId="S::LUANA.HORNE@tetratech.com::4cd18819-567e-43a0-a70d-d062c3a9dfe9" userProvider="AD" userName="Horne, Luana"/>
      </t:Event>
      <t:Event id="{711D926F-542A-4797-90E1-E1EC53420F95}" time="2022-05-09T05:26:48.523Z">
        <t:Attribution userId="S::paul.reddel@tetratech.com::1e09f439-9431-4f29-8fa9-5189b5ccd35c" userProvider="AD" userName="Reddel, Paul"/>
        <t:Anchor>
          <t:Comment id="2098937650"/>
        </t:Anchor>
        <t:SetTitle title="@Horne, Luana text now revised, KEEP as amended."/>
      </t:Event>
    </t:History>
  </t:Task>
  <t:Task id="{DA9ED969-A681-429E-A5A5-800EA34530E2}">
    <t:Anchor>
      <t:Comment id="1509971178"/>
    </t:Anchor>
    <t:History>
      <t:Event id="{6763928B-671B-400F-9B6E-36C5DDAB8818}" time="2022-05-09T11:32:55.119Z">
        <t:Attribution userId="S::paul.reddel@tetratech.com::1e09f439-9431-4f29-8fa9-5189b5ccd35c" userProvider="AD" userName="Reddel, Paul"/>
        <t:Anchor>
          <t:Comment id="1509971178"/>
        </t:Anchor>
        <t:Create/>
      </t:Event>
      <t:Event id="{938B38AE-4E4C-41CB-A20F-A606865A9FE6}" time="2022-05-09T11:32:55.119Z">
        <t:Attribution userId="S::paul.reddel@tetratech.com::1e09f439-9431-4f29-8fa9-5189b5ccd35c" userProvider="AD" userName="Reddel, Paul"/>
        <t:Anchor>
          <t:Comment id="1509971178"/>
        </t:Anchor>
        <t:Assign userId="S::Emma.Lewis@tetratech.com::31bf48d8-a82e-49d5-8eec-19e9a23bbbc5" userProvider="AD" userName="Lewis, Emma"/>
      </t:Event>
      <t:Event id="{6F07C839-D1E7-411D-8B2B-8535148A535F}" time="2022-05-09T11:32:55.119Z">
        <t:Attribution userId="S::paul.reddel@tetratech.com::1e09f439-9431-4f29-8fa9-5189b5ccd35c" userProvider="AD" userName="Reddel, Paul"/>
        <t:Anchor>
          <t:Comment id="1509971178"/>
        </t:Anchor>
        <t:SetTitle title="@Lewis, Emma &amp; @Horne, Luana , there are multiple Safeguards and GEDSI overlaps so there seems to be weight to combining the two sections."/>
      </t:Event>
    </t:History>
  </t:Task>
  <t:Task id="{20681974-3933-4C70-B9EF-1CE84BFC63D9}">
    <t:Anchor>
      <t:Comment id="639861282"/>
    </t:Anchor>
    <t:History>
      <t:Event id="{50504A7C-6519-4780-8D16-51BA45877B75}" time="2022-05-09T11:29:12.373Z">
        <t:Attribution userId="S::paul.reddel@tetratech.com::1e09f439-9431-4f29-8fa9-5189b5ccd35c" userProvider="AD" userName="Reddel, Paul"/>
        <t:Anchor>
          <t:Comment id="1040525742"/>
        </t:Anchor>
        <t:Create/>
      </t:Event>
      <t:Event id="{54592B9E-1C77-4735-B000-DDADAC143030}" time="2022-05-09T11:29:12.373Z">
        <t:Attribution userId="S::paul.reddel@tetratech.com::1e09f439-9431-4f29-8fa9-5189b5ccd35c" userProvider="AD" userName="Reddel, Paul"/>
        <t:Anchor>
          <t:Comment id="1040525742"/>
        </t:Anchor>
        <t:Assign userId="S::ANNMAREE.NOBELIUS@tetratech.com::4dbdfc2b-ce3b-4ab5-aeb1-7b6edb24ac49" userProvider="AD" userName="Nobelius, AnnMaree"/>
      </t:Event>
      <t:Event id="{61DF87DB-5ED7-4845-BE66-86C31E81C541}" time="2022-05-09T11:29:12.373Z">
        <t:Attribution userId="S::paul.reddel@tetratech.com::1e09f439-9431-4f29-8fa9-5189b5ccd35c" userProvider="AD" userName="Reddel, Paul"/>
        <t:Anchor>
          <t:Comment id="1040525742"/>
        </t:Anchor>
        <t:SetTitle title="@Nobelius, AnnMaree , please revise as necessary."/>
      </t:Event>
    </t:History>
  </t:Task>
  <t:Task id="{D2976186-44A3-4237-B65B-764DAF2A1A4C}">
    <t:Anchor>
      <t:Comment id="639616747"/>
    </t:Anchor>
    <t:History>
      <t:Event id="{5E888581-3BD0-4CF6-AA16-5E81722DE2EE}" time="2022-05-09T05:27:38.41Z">
        <t:Attribution userId="S::paul.reddel@tetratech.com::1e09f439-9431-4f29-8fa9-5189b5ccd35c" userProvider="AD" userName="Reddel, Paul"/>
        <t:Anchor>
          <t:Comment id="1578651933"/>
        </t:Anchor>
        <t:Create/>
      </t:Event>
      <t:Event id="{E7785145-4F42-40F2-B155-7D735EFAD0C0}" time="2022-05-09T05:27:38.41Z">
        <t:Attribution userId="S::paul.reddel@tetratech.com::1e09f439-9431-4f29-8fa9-5189b5ccd35c" userProvider="AD" userName="Reddel, Paul"/>
        <t:Anchor>
          <t:Comment id="1578651933"/>
        </t:Anchor>
        <t:Assign userId="S::LUANA.HORNE@tetratech.com::4cd18819-567e-43a0-a70d-d062c3a9dfe9" userProvider="AD" userName="Horne, Luana"/>
      </t:Event>
      <t:Event id="{8808B616-869D-44F7-9B1F-25DDA1990751}" time="2022-05-09T05:27:38.41Z">
        <t:Attribution userId="S::paul.reddel@tetratech.com::1e09f439-9431-4f29-8fa9-5189b5ccd35c" userProvider="AD" userName="Reddel, Paul"/>
        <t:Anchor>
          <t:Comment id="1578651933"/>
        </t:Anchor>
        <t:SetTitle title="@Horne, Luana Agree - DELETE"/>
      </t:Event>
    </t:History>
  </t:Task>
  <t:Task id="{F25B43FB-B478-4EAF-875C-CB3566DD454E}">
    <t:Anchor>
      <t:Comment id="617167824"/>
    </t:Anchor>
    <t:History>
      <t:Event id="{B6230CB6-D5FD-4851-9888-737A9186C3C5}" time="2022-05-10T11:22:18.65Z">
        <t:Attribution userId="S::paul.reddel@tetratech.com::1e09f439-9431-4f29-8fa9-5189b5ccd35c" userProvider="AD" userName="Reddel, Paul"/>
        <t:Anchor>
          <t:Comment id="617167824"/>
        </t:Anchor>
        <t:Create/>
      </t:Event>
      <t:Event id="{F54E490E-35E9-4645-B50E-E5D93D2D9FA6}" time="2022-05-10T11:22:18.65Z">
        <t:Attribution userId="S::paul.reddel@tetratech.com::1e09f439-9431-4f29-8fa9-5189b5ccd35c" userProvider="AD" userName="Reddel, Paul"/>
        <t:Anchor>
          <t:Comment id="617167824"/>
        </t:Anchor>
        <t:Assign userId="S::Emma.Lewis@tetratech.com::31bf48d8-a82e-49d5-8eec-19e9a23bbbc5" userProvider="AD" userName="Lewis, Emma"/>
      </t:Event>
      <t:Event id="{211D6B71-F98C-40FD-871F-22399E838620}" time="2022-05-10T11:22:18.65Z">
        <t:Attribution userId="S::paul.reddel@tetratech.com::1e09f439-9431-4f29-8fa9-5189b5ccd35c" userProvider="AD" userName="Reddel, Paul"/>
        <t:Anchor>
          <t:Comment id="617167824"/>
        </t:Anchor>
        <t:SetTitle title="@Lewis, Emma, is there only 1 goal for the SU?"/>
      </t:Event>
      <t:Event id="{C6A52221-C726-4DB5-BF73-074618B55407}" time="2022-05-10T11:22:53.688Z">
        <t:Attribution userId="S::paul.reddel@tetratech.com::1e09f439-9431-4f29-8fa9-5189b5ccd35c" userProvider="AD" userName="Reddel, Paul"/>
        <t:Progress percentComplete="100"/>
      </t:Event>
    </t:History>
  </t:Task>
  <t:Task id="{D997D4EE-900E-4562-A18B-F2D72D3DFDDC}">
    <t:Anchor>
      <t:Comment id="213546893"/>
    </t:Anchor>
    <t:History>
      <t:Event id="{F5702B47-9300-4A59-80BF-9D8E5C116DAE}" time="2022-05-10T11:24:41.572Z">
        <t:Attribution userId="S::paul.reddel@tetratech.com::1e09f439-9431-4f29-8fa9-5189b5ccd35c" userProvider="AD" userName="Reddel, Paul"/>
        <t:Anchor>
          <t:Comment id="213546893"/>
        </t:Anchor>
        <t:Create/>
      </t:Event>
      <t:Event id="{8FF61A7B-AB78-4B70-98F2-076302EB31B6}" time="2022-05-10T11:24:41.572Z">
        <t:Attribution userId="S::paul.reddel@tetratech.com::1e09f439-9431-4f29-8fa9-5189b5ccd35c" userProvider="AD" userName="Reddel, Paul"/>
        <t:Anchor>
          <t:Comment id="213546893"/>
        </t:Anchor>
        <t:Assign userId="S::Emma.Lewis@tetratech.com::31bf48d8-a82e-49d5-8eec-19e9a23bbbc5" userProvider="AD" userName="Lewis, Emma"/>
      </t:Event>
      <t:Event id="{70748498-6232-4093-8E7E-1A570670E4F5}" time="2022-05-10T11:24:41.572Z">
        <t:Attribution userId="S::paul.reddel@tetratech.com::1e09f439-9431-4f29-8fa9-5189b5ccd35c" userProvider="AD" userName="Reddel, Paul"/>
        <t:Anchor>
          <t:Comment id="213546893"/>
        </t:Anchor>
        <t:SetTitle title="@Lewis, Emma, does the SU only have 1 goal?"/>
      </t:Event>
      <t:Event id="{7514B671-B3ED-42B1-B5F8-5A9CC5D105CE}" time="2022-05-10T23:47:52.744Z">
        <t:Attribution userId="S::paul.reddel@tetratech.com::1e09f439-9431-4f29-8fa9-5189b5ccd35c" userProvider="AD" userName="Reddel, Paul"/>
        <t:Progress percentComplete="100"/>
      </t:Event>
    </t:History>
  </t:Task>
  <t:Task id="{36F63888-04DA-46F1-8399-DEF22051E808}">
    <t:Anchor>
      <t:Comment id="57169851"/>
    </t:Anchor>
    <t:History>
      <t:Event id="{684CB944-5625-485F-AD1A-CC68978EC10E}" time="2022-05-10T11:26:32.862Z">
        <t:Attribution userId="S::paul.reddel@tetratech.com::1e09f439-9431-4f29-8fa9-5189b5ccd35c" userProvider="AD" userName="Reddel, Paul"/>
        <t:Anchor>
          <t:Comment id="57169851"/>
        </t:Anchor>
        <t:Create/>
      </t:Event>
      <t:Event id="{A7990B5F-013E-4626-A838-1268FABE6F58}" time="2022-05-10T11:26:32.862Z">
        <t:Attribution userId="S::paul.reddel@tetratech.com::1e09f439-9431-4f29-8fa9-5189b5ccd35c" userProvider="AD" userName="Reddel, Paul"/>
        <t:Anchor>
          <t:Comment id="57169851"/>
        </t:Anchor>
        <t:Assign userId="S::Emma.Lewis@tetratech.com::31bf48d8-a82e-49d5-8eec-19e9a23bbbc5" userProvider="AD" userName="Lewis, Emma"/>
      </t:Event>
      <t:Event id="{E55A8995-DD79-4C5E-98AC-4D53C72A6775}" time="2022-05-10T11:26:32.862Z">
        <t:Attribution userId="S::paul.reddel@tetratech.com::1e09f439-9431-4f29-8fa9-5189b5ccd35c" userProvider="AD" userName="Reddel, Paul"/>
        <t:Anchor>
          <t:Comment id="57169851"/>
        </t:Anchor>
        <t:SetTitle title="@Lewis, Emma , is this to say '...and jointly agree how a SU theory of change may best be developed.&quot;??"/>
      </t:Event>
      <t:Event id="{4AFC82DB-C5C1-4DBE-9C74-7793DBADE8A4}" time="2022-05-10T23:48:15.733Z">
        <t:Attribution userId="S::paul.reddel@tetratech.com::1e09f439-9431-4f29-8fa9-5189b5ccd35c" userProvider="AD" userName="Reddel, Paul"/>
        <t:Progress percentComplete="100"/>
      </t:Event>
    </t:History>
  </t:Task>
  <t:Task id="{9E52DEC4-A971-4106-885F-88746AC67470}">
    <t:Anchor>
      <t:Comment id="639984526"/>
    </t:Anchor>
    <t:History>
      <t:Event id="{003CEA41-351F-4D31-876E-AA90B882D1B6}" time="2022-05-11T01:00:18.456Z">
        <t:Attribution userId="S::paul.reddel@tetratech.com::1e09f439-9431-4f29-8fa9-5189b5ccd35c" userProvider="AD" userName="Reddel, Paul"/>
        <t:Anchor>
          <t:Comment id="259345752"/>
        </t:Anchor>
        <t:Create/>
      </t:Event>
      <t:Event id="{43E07C4B-C0FF-404C-9313-52D826B79FCE}" time="2022-05-11T01:00:18.456Z">
        <t:Attribution userId="S::paul.reddel@tetratech.com::1e09f439-9431-4f29-8fa9-5189b5ccd35c" userProvider="AD" userName="Reddel, Paul"/>
        <t:Anchor>
          <t:Comment id="259345752"/>
        </t:Anchor>
        <t:Assign userId="S::Matthew.Greenwood@tetratech.com::dbc3a5d2-a8b9-4008-909f-80041e48293b" userProvider="AD" userName="Greenwood, Matthew"/>
      </t:Event>
      <t:Event id="{2B20CEE1-45DB-4073-8E9B-90C026D2E406}" time="2022-05-11T01:00:18.456Z">
        <t:Attribution userId="S::paul.reddel@tetratech.com::1e09f439-9431-4f29-8fa9-5189b5ccd35c" userProvider="AD" userName="Reddel, Paul"/>
        <t:Anchor>
          <t:Comment id="259345752"/>
        </t:Anchor>
        <t:SetTitle title="@Greenwood, Matthew , can you please resolve this?"/>
      </t:Event>
      <t:Event id="{3D643C78-6FFB-4177-BA18-B5D50497F34C}" time="2022-05-11T02:27:25.028Z">
        <t:Attribution userId="S::paul.reddel@tetratech.com::1e09f439-9431-4f29-8fa9-5189b5ccd35c" userProvider="AD" userName="Reddel, Paul"/>
        <t:Progress percentComplete="100"/>
      </t:Event>
    </t:History>
  </t:Task>
  <t:Task id="{04B39303-F9E3-46B9-BEC9-556B4F8B7F44}">
    <t:Anchor>
      <t:Comment id="1380636503"/>
    </t:Anchor>
    <t:History>
      <t:Event id="{01E4FFA3-493C-4792-87E7-7A10DFC7A40B}" time="2022-05-11T01:14:27.837Z">
        <t:Attribution userId="S::paul.reddel@tetratech.com::1e09f439-9431-4f29-8fa9-5189b5ccd35c" userProvider="AD" userName="Reddel, Paul"/>
        <t:Anchor>
          <t:Comment id="263504045"/>
        </t:Anchor>
        <t:Create/>
      </t:Event>
      <t:Event id="{0A88CBCD-AF0E-424D-BADA-79D8BAC27D36}" time="2022-05-11T01:14:27.837Z">
        <t:Attribution userId="S::paul.reddel@tetratech.com::1e09f439-9431-4f29-8fa9-5189b5ccd35c" userProvider="AD" userName="Reddel, Paul"/>
        <t:Anchor>
          <t:Comment id="263504045"/>
        </t:Anchor>
        <t:Assign userId="S::Matthew.Greenwood@tetratech.com::dbc3a5d2-a8b9-4008-909f-80041e48293b" userProvider="AD" userName="Greenwood, Matthew"/>
      </t:Event>
      <t:Event id="{437C39AE-32E2-4F78-BAA2-99E6AC776C7F}" time="2022-05-11T01:14:27.837Z">
        <t:Attribution userId="S::paul.reddel@tetratech.com::1e09f439-9431-4f29-8fa9-5189b5ccd35c" userProvider="AD" userName="Reddel, Paul"/>
        <t:Anchor>
          <t:Comment id="263504045"/>
        </t:Anchor>
        <t:SetTitle title="@Greenwood, Matthew to resolve re symbol"/>
      </t:Event>
    </t:History>
  </t:Task>
  <t:Task id="{07A1E95F-C810-4A3F-A789-DB230FC4EE8A}">
    <t:Anchor>
      <t:Comment id="640030224"/>
    </t:Anchor>
    <t:History>
      <t:Event id="{03363420-A54C-4E1F-85D7-F90B550B7537}" time="2022-05-11T01:24:07.889Z">
        <t:Attribution userId="S::paul.reddel@tetratech.com::1e09f439-9431-4f29-8fa9-5189b5ccd35c" userProvider="AD" userName="Reddel, Paul"/>
        <t:Anchor>
          <t:Comment id="286430505"/>
        </t:Anchor>
        <t:Create/>
      </t:Event>
      <t:Event id="{F54F2190-72FA-4454-B8B3-D9E6728758E9}" time="2022-05-11T01:24:07.889Z">
        <t:Attribution userId="S::paul.reddel@tetratech.com::1e09f439-9431-4f29-8fa9-5189b5ccd35c" userProvider="AD" userName="Reddel, Paul"/>
        <t:Anchor>
          <t:Comment id="286430505"/>
        </t:Anchor>
        <t:Assign userId="S::Matthew.Greenwood@tetratech.com::dbc3a5d2-a8b9-4008-909f-80041e48293b" userProvider="AD" userName="Greenwood, Matthew"/>
      </t:Event>
      <t:Event id="{9E69FA60-E9BD-47C7-9B03-20CD654B887F}" time="2022-05-11T01:24:07.889Z">
        <t:Attribution userId="S::paul.reddel@tetratech.com::1e09f439-9431-4f29-8fa9-5189b5ccd35c" userProvider="AD" userName="Reddel, Paul"/>
        <t:Anchor>
          <t:Comment id="286430505"/>
        </t:Anchor>
        <t:SetTitle title="@Greenwood, Matthew , to clarify"/>
      </t:Event>
      <t:Event id="{20FC75B2-B81E-4DA3-AB58-2C24A024B1BF}" time="2022-05-11T03:55:47.067Z">
        <t:Attribution userId="S::paul.reddel@tetratech.com::1e09f439-9431-4f29-8fa9-5189b5ccd35c" userProvider="AD" userName="Reddel, Paul"/>
        <t:Progress percentComplete="100"/>
      </t:Event>
    </t:History>
  </t:Task>
</t:Tasks>
</file>

<file path=word/theme/theme1.xml><?xml version="1.0" encoding="utf-8"?>
<a:theme xmlns:a="http://schemas.openxmlformats.org/drawingml/2006/main" name="Office Theme">
  <a:themeElements>
    <a:clrScheme name="MAP">
      <a:dk1>
        <a:sysClr val="windowText" lastClr="000000"/>
      </a:dk1>
      <a:lt1>
        <a:sysClr val="window" lastClr="FFFFFF"/>
      </a:lt1>
      <a:dk2>
        <a:srgbClr val="313E48"/>
      </a:dk2>
      <a:lt2>
        <a:srgbClr val="FAFBFB"/>
      </a:lt2>
      <a:accent1>
        <a:srgbClr val="33647E"/>
      </a:accent1>
      <a:accent2>
        <a:srgbClr val="F4B223"/>
      </a:accent2>
      <a:accent3>
        <a:srgbClr val="47763B"/>
      </a:accent3>
      <a:accent4>
        <a:srgbClr val="993921"/>
      </a:accent4>
      <a:accent5>
        <a:srgbClr val="00837C"/>
      </a:accent5>
      <a:accent6>
        <a:srgbClr val="CED2D3"/>
      </a:accent6>
      <a:hlink>
        <a:srgbClr val="33647E"/>
      </a:hlink>
      <a:folHlink>
        <a:srgbClr val="00837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Guidance xmlns="52f66c23-e7d5-4572-896a-329bf91e06e4" xsi:nil="true"/>
    <lcf76f155ced4ddcb4097134ff3c332f xmlns="52f66c23-e7d5-4572-896a-329bf91e06e4">
      <Terms xmlns="http://schemas.microsoft.com/office/infopath/2007/PartnerControls"/>
    </lcf76f155ced4ddcb4097134ff3c332f>
    <TaxCatchAll xmlns="e5df3c0f-e1b3-4213-b5ca-2665fbea69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2606A900E0B14598C2AA7FBF2CA88C" ma:contentTypeVersion="15" ma:contentTypeDescription="Create a new document." ma:contentTypeScope="" ma:versionID="e39d9579000c7bc2b5cfaa0b0215c410">
  <xsd:schema xmlns:xsd="http://www.w3.org/2001/XMLSchema" xmlns:xs="http://www.w3.org/2001/XMLSchema" xmlns:p="http://schemas.microsoft.com/office/2006/metadata/properties" xmlns:ns2="52f66c23-e7d5-4572-896a-329bf91e06e4" xmlns:ns3="e5df3c0f-e1b3-4213-b5ca-2665fbea6958" targetNamespace="http://schemas.microsoft.com/office/2006/metadata/properties" ma:root="true" ma:fieldsID="7981e4f91dfae14a412895a1ab852bc9" ns2:_="" ns3:_="">
    <xsd:import namespace="52f66c23-e7d5-4572-896a-329bf91e06e4"/>
    <xsd:import namespace="e5df3c0f-e1b3-4213-b5ca-2665fbea69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uidanc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66c23-e7d5-4572-896a-329bf91e0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Guidance" ma:index="21" nillable="true" ma:displayName="Guidance" ma:format="Dropdown" ma:internalName="Guidance">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df3c0f-e1b3-4213-b5ca-2665fbea69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53e21-015e-4e02-a74a-7688762d2da0}" ma:internalName="TaxCatchAll" ma:showField="CatchAllData" ma:web="e5df3c0f-e1b3-4213-b5ca-2665fbea6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customXml/itemProps2.xml><?xml version="1.0" encoding="utf-8"?>
<ds:datastoreItem xmlns:ds="http://schemas.openxmlformats.org/officeDocument/2006/customXml" ds:itemID="{49FCCA63-449C-4F9B-A1CA-E335EED156CA}">
  <ds:schemaRefs>
    <ds:schemaRef ds:uri="http://schemas.microsoft.com/office/2006/metadata/properties"/>
    <ds:schemaRef ds:uri="http://schemas.microsoft.com/office/infopath/2007/PartnerControls"/>
    <ds:schemaRef ds:uri="52f66c23-e7d5-4572-896a-329bf91e06e4"/>
    <ds:schemaRef ds:uri="e5df3c0f-e1b3-4213-b5ca-2665fbea6958"/>
  </ds:schemaRefs>
</ds:datastoreItem>
</file>

<file path=customXml/itemProps3.xml><?xml version="1.0" encoding="utf-8"?>
<ds:datastoreItem xmlns:ds="http://schemas.openxmlformats.org/officeDocument/2006/customXml" ds:itemID="{D4556FEC-DB2A-4D14-BDA6-3A6BDAD71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66c23-e7d5-4572-896a-329bf91e06e4"/>
    <ds:schemaRef ds:uri="e5df3c0f-e1b3-4213-b5ca-2665fbea6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A600F-775A-4F2C-82A4-C8BAECB1EF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MAP2_TMP_Short Form Document_202503</Template>
  <TotalTime>1</TotalTime>
  <Pages>15</Pages>
  <Words>2777</Words>
  <Characters>15788</Characters>
  <Application>Microsoft Office Word</Application>
  <DocSecurity>0</DocSecurity>
  <Lines>799</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Huong</dc:creator>
  <cp:keywords>[SEC=OFFICIAL]</cp:keywords>
  <dc:description/>
  <cp:lastModifiedBy>Setiono, Leliana</cp:lastModifiedBy>
  <cp:revision>2</cp:revision>
  <dcterms:created xsi:type="dcterms:W3CDTF">2026-02-26T04:13:00Z</dcterms:created>
  <dcterms:modified xsi:type="dcterms:W3CDTF">2026-02-26T04:13:00Z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0x010100222606A900E0B14598C2AA7FBF2CA88C</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D4CC4C8435C04940B760E629973DAD0D</vt:lpwstr>
  </property>
  <property fmtid="{D5CDD505-2E9C-101B-9397-08002B2CF9AE}" pid="10" name="PM_ProtectiveMarkingValue_Footer">
    <vt:lpwstr>OFFICIAL</vt:lpwstr>
  </property>
  <property fmtid="{D5CDD505-2E9C-101B-9397-08002B2CF9AE}" pid="11" name="PM_Originator_Hash_SHA1">
    <vt:lpwstr>F6017D5DD137CC55EF8573D9FAD45F7814E8BF8B</vt:lpwstr>
  </property>
  <property fmtid="{D5CDD505-2E9C-101B-9397-08002B2CF9AE}" pid="12" name="PM_OriginationTimeStamp">
    <vt:lpwstr>2023-05-14T23:18:18Z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2022.1</vt:lpwstr>
  </property>
  <property fmtid="{D5CDD505-2E9C-101B-9397-08002B2CF9AE}" pid="20" name="PM_Hash_Salt_Prev">
    <vt:lpwstr>939FC6CD7303D7C264760ADC238EDF5A</vt:lpwstr>
  </property>
  <property fmtid="{D5CDD505-2E9C-101B-9397-08002B2CF9AE}" pid="21" name="PM_Hash_Salt">
    <vt:lpwstr>6A126474191E81DD897709F050904722</vt:lpwstr>
  </property>
  <property fmtid="{D5CDD505-2E9C-101B-9397-08002B2CF9AE}" pid="22" name="PM_Hash_SHA1">
    <vt:lpwstr>D23AB8FE4B298F25607023A165744B47EED15345</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GrammarlyDocumentId">
    <vt:lpwstr>d190cdf1131f00ef988a347e82ad20f3c307ee9719b398d7cf423dd7050cfac1</vt:lpwstr>
  </property>
  <property fmtid="{D5CDD505-2E9C-101B-9397-08002B2CF9AE}" pid="26" name="PM_Display">
    <vt:lpwstr>OFFICIAL</vt:lpwstr>
  </property>
  <property fmtid="{D5CDD505-2E9C-101B-9397-08002B2CF9AE}" pid="27" name="PMUuid">
    <vt:lpwstr>v=2022.2;d=gov.au;g=46DD6D7C-8107-577B-BC6E-F348953B2E44</vt:lpwstr>
  </property>
  <property fmtid="{D5CDD505-2E9C-101B-9397-08002B2CF9AE}" pid="28" name="PM_OriginatorUserAccountName_SHA256">
    <vt:lpwstr>3DBCB0EA6E1E8C3C0D65042268233BCD4E8A3BF6BB87903EFA76D23072327FB3</vt:lpwstr>
  </property>
  <property fmtid="{D5CDD505-2E9C-101B-9397-08002B2CF9AE}" pid="29" name="PM_OriginatorDomainName_SHA256">
    <vt:lpwstr>6F3591835F3B2A8A025B00B5BA6418010DA3A17C9C26EA9C049FFD28039489A2</vt:lpwstr>
  </property>
  <property fmtid="{D5CDD505-2E9C-101B-9397-08002B2CF9AE}" pid="30" name="MediaServiceImageTags">
    <vt:lpwstr/>
  </property>
  <property fmtid="{D5CDD505-2E9C-101B-9397-08002B2CF9AE}" pid="31" name="PM_Expires">
    <vt:lpwstr/>
  </property>
  <property fmtid="{D5CDD505-2E9C-101B-9397-08002B2CF9AE}" pid="32" name="PMHMAC">
    <vt:lpwstr>v=2022.1;a=SHA256;h=530156B43E6EF49AB3531881B4A588F670BCE82AEE446CD6C2622E79B01F0523</vt:lpwstr>
  </property>
  <property fmtid="{D5CDD505-2E9C-101B-9397-08002B2CF9AE}" pid="33" name="PM_DownTo">
    <vt:lpwstr/>
  </property>
</Properties>
</file>